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9238497" w:displacedByCustomXml="next"/>
    <w:bookmarkEnd w:id="0" w:displacedByCustomXml="next"/>
    <w:sdt>
      <w:sdtPr>
        <w:rPr>
          <w:b/>
          <w:sz w:val="56"/>
          <w:szCs w:val="56"/>
        </w:rPr>
        <w:id w:val="-191923907"/>
        <w:docPartObj>
          <w:docPartGallery w:val="Cover Pages"/>
          <w:docPartUnique/>
        </w:docPartObj>
      </w:sdtPr>
      <w:sdtEndPr>
        <w:rPr>
          <w:b w:val="0"/>
        </w:rPr>
      </w:sdtEndPr>
      <w:sdtContent>
        <w:p w14:paraId="5F609010" w14:textId="77777777" w:rsidR="004073BC" w:rsidRPr="005349BB" w:rsidRDefault="00F72274" w:rsidP="00D740FB">
          <w:pPr>
            <w:rPr>
              <w:sz w:val="56"/>
              <w:szCs w:val="56"/>
            </w:rPr>
          </w:pPr>
          <w:r w:rsidRPr="005349BB">
            <w:rPr>
              <w:noProof/>
              <w:sz w:val="56"/>
              <w:szCs w:val="56"/>
            </w:rPr>
            <w:drawing>
              <wp:anchor distT="0" distB="0" distL="114300" distR="114300" simplePos="0" relativeHeight="251658241" behindDoc="1" locked="0" layoutInCell="1" allowOverlap="1" wp14:anchorId="5A2216FC" wp14:editId="4461EA3B">
                <wp:simplePos x="0" y="0"/>
                <wp:positionH relativeFrom="column">
                  <wp:posOffset>-532765</wp:posOffset>
                </wp:positionH>
                <wp:positionV relativeFrom="paragraph">
                  <wp:posOffset>-679450</wp:posOffset>
                </wp:positionV>
                <wp:extent cx="7559645" cy="10837545"/>
                <wp:effectExtent l="0" t="0" r="3810" b="190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45" cy="10837545"/>
                        </a:xfrm>
                        <a:prstGeom prst="rect">
                          <a:avLst/>
                        </a:prstGeom>
                      </pic:spPr>
                    </pic:pic>
                  </a:graphicData>
                </a:graphic>
                <wp14:sizeRelH relativeFrom="page">
                  <wp14:pctWidth>0</wp14:pctWidth>
                </wp14:sizeRelH>
                <wp14:sizeRelV relativeFrom="page">
                  <wp14:pctHeight>0</wp14:pctHeight>
                </wp14:sizeRelV>
              </wp:anchor>
            </w:drawing>
          </w:r>
          <w:r w:rsidR="00CF7EFB" w:rsidRPr="005349BB">
            <w:rPr>
              <w:noProof/>
              <w:sz w:val="56"/>
              <w:szCs w:val="56"/>
            </w:rPr>
            <w:drawing>
              <wp:inline distT="0" distB="0" distL="0" distR="0" wp14:anchorId="5B65F8C3" wp14:editId="72053158">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433E9742" w14:textId="6D6CC517" w:rsidR="005349BB" w:rsidRPr="00FB49F0" w:rsidRDefault="005349BB" w:rsidP="00006B37">
          <w:pPr>
            <w:pStyle w:val="paragraph"/>
            <w:spacing w:before="0" w:beforeAutospacing="0" w:after="0" w:afterAutospacing="0"/>
            <w:textAlignment w:val="baseline"/>
            <w:rPr>
              <w:rStyle w:val="normaltextrun"/>
              <w:rFonts w:ascii="Arial" w:hAnsi="Arial" w:cs="Arial"/>
              <w:b/>
              <w:bCs/>
              <w:color w:val="FFFFFF"/>
              <w:sz w:val="48"/>
              <w:szCs w:val="48"/>
            </w:rPr>
          </w:pPr>
          <w:r w:rsidRPr="00FB49F0">
            <w:rPr>
              <w:rStyle w:val="normaltextrun"/>
              <w:rFonts w:ascii="Arial" w:hAnsi="Arial" w:cs="Arial"/>
              <w:b/>
              <w:bCs/>
              <w:color w:val="FFFFFF"/>
              <w:sz w:val="48"/>
              <w:szCs w:val="48"/>
            </w:rPr>
            <w:t>WAT-G-</w:t>
          </w:r>
          <w:r w:rsidR="00CB3120" w:rsidRPr="00FB49F0">
            <w:rPr>
              <w:rStyle w:val="normaltextrun"/>
              <w:rFonts w:ascii="Arial" w:hAnsi="Arial" w:cs="Arial"/>
              <w:b/>
              <w:bCs/>
              <w:color w:val="FFFFFF"/>
              <w:sz w:val="48"/>
              <w:szCs w:val="48"/>
            </w:rPr>
            <w:t>0</w:t>
          </w:r>
          <w:r w:rsidRPr="00FB49F0">
            <w:rPr>
              <w:rStyle w:val="normaltextrun"/>
              <w:rFonts w:ascii="Arial" w:hAnsi="Arial" w:cs="Arial"/>
              <w:b/>
              <w:bCs/>
              <w:color w:val="FFFFFF"/>
              <w:sz w:val="48"/>
              <w:szCs w:val="48"/>
            </w:rPr>
            <w:t>13</w:t>
          </w:r>
        </w:p>
        <w:p w14:paraId="22C55782" w14:textId="77777777" w:rsidR="005349BB" w:rsidRPr="005349BB" w:rsidRDefault="005349BB" w:rsidP="00006B37">
          <w:pPr>
            <w:pStyle w:val="paragraph"/>
            <w:spacing w:before="0" w:beforeAutospacing="0" w:after="0" w:afterAutospacing="0"/>
            <w:textAlignment w:val="baseline"/>
            <w:rPr>
              <w:rStyle w:val="normaltextrun"/>
              <w:rFonts w:ascii="Arial" w:hAnsi="Arial" w:cs="Arial"/>
              <w:b/>
              <w:bCs/>
              <w:color w:val="FFFFFF"/>
              <w:sz w:val="56"/>
              <w:szCs w:val="56"/>
            </w:rPr>
          </w:pPr>
        </w:p>
        <w:p w14:paraId="0F8A9B87" w14:textId="074B644F" w:rsidR="000E1923" w:rsidRPr="00FB49F0" w:rsidRDefault="00281BB1" w:rsidP="00006B37">
          <w:pPr>
            <w:pStyle w:val="paragraph"/>
            <w:spacing w:before="0" w:beforeAutospacing="0" w:after="0" w:afterAutospacing="0"/>
            <w:textAlignment w:val="baseline"/>
            <w:rPr>
              <w:rFonts w:ascii="Segoe UI" w:hAnsi="Segoe UI" w:cs="Segoe UI"/>
              <w:sz w:val="72"/>
              <w:szCs w:val="72"/>
            </w:rPr>
          </w:pPr>
          <w:r w:rsidRPr="00FB49F0">
            <w:rPr>
              <w:noProof/>
              <w:sz w:val="72"/>
              <w:szCs w:val="72"/>
            </w:rPr>
            <mc:AlternateContent>
              <mc:Choice Requires="wps">
                <w:drawing>
                  <wp:anchor distT="0" distB="0" distL="114300" distR="114300" simplePos="0" relativeHeight="251658240" behindDoc="0" locked="1" layoutInCell="1" allowOverlap="1" wp14:anchorId="4C42FB5F" wp14:editId="6098DBEE">
                    <wp:simplePos x="0" y="0"/>
                    <wp:positionH relativeFrom="column">
                      <wp:posOffset>124460</wp:posOffset>
                    </wp:positionH>
                    <wp:positionV relativeFrom="paragraph">
                      <wp:posOffset>7624445</wp:posOffset>
                    </wp:positionV>
                    <wp:extent cx="4308475" cy="178435"/>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08475" cy="178435"/>
                            </a:xfrm>
                            <a:prstGeom prst="rect">
                              <a:avLst/>
                            </a:prstGeom>
                            <a:noFill/>
                            <a:ln w="6350">
                              <a:noFill/>
                            </a:ln>
                          </wps:spPr>
                          <wps:txbx>
                            <w:txbxContent>
                              <w:p w14:paraId="0881A123" w14:textId="3C37CC03" w:rsidR="00281BB1" w:rsidRPr="009A240D" w:rsidRDefault="007E58C3" w:rsidP="00281BB1">
                                <w:pPr>
                                  <w:pStyle w:val="BodyText1"/>
                                  <w:rPr>
                                    <w:color w:val="FFFFFF" w:themeColor="background1"/>
                                  </w:rPr>
                                </w:pPr>
                                <w:r>
                                  <w:rPr>
                                    <w:color w:val="FFFFFF" w:themeColor="background1"/>
                                  </w:rPr>
                                  <w:t xml:space="preserve">Version </w:t>
                                </w:r>
                                <w:r w:rsidR="000525E3">
                                  <w:rPr>
                                    <w:color w:val="FFFFFF" w:themeColor="background1"/>
                                  </w:rPr>
                                  <w:t>1.0</w:t>
                                </w:r>
                                <w:r w:rsidR="00CB3120">
                                  <w:rPr>
                                    <w:color w:val="FFFFFF" w:themeColor="background1"/>
                                  </w:rPr>
                                  <w:t xml:space="preserve">, </w:t>
                                </w:r>
                                <w:r w:rsidR="005349BB">
                                  <w:rPr>
                                    <w:color w:val="FFFFFF" w:themeColor="background1"/>
                                  </w:rPr>
                                  <w:t>August</w:t>
                                </w:r>
                                <w:r>
                                  <w:rPr>
                                    <w:color w:val="FFFFFF" w:themeColor="background1"/>
                                  </w:rPr>
                                  <w:t xml:space="preserve">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42FB5F" id="_x0000_t202" coordsize="21600,21600" o:spt="202" path="m,l,21600r21600,l21600,xe">
                    <v:stroke joinstyle="miter"/>
                    <v:path gradientshapeok="t" o:connecttype="rect"/>
                  </v:shapetype>
                  <v:shape id="Text Box 3" o:spid="_x0000_s1026" type="#_x0000_t202" alt="&quot;&quot;" style="position:absolute;margin-left:9.8pt;margin-top:600.35pt;width:339.25pt;height:1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" filled="f" stroked="f" strokeweight=".5pt">
                    <v:textbox inset="0,0,0,0">
                      <w:txbxContent>
                        <w:p w14:paraId="0881A123" w14:textId="3C37CC03" w:rsidR="00281BB1" w:rsidRPr="009A240D" w:rsidRDefault="007E58C3" w:rsidP="00281BB1">
                          <w:pPr>
                            <w:pStyle w:val="BodyText1"/>
                            <w:rPr>
                              <w:color w:val="FFFFFF" w:themeColor="background1"/>
                            </w:rPr>
                          </w:pPr>
                          <w:r>
                            <w:rPr>
                              <w:color w:val="FFFFFF" w:themeColor="background1"/>
                            </w:rPr>
                            <w:t xml:space="preserve">Version </w:t>
                          </w:r>
                          <w:r w:rsidR="000525E3">
                            <w:rPr>
                              <w:color w:val="FFFFFF" w:themeColor="background1"/>
                            </w:rPr>
                            <w:t>1.0</w:t>
                          </w:r>
                          <w:r w:rsidR="00CB3120">
                            <w:rPr>
                              <w:color w:val="FFFFFF" w:themeColor="background1"/>
                            </w:rPr>
                            <w:t xml:space="preserve">, </w:t>
                          </w:r>
                          <w:r w:rsidR="005349BB">
                            <w:rPr>
                              <w:color w:val="FFFFFF" w:themeColor="background1"/>
                            </w:rPr>
                            <w:t>August</w:t>
                          </w:r>
                          <w:r>
                            <w:rPr>
                              <w:color w:val="FFFFFF" w:themeColor="background1"/>
                            </w:rPr>
                            <w:t xml:space="preserve"> 2025</w:t>
                          </w:r>
                        </w:p>
                      </w:txbxContent>
                    </v:textbox>
                    <w10:anchorlock/>
                  </v:shape>
                </w:pict>
              </mc:Fallback>
            </mc:AlternateContent>
          </w:r>
          <w:r w:rsidR="00C96179" w:rsidRPr="00FB49F0">
            <w:rPr>
              <w:rStyle w:val="normaltextrun"/>
              <w:rFonts w:ascii="Arial" w:hAnsi="Arial" w:cs="Arial"/>
              <w:b/>
              <w:bCs/>
              <w:color w:val="FFFFFF"/>
              <w:sz w:val="72"/>
              <w:szCs w:val="72"/>
            </w:rPr>
            <w:t>EASR Guidance</w:t>
          </w:r>
          <w:r w:rsidR="0084534C">
            <w:rPr>
              <w:rStyle w:val="normaltextrun"/>
              <w:rFonts w:ascii="Arial" w:hAnsi="Arial" w:cs="Arial"/>
              <w:b/>
              <w:bCs/>
              <w:color w:val="FFFFFF"/>
              <w:sz w:val="72"/>
              <w:szCs w:val="72"/>
            </w:rPr>
            <w:t>:</w:t>
          </w:r>
        </w:p>
        <w:p w14:paraId="67F92EBC" w14:textId="548704BF" w:rsidR="00C96179" w:rsidRPr="00FB49F0" w:rsidRDefault="00BF19DD" w:rsidP="00006B37">
          <w:pPr>
            <w:pStyle w:val="paragraph"/>
            <w:spacing w:before="0" w:beforeAutospacing="0" w:after="0" w:afterAutospacing="0"/>
            <w:textAlignment w:val="baseline"/>
            <w:rPr>
              <w:rStyle w:val="normaltextrun"/>
              <w:rFonts w:ascii="Segoe UI" w:hAnsi="Segoe UI" w:cs="Segoe UI"/>
              <w:sz w:val="72"/>
              <w:szCs w:val="72"/>
            </w:rPr>
          </w:pPr>
          <w:r w:rsidRPr="00FB49F0">
            <w:rPr>
              <w:rStyle w:val="normaltextrun"/>
              <w:rFonts w:ascii="Arial" w:hAnsi="Arial" w:cs="Arial"/>
              <w:b/>
              <w:bCs/>
              <w:color w:val="FFFFFF"/>
              <w:sz w:val="72"/>
              <w:szCs w:val="72"/>
            </w:rPr>
            <w:t>R</w:t>
          </w:r>
          <w:r w:rsidR="000E1923" w:rsidRPr="00FB49F0">
            <w:rPr>
              <w:rStyle w:val="normaltextrun"/>
              <w:rFonts w:ascii="Arial" w:hAnsi="Arial" w:cs="Arial"/>
              <w:b/>
              <w:bCs/>
              <w:color w:val="FFFFFF"/>
              <w:sz w:val="72"/>
              <w:szCs w:val="72"/>
            </w:rPr>
            <w:t>egistration</w:t>
          </w:r>
          <w:r w:rsidRPr="00FB49F0">
            <w:rPr>
              <w:rStyle w:val="normaltextrun"/>
              <w:rFonts w:ascii="Arial" w:hAnsi="Arial" w:cs="Arial"/>
              <w:b/>
              <w:bCs/>
              <w:color w:val="FFFFFF"/>
              <w:sz w:val="72"/>
              <w:szCs w:val="72"/>
            </w:rPr>
            <w:t xml:space="preserve"> </w:t>
          </w:r>
          <w:r w:rsidR="00FB49F0" w:rsidRPr="00FB49F0">
            <w:rPr>
              <w:rStyle w:val="normaltextrun"/>
              <w:rFonts w:ascii="Arial" w:hAnsi="Arial" w:cs="Arial"/>
              <w:b/>
              <w:bCs/>
              <w:color w:val="FFFFFF"/>
              <w:sz w:val="72"/>
              <w:szCs w:val="72"/>
            </w:rPr>
            <w:t>A</w:t>
          </w:r>
          <w:r w:rsidRPr="00FB49F0">
            <w:rPr>
              <w:rStyle w:val="normaltextrun"/>
              <w:rFonts w:ascii="Arial" w:hAnsi="Arial" w:cs="Arial"/>
              <w:b/>
              <w:bCs/>
              <w:color w:val="FFFFFF"/>
              <w:sz w:val="72"/>
              <w:szCs w:val="72"/>
            </w:rPr>
            <w:t>ctivity</w:t>
          </w:r>
          <w:r w:rsidR="000E1923" w:rsidRPr="00FB49F0">
            <w:rPr>
              <w:rStyle w:val="normaltextrun"/>
              <w:rFonts w:ascii="Arial" w:hAnsi="Arial" w:cs="Arial"/>
              <w:b/>
              <w:bCs/>
              <w:color w:val="FFFFFF"/>
              <w:sz w:val="72"/>
              <w:szCs w:val="72"/>
            </w:rPr>
            <w:t>:</w:t>
          </w:r>
        </w:p>
        <w:p w14:paraId="050FFB9D" w14:textId="21906F2F" w:rsidR="000E1923" w:rsidRPr="00FB49F0" w:rsidRDefault="005E5CA7" w:rsidP="00006B37">
          <w:pPr>
            <w:pStyle w:val="paragraph"/>
            <w:spacing w:before="0" w:beforeAutospacing="0" w:after="0" w:afterAutospacing="0"/>
            <w:textAlignment w:val="baseline"/>
            <w:rPr>
              <w:rStyle w:val="normaltextrun"/>
              <w:rFonts w:ascii="Arial" w:hAnsi="Arial" w:cs="Arial"/>
              <w:b/>
              <w:bCs/>
              <w:color w:val="FFFFFF"/>
              <w:sz w:val="72"/>
              <w:szCs w:val="72"/>
            </w:rPr>
          </w:pPr>
          <w:r w:rsidRPr="00FB49F0">
            <w:rPr>
              <w:rStyle w:val="normaltextrun"/>
              <w:rFonts w:ascii="Arial" w:hAnsi="Arial" w:cs="Arial"/>
              <w:b/>
              <w:bCs/>
              <w:color w:val="FFFFFF"/>
              <w:sz w:val="72"/>
              <w:szCs w:val="72"/>
            </w:rPr>
            <w:t xml:space="preserve">Crossing </w:t>
          </w:r>
          <w:r w:rsidR="00821273" w:rsidRPr="00FB49F0">
            <w:rPr>
              <w:rStyle w:val="normaltextrun"/>
              <w:rFonts w:ascii="Arial" w:hAnsi="Arial" w:cs="Arial"/>
              <w:b/>
              <w:bCs/>
              <w:color w:val="FFFFFF"/>
              <w:sz w:val="72"/>
              <w:szCs w:val="72"/>
            </w:rPr>
            <w:t>with</w:t>
          </w:r>
          <w:r w:rsidR="00D25CA1" w:rsidRPr="00FB49F0">
            <w:rPr>
              <w:rStyle w:val="normaltextrun"/>
              <w:rFonts w:ascii="Arial" w:hAnsi="Arial" w:cs="Arial"/>
              <w:b/>
              <w:bCs/>
              <w:color w:val="FFFFFF"/>
              <w:sz w:val="72"/>
              <w:szCs w:val="72"/>
            </w:rPr>
            <w:t xml:space="preserve"> </w:t>
          </w:r>
          <w:r w:rsidR="00EB4471" w:rsidRPr="00FB49F0">
            <w:rPr>
              <w:rStyle w:val="normaltextrun"/>
              <w:rFonts w:ascii="Arial" w:hAnsi="Arial" w:cs="Arial"/>
              <w:b/>
              <w:bCs/>
              <w:color w:val="FFFFFF"/>
              <w:sz w:val="72"/>
              <w:szCs w:val="72"/>
            </w:rPr>
            <w:t>part</w:t>
          </w:r>
          <w:r w:rsidR="00C93B3C" w:rsidRPr="00FB49F0">
            <w:rPr>
              <w:rStyle w:val="normaltextrun"/>
              <w:rFonts w:ascii="Arial" w:hAnsi="Arial" w:cs="Arial"/>
              <w:b/>
              <w:bCs/>
              <w:color w:val="FFFFFF"/>
              <w:sz w:val="72"/>
              <w:szCs w:val="72"/>
            </w:rPr>
            <w:t xml:space="preserve"> </w:t>
          </w:r>
          <w:r w:rsidR="0021035E" w:rsidRPr="00FB49F0">
            <w:rPr>
              <w:rStyle w:val="normaltextrun"/>
              <w:rFonts w:ascii="Arial" w:hAnsi="Arial" w:cs="Arial"/>
              <w:b/>
              <w:bCs/>
              <w:color w:val="FFFFFF"/>
              <w:sz w:val="72"/>
              <w:szCs w:val="72"/>
            </w:rPr>
            <w:t>of crossi</w:t>
          </w:r>
          <w:r w:rsidR="00C96179" w:rsidRPr="00FB49F0">
            <w:rPr>
              <w:rStyle w:val="normaltextrun"/>
              <w:rFonts w:ascii="Arial" w:hAnsi="Arial" w:cs="Arial"/>
              <w:b/>
              <w:bCs/>
              <w:color w:val="FFFFFF"/>
              <w:sz w:val="72"/>
              <w:szCs w:val="72"/>
            </w:rPr>
            <w:t>ng</w:t>
          </w:r>
          <w:r w:rsidR="0021035E" w:rsidRPr="00FB49F0">
            <w:rPr>
              <w:rStyle w:val="normaltextrun"/>
              <w:rFonts w:ascii="Arial" w:hAnsi="Arial" w:cs="Arial"/>
              <w:b/>
              <w:bCs/>
              <w:color w:val="FFFFFF"/>
              <w:sz w:val="72"/>
              <w:szCs w:val="72"/>
            </w:rPr>
            <w:t xml:space="preserve"> </w:t>
          </w:r>
          <w:r w:rsidR="00EB4471" w:rsidRPr="00FB49F0">
            <w:rPr>
              <w:rStyle w:val="normaltextrun"/>
              <w:rFonts w:ascii="Arial" w:hAnsi="Arial" w:cs="Arial"/>
              <w:b/>
              <w:bCs/>
              <w:color w:val="FFFFFF"/>
              <w:sz w:val="72"/>
              <w:szCs w:val="72"/>
            </w:rPr>
            <w:t>o</w:t>
          </w:r>
          <w:r w:rsidR="00A12611" w:rsidRPr="00FB49F0">
            <w:rPr>
              <w:rStyle w:val="normaltextrun"/>
              <w:rFonts w:ascii="Arial" w:hAnsi="Arial" w:cs="Arial"/>
              <w:b/>
              <w:bCs/>
              <w:color w:val="FFFFFF"/>
              <w:sz w:val="72"/>
              <w:szCs w:val="72"/>
            </w:rPr>
            <w:t>n</w:t>
          </w:r>
          <w:r w:rsidR="000C423B" w:rsidRPr="00FB49F0">
            <w:rPr>
              <w:rStyle w:val="normaltextrun"/>
              <w:rFonts w:ascii="Arial" w:hAnsi="Arial" w:cs="Arial"/>
              <w:b/>
              <w:bCs/>
              <w:color w:val="FFFFFF"/>
              <w:sz w:val="72"/>
              <w:szCs w:val="72"/>
            </w:rPr>
            <w:t>ly on</w:t>
          </w:r>
          <w:r w:rsidR="00C93B3C" w:rsidRPr="00FB49F0">
            <w:rPr>
              <w:rStyle w:val="normaltextrun"/>
              <w:rFonts w:ascii="Arial" w:hAnsi="Arial" w:cs="Arial"/>
              <w:b/>
              <w:bCs/>
              <w:color w:val="FFFFFF"/>
              <w:sz w:val="72"/>
              <w:szCs w:val="72"/>
            </w:rPr>
            <w:t xml:space="preserve"> the </w:t>
          </w:r>
          <w:r w:rsidR="00A12611" w:rsidRPr="00FB49F0">
            <w:rPr>
              <w:rStyle w:val="normaltextrun"/>
              <w:rFonts w:ascii="Arial" w:hAnsi="Arial" w:cs="Arial"/>
              <w:b/>
              <w:bCs/>
              <w:color w:val="FFFFFF"/>
              <w:sz w:val="72"/>
              <w:szCs w:val="72"/>
            </w:rPr>
            <w:t xml:space="preserve">bank </w:t>
          </w:r>
        </w:p>
        <w:p w14:paraId="06F6692C" w14:textId="381FAB10" w:rsidR="00BE2613" w:rsidRPr="005349BB" w:rsidRDefault="008C1A73" w:rsidP="00006B37">
          <w:pPr>
            <w:rPr>
              <w:b/>
              <w:bCs/>
              <w:color w:val="FFFFFF" w:themeColor="background1"/>
              <w:sz w:val="56"/>
              <w:szCs w:val="56"/>
            </w:rPr>
          </w:pPr>
          <w:r w:rsidRPr="005349BB">
            <w:rPr>
              <w:sz w:val="56"/>
              <w:szCs w:val="56"/>
            </w:rPr>
            <w:br w:type="page"/>
          </w:r>
        </w:p>
      </w:sdtContent>
    </w:sdt>
    <w:p w14:paraId="16555C1D" w14:textId="77777777" w:rsidR="009574CC" w:rsidRPr="005349BB" w:rsidRDefault="009574CC" w:rsidP="00006B37">
      <w:pPr>
        <w:pStyle w:val="paragraph"/>
        <w:spacing w:before="0" w:beforeAutospacing="0" w:after="0" w:afterAutospacing="0"/>
        <w:textAlignment w:val="baseline"/>
        <w:rPr>
          <w:rStyle w:val="normaltextrun"/>
          <w:rFonts w:ascii="Arial" w:eastAsiaTheme="majorEastAsia" w:hAnsi="Arial" w:cs="Arial"/>
          <w:b/>
          <w:bCs/>
          <w:color w:val="016574"/>
          <w:sz w:val="56"/>
          <w:szCs w:val="56"/>
        </w:rPr>
        <w:sectPr w:rsidR="009574CC" w:rsidRPr="005349BB" w:rsidSect="00140B8C">
          <w:pgSz w:w="11900" w:h="16840"/>
          <w:pgMar w:top="839" w:right="839" w:bottom="839" w:left="839" w:header="794" w:footer="567" w:gutter="0"/>
          <w:pgNumType w:start="0"/>
          <w:cols w:num="2" w:space="567" w:equalWidth="0">
            <w:col w:w="7938" w:space="567"/>
            <w:col w:w="1717"/>
          </w:cols>
          <w:titlePg/>
          <w:docGrid w:linePitch="360"/>
        </w:sectPr>
      </w:pPr>
    </w:p>
    <w:sdt>
      <w:sdtPr>
        <w:rPr>
          <w:rFonts w:asciiTheme="minorHAnsi" w:eastAsiaTheme="minorEastAsia" w:hAnsiTheme="minorHAnsi" w:cstheme="minorBidi"/>
          <w:color w:val="auto"/>
          <w:sz w:val="24"/>
          <w:szCs w:val="24"/>
          <w:lang w:val="en-GB"/>
        </w:rPr>
        <w:id w:val="-1037196259"/>
        <w:docPartObj>
          <w:docPartGallery w:val="Table of Contents"/>
          <w:docPartUnique/>
        </w:docPartObj>
      </w:sdtPr>
      <w:sdtEndPr>
        <w:rPr>
          <w:b/>
          <w:bCs/>
          <w:noProof/>
        </w:rPr>
      </w:sdtEndPr>
      <w:sdtContent>
        <w:p w14:paraId="75AB619F" w14:textId="373AAD4D" w:rsidR="00D740FB" w:rsidRPr="00085FDA" w:rsidRDefault="00D740FB">
          <w:pPr>
            <w:pStyle w:val="TOCHeading"/>
            <w:rPr>
              <w:rStyle w:val="Heading1Char"/>
            </w:rPr>
          </w:pPr>
          <w:r w:rsidRPr="00085FDA">
            <w:rPr>
              <w:rStyle w:val="Heading1Char"/>
            </w:rPr>
            <w:t>Contents</w:t>
          </w:r>
        </w:p>
        <w:p w14:paraId="4C56819A" w14:textId="74F34249" w:rsidR="00E857F1" w:rsidRDefault="00D740FB">
          <w:pPr>
            <w:pStyle w:val="TOC1"/>
            <w:tabs>
              <w:tab w:val="right" w:leader="dot" w:pos="10212"/>
            </w:tabs>
            <w:rPr>
              <w:noProof/>
              <w:kern w:val="2"/>
              <w:lang w:eastAsia="en-GB"/>
              <w14:ligatures w14:val="standardContextual"/>
            </w:rPr>
          </w:pPr>
          <w:r>
            <w:fldChar w:fldCharType="begin"/>
          </w:r>
          <w:r>
            <w:instrText xml:space="preserve"> TOC \o "1-3" \h \z \u </w:instrText>
          </w:r>
          <w:r>
            <w:fldChar w:fldCharType="separate"/>
          </w:r>
          <w:hyperlink w:anchor="_Toc193780165" w:history="1">
            <w:r w:rsidR="00E857F1" w:rsidRPr="00EC7C53">
              <w:rPr>
                <w:rStyle w:val="Hyperlink"/>
                <w:noProof/>
              </w:rPr>
              <w:t>Purpose</w:t>
            </w:r>
            <w:r w:rsidR="00E857F1">
              <w:rPr>
                <w:noProof/>
                <w:webHidden/>
              </w:rPr>
              <w:tab/>
            </w:r>
            <w:r w:rsidR="00E857F1">
              <w:rPr>
                <w:noProof/>
                <w:webHidden/>
              </w:rPr>
              <w:fldChar w:fldCharType="begin"/>
            </w:r>
            <w:r w:rsidR="00E857F1">
              <w:rPr>
                <w:noProof/>
                <w:webHidden/>
              </w:rPr>
              <w:instrText xml:space="preserve"> PAGEREF _Toc193780165 \h </w:instrText>
            </w:r>
            <w:r w:rsidR="00E857F1">
              <w:rPr>
                <w:noProof/>
                <w:webHidden/>
              </w:rPr>
            </w:r>
            <w:r w:rsidR="00E857F1">
              <w:rPr>
                <w:noProof/>
                <w:webHidden/>
              </w:rPr>
              <w:fldChar w:fldCharType="separate"/>
            </w:r>
            <w:r w:rsidR="00E857F1">
              <w:rPr>
                <w:noProof/>
                <w:webHidden/>
              </w:rPr>
              <w:t>2</w:t>
            </w:r>
            <w:r w:rsidR="00E857F1">
              <w:rPr>
                <w:noProof/>
                <w:webHidden/>
              </w:rPr>
              <w:fldChar w:fldCharType="end"/>
            </w:r>
          </w:hyperlink>
        </w:p>
        <w:p w14:paraId="2DB6D2F4" w14:textId="1A4C2320" w:rsidR="00E857F1" w:rsidRDefault="00E857F1">
          <w:pPr>
            <w:pStyle w:val="TOC1"/>
            <w:tabs>
              <w:tab w:val="right" w:leader="dot" w:pos="10212"/>
            </w:tabs>
            <w:rPr>
              <w:noProof/>
              <w:kern w:val="2"/>
              <w:lang w:eastAsia="en-GB"/>
              <w14:ligatures w14:val="standardContextual"/>
            </w:rPr>
          </w:pPr>
          <w:hyperlink w:anchor="_Toc193780166" w:history="1">
            <w:r w:rsidRPr="00EC7C53">
              <w:rPr>
                <w:rStyle w:val="Hyperlink"/>
                <w:noProof/>
              </w:rPr>
              <w:t>What activity does this guidance apply to?</w:t>
            </w:r>
            <w:r>
              <w:rPr>
                <w:noProof/>
                <w:webHidden/>
              </w:rPr>
              <w:tab/>
            </w:r>
            <w:r>
              <w:rPr>
                <w:noProof/>
                <w:webHidden/>
              </w:rPr>
              <w:fldChar w:fldCharType="begin"/>
            </w:r>
            <w:r>
              <w:rPr>
                <w:noProof/>
                <w:webHidden/>
              </w:rPr>
              <w:instrText xml:space="preserve"> PAGEREF _Toc193780166 \h </w:instrText>
            </w:r>
            <w:r>
              <w:rPr>
                <w:noProof/>
                <w:webHidden/>
              </w:rPr>
            </w:r>
            <w:r>
              <w:rPr>
                <w:noProof/>
                <w:webHidden/>
              </w:rPr>
              <w:fldChar w:fldCharType="separate"/>
            </w:r>
            <w:r>
              <w:rPr>
                <w:noProof/>
                <w:webHidden/>
              </w:rPr>
              <w:t>2</w:t>
            </w:r>
            <w:r>
              <w:rPr>
                <w:noProof/>
                <w:webHidden/>
              </w:rPr>
              <w:fldChar w:fldCharType="end"/>
            </w:r>
          </w:hyperlink>
        </w:p>
        <w:p w14:paraId="59C7A498" w14:textId="29AF52E2" w:rsidR="00E857F1" w:rsidRDefault="00E857F1">
          <w:pPr>
            <w:pStyle w:val="TOC1"/>
            <w:tabs>
              <w:tab w:val="right" w:leader="dot" w:pos="10212"/>
            </w:tabs>
            <w:rPr>
              <w:noProof/>
              <w:kern w:val="2"/>
              <w:lang w:eastAsia="en-GB"/>
              <w14:ligatures w14:val="standardContextual"/>
            </w:rPr>
          </w:pPr>
          <w:hyperlink w:anchor="_Toc193780167" w:history="1">
            <w:r w:rsidRPr="00EC7C53">
              <w:rPr>
                <w:rStyle w:val="Hyperlink"/>
                <w:noProof/>
              </w:rPr>
              <w:t>Understanding the activity</w:t>
            </w:r>
            <w:r>
              <w:rPr>
                <w:noProof/>
                <w:webHidden/>
              </w:rPr>
              <w:tab/>
            </w:r>
            <w:r>
              <w:rPr>
                <w:noProof/>
                <w:webHidden/>
              </w:rPr>
              <w:fldChar w:fldCharType="begin"/>
            </w:r>
            <w:r>
              <w:rPr>
                <w:noProof/>
                <w:webHidden/>
              </w:rPr>
              <w:instrText xml:space="preserve"> PAGEREF _Toc193780167 \h </w:instrText>
            </w:r>
            <w:r>
              <w:rPr>
                <w:noProof/>
                <w:webHidden/>
              </w:rPr>
            </w:r>
            <w:r>
              <w:rPr>
                <w:noProof/>
                <w:webHidden/>
              </w:rPr>
              <w:fldChar w:fldCharType="separate"/>
            </w:r>
            <w:r>
              <w:rPr>
                <w:noProof/>
                <w:webHidden/>
              </w:rPr>
              <w:t>2</w:t>
            </w:r>
            <w:r>
              <w:rPr>
                <w:noProof/>
                <w:webHidden/>
              </w:rPr>
              <w:fldChar w:fldCharType="end"/>
            </w:r>
          </w:hyperlink>
        </w:p>
        <w:p w14:paraId="5B023FC5" w14:textId="1CAD5B51" w:rsidR="00E857F1" w:rsidRDefault="00E857F1">
          <w:pPr>
            <w:pStyle w:val="TOC2"/>
            <w:tabs>
              <w:tab w:val="right" w:leader="dot" w:pos="10212"/>
            </w:tabs>
            <w:rPr>
              <w:noProof/>
              <w:kern w:val="2"/>
              <w:lang w:eastAsia="en-GB"/>
              <w14:ligatures w14:val="standardContextual"/>
            </w:rPr>
          </w:pPr>
          <w:hyperlink w:anchor="_Toc193780168" w:history="1">
            <w:r w:rsidRPr="00EC7C53">
              <w:rPr>
                <w:rStyle w:val="Hyperlink"/>
                <w:noProof/>
              </w:rPr>
              <w:t>Key parts of a watercourse and loch</w:t>
            </w:r>
            <w:r>
              <w:rPr>
                <w:noProof/>
                <w:webHidden/>
              </w:rPr>
              <w:tab/>
            </w:r>
            <w:r>
              <w:rPr>
                <w:noProof/>
                <w:webHidden/>
              </w:rPr>
              <w:fldChar w:fldCharType="begin"/>
            </w:r>
            <w:r>
              <w:rPr>
                <w:noProof/>
                <w:webHidden/>
              </w:rPr>
              <w:instrText xml:space="preserve"> PAGEREF _Toc193780168 \h </w:instrText>
            </w:r>
            <w:r>
              <w:rPr>
                <w:noProof/>
                <w:webHidden/>
              </w:rPr>
            </w:r>
            <w:r>
              <w:rPr>
                <w:noProof/>
                <w:webHidden/>
              </w:rPr>
              <w:fldChar w:fldCharType="separate"/>
            </w:r>
            <w:r>
              <w:rPr>
                <w:noProof/>
                <w:webHidden/>
              </w:rPr>
              <w:t>6</w:t>
            </w:r>
            <w:r>
              <w:rPr>
                <w:noProof/>
                <w:webHidden/>
              </w:rPr>
              <w:fldChar w:fldCharType="end"/>
            </w:r>
          </w:hyperlink>
        </w:p>
        <w:p w14:paraId="00555FA2" w14:textId="6526C09C" w:rsidR="00E857F1" w:rsidRDefault="00E857F1">
          <w:pPr>
            <w:pStyle w:val="TOC1"/>
            <w:tabs>
              <w:tab w:val="right" w:leader="dot" w:pos="10212"/>
            </w:tabs>
            <w:rPr>
              <w:noProof/>
              <w:kern w:val="2"/>
              <w:lang w:eastAsia="en-GB"/>
              <w14:ligatures w14:val="standardContextual"/>
            </w:rPr>
          </w:pPr>
          <w:hyperlink w:anchor="_Toc193780169" w:history="1">
            <w:r w:rsidRPr="00EC7C53">
              <w:rPr>
                <w:rStyle w:val="Hyperlink"/>
                <w:noProof/>
              </w:rPr>
              <w:t>Understanding and minimising risks to the water environment</w:t>
            </w:r>
            <w:r>
              <w:rPr>
                <w:noProof/>
                <w:webHidden/>
              </w:rPr>
              <w:tab/>
            </w:r>
            <w:r>
              <w:rPr>
                <w:noProof/>
                <w:webHidden/>
              </w:rPr>
              <w:fldChar w:fldCharType="begin"/>
            </w:r>
            <w:r>
              <w:rPr>
                <w:noProof/>
                <w:webHidden/>
              </w:rPr>
              <w:instrText xml:space="preserve"> PAGEREF _Toc193780169 \h </w:instrText>
            </w:r>
            <w:r>
              <w:rPr>
                <w:noProof/>
                <w:webHidden/>
              </w:rPr>
            </w:r>
            <w:r>
              <w:rPr>
                <w:noProof/>
                <w:webHidden/>
              </w:rPr>
              <w:fldChar w:fldCharType="separate"/>
            </w:r>
            <w:r>
              <w:rPr>
                <w:noProof/>
                <w:webHidden/>
              </w:rPr>
              <w:t>7</w:t>
            </w:r>
            <w:r>
              <w:rPr>
                <w:noProof/>
                <w:webHidden/>
              </w:rPr>
              <w:fldChar w:fldCharType="end"/>
            </w:r>
          </w:hyperlink>
        </w:p>
        <w:p w14:paraId="66426F04" w14:textId="482BCF7B" w:rsidR="00E857F1" w:rsidRDefault="00E857F1">
          <w:pPr>
            <w:pStyle w:val="TOC1"/>
            <w:tabs>
              <w:tab w:val="right" w:leader="dot" w:pos="10212"/>
            </w:tabs>
            <w:rPr>
              <w:noProof/>
              <w:kern w:val="2"/>
              <w:lang w:eastAsia="en-GB"/>
              <w14:ligatures w14:val="standardContextual"/>
            </w:rPr>
          </w:pPr>
          <w:hyperlink w:anchor="_Toc193780170" w:history="1">
            <w:r w:rsidRPr="00EC7C53">
              <w:rPr>
                <w:rStyle w:val="Hyperlink"/>
                <w:noProof/>
              </w:rPr>
              <w:t>Risks to the Water Environment</w:t>
            </w:r>
            <w:r>
              <w:rPr>
                <w:noProof/>
                <w:webHidden/>
              </w:rPr>
              <w:tab/>
            </w:r>
            <w:r>
              <w:rPr>
                <w:noProof/>
                <w:webHidden/>
              </w:rPr>
              <w:fldChar w:fldCharType="begin"/>
            </w:r>
            <w:r>
              <w:rPr>
                <w:noProof/>
                <w:webHidden/>
              </w:rPr>
              <w:instrText xml:space="preserve"> PAGEREF _Toc193780170 \h </w:instrText>
            </w:r>
            <w:r>
              <w:rPr>
                <w:noProof/>
                <w:webHidden/>
              </w:rPr>
            </w:r>
            <w:r>
              <w:rPr>
                <w:noProof/>
                <w:webHidden/>
              </w:rPr>
              <w:fldChar w:fldCharType="separate"/>
            </w:r>
            <w:r>
              <w:rPr>
                <w:noProof/>
                <w:webHidden/>
              </w:rPr>
              <w:t>8</w:t>
            </w:r>
            <w:r>
              <w:rPr>
                <w:noProof/>
                <w:webHidden/>
              </w:rPr>
              <w:fldChar w:fldCharType="end"/>
            </w:r>
          </w:hyperlink>
        </w:p>
        <w:p w14:paraId="1DA9C9E5" w14:textId="50DD9FCA" w:rsidR="00E857F1" w:rsidRDefault="00E857F1">
          <w:pPr>
            <w:pStyle w:val="TOC2"/>
            <w:tabs>
              <w:tab w:val="right" w:leader="dot" w:pos="10212"/>
            </w:tabs>
            <w:rPr>
              <w:noProof/>
              <w:kern w:val="2"/>
              <w:lang w:eastAsia="en-GB"/>
              <w14:ligatures w14:val="standardContextual"/>
            </w:rPr>
          </w:pPr>
          <w:hyperlink w:anchor="_Toc193780171" w:history="1">
            <w:r w:rsidRPr="00EC7C53">
              <w:rPr>
                <w:rStyle w:val="Hyperlink"/>
                <w:noProof/>
              </w:rPr>
              <w:t>Do’s and Don’ts</w:t>
            </w:r>
            <w:r>
              <w:rPr>
                <w:noProof/>
                <w:webHidden/>
              </w:rPr>
              <w:tab/>
            </w:r>
            <w:r>
              <w:rPr>
                <w:noProof/>
                <w:webHidden/>
              </w:rPr>
              <w:fldChar w:fldCharType="begin"/>
            </w:r>
            <w:r>
              <w:rPr>
                <w:noProof/>
                <w:webHidden/>
              </w:rPr>
              <w:instrText xml:space="preserve"> PAGEREF _Toc193780171 \h </w:instrText>
            </w:r>
            <w:r>
              <w:rPr>
                <w:noProof/>
                <w:webHidden/>
              </w:rPr>
            </w:r>
            <w:r>
              <w:rPr>
                <w:noProof/>
                <w:webHidden/>
              </w:rPr>
              <w:fldChar w:fldCharType="separate"/>
            </w:r>
            <w:r>
              <w:rPr>
                <w:noProof/>
                <w:webHidden/>
              </w:rPr>
              <w:t>9</w:t>
            </w:r>
            <w:r>
              <w:rPr>
                <w:noProof/>
                <w:webHidden/>
              </w:rPr>
              <w:fldChar w:fldCharType="end"/>
            </w:r>
          </w:hyperlink>
        </w:p>
        <w:p w14:paraId="15B30519" w14:textId="7D13EF1A" w:rsidR="00E857F1" w:rsidRDefault="00E857F1">
          <w:pPr>
            <w:pStyle w:val="TOC3"/>
            <w:tabs>
              <w:tab w:val="right" w:leader="dot" w:pos="10212"/>
            </w:tabs>
            <w:rPr>
              <w:noProof/>
              <w:kern w:val="2"/>
              <w:lang w:eastAsia="en-GB"/>
              <w14:ligatures w14:val="standardContextual"/>
            </w:rPr>
          </w:pPr>
          <w:hyperlink w:anchor="_Toc193780172" w:history="1">
            <w:r w:rsidRPr="00EC7C53">
              <w:rPr>
                <w:rStyle w:val="Hyperlink"/>
                <w:noProof/>
              </w:rPr>
              <w:t>Activity specific dos and don’ts</w:t>
            </w:r>
            <w:r>
              <w:rPr>
                <w:noProof/>
                <w:webHidden/>
              </w:rPr>
              <w:tab/>
            </w:r>
            <w:r>
              <w:rPr>
                <w:noProof/>
                <w:webHidden/>
              </w:rPr>
              <w:fldChar w:fldCharType="begin"/>
            </w:r>
            <w:r>
              <w:rPr>
                <w:noProof/>
                <w:webHidden/>
              </w:rPr>
              <w:instrText xml:space="preserve"> PAGEREF _Toc193780172 \h </w:instrText>
            </w:r>
            <w:r>
              <w:rPr>
                <w:noProof/>
                <w:webHidden/>
              </w:rPr>
            </w:r>
            <w:r>
              <w:rPr>
                <w:noProof/>
                <w:webHidden/>
              </w:rPr>
              <w:fldChar w:fldCharType="separate"/>
            </w:r>
            <w:r>
              <w:rPr>
                <w:noProof/>
                <w:webHidden/>
              </w:rPr>
              <w:t>9</w:t>
            </w:r>
            <w:r>
              <w:rPr>
                <w:noProof/>
                <w:webHidden/>
              </w:rPr>
              <w:fldChar w:fldCharType="end"/>
            </w:r>
          </w:hyperlink>
        </w:p>
        <w:p w14:paraId="0FD75EAF" w14:textId="4EA89041" w:rsidR="00E857F1" w:rsidRDefault="00E857F1">
          <w:pPr>
            <w:pStyle w:val="TOC3"/>
            <w:tabs>
              <w:tab w:val="right" w:leader="dot" w:pos="10212"/>
            </w:tabs>
            <w:rPr>
              <w:noProof/>
              <w:kern w:val="2"/>
              <w:lang w:eastAsia="en-GB"/>
              <w14:ligatures w14:val="standardContextual"/>
            </w:rPr>
          </w:pPr>
          <w:hyperlink w:anchor="_Toc193780173" w:history="1">
            <w:r w:rsidRPr="00EC7C53">
              <w:rPr>
                <w:rStyle w:val="Hyperlink"/>
                <w:noProof/>
              </w:rPr>
              <w:t>General working in or near water do’s and don’ts</w:t>
            </w:r>
            <w:r>
              <w:rPr>
                <w:noProof/>
                <w:webHidden/>
              </w:rPr>
              <w:tab/>
            </w:r>
            <w:r>
              <w:rPr>
                <w:noProof/>
                <w:webHidden/>
              </w:rPr>
              <w:fldChar w:fldCharType="begin"/>
            </w:r>
            <w:r>
              <w:rPr>
                <w:noProof/>
                <w:webHidden/>
              </w:rPr>
              <w:instrText xml:space="preserve"> PAGEREF _Toc193780173 \h </w:instrText>
            </w:r>
            <w:r>
              <w:rPr>
                <w:noProof/>
                <w:webHidden/>
              </w:rPr>
            </w:r>
            <w:r>
              <w:rPr>
                <w:noProof/>
                <w:webHidden/>
              </w:rPr>
              <w:fldChar w:fldCharType="separate"/>
            </w:r>
            <w:r>
              <w:rPr>
                <w:noProof/>
                <w:webHidden/>
              </w:rPr>
              <w:t>9</w:t>
            </w:r>
            <w:r>
              <w:rPr>
                <w:noProof/>
                <w:webHidden/>
              </w:rPr>
              <w:fldChar w:fldCharType="end"/>
            </w:r>
          </w:hyperlink>
        </w:p>
        <w:p w14:paraId="545827CE" w14:textId="2E671C94" w:rsidR="00E857F1" w:rsidRDefault="00E857F1">
          <w:pPr>
            <w:pStyle w:val="TOC1"/>
            <w:tabs>
              <w:tab w:val="right" w:leader="dot" w:pos="10212"/>
            </w:tabs>
            <w:rPr>
              <w:noProof/>
              <w:kern w:val="2"/>
              <w:lang w:eastAsia="en-GB"/>
              <w14:ligatures w14:val="standardContextual"/>
            </w:rPr>
          </w:pPr>
          <w:hyperlink w:anchor="_Toc193780174" w:history="1">
            <w:r w:rsidRPr="00EC7C53">
              <w:rPr>
                <w:rStyle w:val="Hyperlink"/>
                <w:noProof/>
              </w:rPr>
              <w:t>Glossary</w:t>
            </w:r>
            <w:r>
              <w:rPr>
                <w:noProof/>
                <w:webHidden/>
              </w:rPr>
              <w:tab/>
            </w:r>
            <w:r>
              <w:rPr>
                <w:noProof/>
                <w:webHidden/>
              </w:rPr>
              <w:fldChar w:fldCharType="begin"/>
            </w:r>
            <w:r>
              <w:rPr>
                <w:noProof/>
                <w:webHidden/>
              </w:rPr>
              <w:instrText xml:space="preserve"> PAGEREF _Toc193780174 \h </w:instrText>
            </w:r>
            <w:r>
              <w:rPr>
                <w:noProof/>
                <w:webHidden/>
              </w:rPr>
            </w:r>
            <w:r>
              <w:rPr>
                <w:noProof/>
                <w:webHidden/>
              </w:rPr>
              <w:fldChar w:fldCharType="separate"/>
            </w:r>
            <w:r>
              <w:rPr>
                <w:noProof/>
                <w:webHidden/>
              </w:rPr>
              <w:t>12</w:t>
            </w:r>
            <w:r>
              <w:rPr>
                <w:noProof/>
                <w:webHidden/>
              </w:rPr>
              <w:fldChar w:fldCharType="end"/>
            </w:r>
          </w:hyperlink>
        </w:p>
        <w:p w14:paraId="54FBE792" w14:textId="4ADDC1D0" w:rsidR="00E857F1" w:rsidRDefault="00E857F1">
          <w:pPr>
            <w:pStyle w:val="TOC1"/>
            <w:tabs>
              <w:tab w:val="right" w:leader="dot" w:pos="10212"/>
            </w:tabs>
            <w:rPr>
              <w:noProof/>
              <w:kern w:val="2"/>
              <w:lang w:eastAsia="en-GB"/>
              <w14:ligatures w14:val="standardContextual"/>
            </w:rPr>
          </w:pPr>
          <w:hyperlink w:anchor="_Toc193780175" w:history="1">
            <w:r w:rsidRPr="00EC7C53">
              <w:rPr>
                <w:rStyle w:val="Hyperlink"/>
                <w:noProof/>
              </w:rPr>
              <w:t>Disclaimer</w:t>
            </w:r>
            <w:r>
              <w:rPr>
                <w:noProof/>
                <w:webHidden/>
              </w:rPr>
              <w:tab/>
            </w:r>
            <w:r>
              <w:rPr>
                <w:noProof/>
                <w:webHidden/>
              </w:rPr>
              <w:fldChar w:fldCharType="begin"/>
            </w:r>
            <w:r>
              <w:rPr>
                <w:noProof/>
                <w:webHidden/>
              </w:rPr>
              <w:instrText xml:space="preserve"> PAGEREF _Toc193780175 \h </w:instrText>
            </w:r>
            <w:r>
              <w:rPr>
                <w:noProof/>
                <w:webHidden/>
              </w:rPr>
            </w:r>
            <w:r>
              <w:rPr>
                <w:noProof/>
                <w:webHidden/>
              </w:rPr>
              <w:fldChar w:fldCharType="separate"/>
            </w:r>
            <w:r>
              <w:rPr>
                <w:noProof/>
                <w:webHidden/>
              </w:rPr>
              <w:t>15</w:t>
            </w:r>
            <w:r>
              <w:rPr>
                <w:noProof/>
                <w:webHidden/>
              </w:rPr>
              <w:fldChar w:fldCharType="end"/>
            </w:r>
          </w:hyperlink>
        </w:p>
        <w:p w14:paraId="4ACD1A68" w14:textId="5EEFAECB" w:rsidR="00D740FB" w:rsidRDefault="00D740FB">
          <w:r>
            <w:rPr>
              <w:b/>
              <w:bCs/>
              <w:noProof/>
            </w:rPr>
            <w:fldChar w:fldCharType="end"/>
          </w:r>
        </w:p>
      </w:sdtContent>
    </w:sdt>
    <w:p w14:paraId="04BF68ED" w14:textId="77777777" w:rsidR="00D740FB" w:rsidRDefault="00D740FB" w:rsidP="00006B37">
      <w:pPr>
        <w:pStyle w:val="paragraph"/>
        <w:spacing w:before="0" w:beforeAutospacing="0" w:after="0" w:afterAutospacing="0"/>
        <w:textAlignment w:val="baseline"/>
        <w:rPr>
          <w:rStyle w:val="normaltextrun"/>
          <w:rFonts w:ascii="Arial" w:eastAsiaTheme="majorEastAsia" w:hAnsi="Arial" w:cs="Arial"/>
          <w:b/>
          <w:bCs/>
          <w:color w:val="016574"/>
          <w:sz w:val="40"/>
          <w:szCs w:val="40"/>
        </w:rPr>
      </w:pPr>
    </w:p>
    <w:p w14:paraId="3F327AE6" w14:textId="77777777" w:rsidR="00085FDA" w:rsidRDefault="00085FDA" w:rsidP="002D081D">
      <w:pPr>
        <w:pStyle w:val="BodyText1"/>
        <w:rPr>
          <w:rFonts w:eastAsia="Times New Roman"/>
          <w:sz w:val="32"/>
          <w:szCs w:val="32"/>
        </w:rPr>
      </w:pPr>
    </w:p>
    <w:p w14:paraId="693A148B" w14:textId="77777777" w:rsidR="00085FDA" w:rsidRDefault="00085FDA" w:rsidP="002D081D">
      <w:pPr>
        <w:pStyle w:val="BodyText1"/>
        <w:rPr>
          <w:rFonts w:eastAsia="Times New Roman"/>
          <w:sz w:val="32"/>
          <w:szCs w:val="32"/>
        </w:rPr>
      </w:pPr>
    </w:p>
    <w:p w14:paraId="6511162D" w14:textId="77777777" w:rsidR="00085FDA" w:rsidRDefault="00085FDA" w:rsidP="002D081D">
      <w:pPr>
        <w:pStyle w:val="BodyText1"/>
        <w:rPr>
          <w:rFonts w:eastAsia="Times New Roman"/>
          <w:sz w:val="32"/>
          <w:szCs w:val="32"/>
        </w:rPr>
      </w:pPr>
    </w:p>
    <w:p w14:paraId="3C4AB706" w14:textId="77777777" w:rsidR="00085FDA" w:rsidRDefault="00085FDA" w:rsidP="002D081D">
      <w:pPr>
        <w:pStyle w:val="BodyText1"/>
        <w:rPr>
          <w:rFonts w:eastAsia="Times New Roman"/>
          <w:sz w:val="32"/>
          <w:szCs w:val="32"/>
        </w:rPr>
      </w:pPr>
    </w:p>
    <w:p w14:paraId="00121A5C" w14:textId="77777777" w:rsidR="00085FDA" w:rsidRDefault="00085FDA" w:rsidP="002D081D">
      <w:pPr>
        <w:pStyle w:val="BodyText1"/>
        <w:rPr>
          <w:rFonts w:eastAsia="Times New Roman"/>
          <w:sz w:val="32"/>
          <w:szCs w:val="32"/>
        </w:rPr>
      </w:pPr>
    </w:p>
    <w:p w14:paraId="28BB857A" w14:textId="0681B09E" w:rsidR="009550B2" w:rsidRPr="00E94488" w:rsidRDefault="002D081D" w:rsidP="00E94488">
      <w:pPr>
        <w:pStyle w:val="BodyText1"/>
        <w:rPr>
          <w:rStyle w:val="normaltextrun"/>
          <w:rFonts w:ascii="Arial" w:eastAsiaTheme="majorEastAsia" w:hAnsi="Arial" w:cs="Arial"/>
          <w:b/>
          <w:color w:val="016574"/>
          <w:sz w:val="40"/>
          <w:szCs w:val="40"/>
        </w:rPr>
      </w:pPr>
      <w:r w:rsidRPr="007777DA">
        <w:rPr>
          <w:rFonts w:eastAsia="Times New Roman"/>
          <w:sz w:val="32"/>
          <w:szCs w:val="32"/>
        </w:rPr>
        <w:t>If you would like this document in an accessible format, such as large print, audio recording or braille, please contact SEPA by emailing </w:t>
      </w:r>
      <w:hyperlink r:id="rId13" w:tgtFrame="_blank" w:tooltip="mailto:equalities@sepa.org.uk" w:history="1">
        <w:r w:rsidRPr="007777DA">
          <w:rPr>
            <w:rFonts w:eastAsia="Times New Roman"/>
            <w:color w:val="016574" w:themeColor="hyperlink"/>
            <w:sz w:val="32"/>
            <w:szCs w:val="32"/>
            <w:u w:val="single"/>
          </w:rPr>
          <w:t>equalities@sepa.org.uk</w:t>
        </w:r>
      </w:hyperlink>
      <w:r w:rsidRPr="007777DA">
        <w:rPr>
          <w:rFonts w:eastAsia="Times New Roman"/>
          <w:sz w:val="32"/>
          <w:szCs w:val="32"/>
        </w:rPr>
        <w:t xml:space="preserve"> </w:t>
      </w:r>
    </w:p>
    <w:p w14:paraId="47B36072" w14:textId="0D76FC58" w:rsidR="00606ADA" w:rsidRPr="00D740FB" w:rsidRDefault="00C96179" w:rsidP="00D740FB">
      <w:pPr>
        <w:pStyle w:val="Heading1"/>
        <w:rPr>
          <w:rStyle w:val="eop"/>
        </w:rPr>
      </w:pPr>
      <w:bookmarkStart w:id="1" w:name="_Toc193780165"/>
      <w:r w:rsidRPr="00D740FB">
        <w:rPr>
          <w:rStyle w:val="normaltextrun"/>
        </w:rPr>
        <w:lastRenderedPageBreak/>
        <w:t>Purpose</w:t>
      </w:r>
      <w:bookmarkEnd w:id="1"/>
    </w:p>
    <w:p w14:paraId="07A9971F" w14:textId="77777777" w:rsidR="00E356B5" w:rsidRDefault="00E356B5" w:rsidP="00C41D0D">
      <w:pPr>
        <w:pStyle w:val="BodyText1"/>
        <w:rPr>
          <w:lang w:val="en-US"/>
        </w:rPr>
      </w:pPr>
      <w:r>
        <w:rPr>
          <w:lang w:val="en-US"/>
        </w:rPr>
        <w:t xml:space="preserve">This document provides information and guidance for anyone </w:t>
      </w:r>
      <w:r w:rsidR="003A1F28">
        <w:rPr>
          <w:lang w:val="en-US"/>
        </w:rPr>
        <w:t>i</w:t>
      </w:r>
      <w:r>
        <w:rPr>
          <w:lang w:val="en-US"/>
        </w:rPr>
        <w:t xml:space="preserve">nstalling a </w:t>
      </w:r>
      <w:r w:rsidR="003A1F28">
        <w:rPr>
          <w:lang w:val="en-US"/>
        </w:rPr>
        <w:t xml:space="preserve">single </w:t>
      </w:r>
      <w:r>
        <w:rPr>
          <w:lang w:val="en-US"/>
        </w:rPr>
        <w:t xml:space="preserve">crossing where </w:t>
      </w:r>
      <w:r w:rsidR="00F87183">
        <w:rPr>
          <w:lang w:val="en-US"/>
        </w:rPr>
        <w:t>part of the crossing is on</w:t>
      </w:r>
      <w:r w:rsidR="007F6F67">
        <w:rPr>
          <w:lang w:val="en-US"/>
        </w:rPr>
        <w:t>ly on the banks and no part is on</w:t>
      </w:r>
      <w:r w:rsidR="00F87183">
        <w:rPr>
          <w:lang w:val="en-US"/>
        </w:rPr>
        <w:t xml:space="preserve"> the bed </w:t>
      </w:r>
      <w:r w:rsidR="00A2088A">
        <w:rPr>
          <w:lang w:val="en-US"/>
        </w:rPr>
        <w:t>and</w:t>
      </w:r>
      <w:r>
        <w:rPr>
          <w:lang w:val="en-US"/>
        </w:rPr>
        <w:t xml:space="preserve"> requires </w:t>
      </w:r>
      <w:proofErr w:type="gramStart"/>
      <w:r>
        <w:rPr>
          <w:lang w:val="en-US"/>
        </w:rPr>
        <w:t xml:space="preserve">a </w:t>
      </w:r>
      <w:r w:rsidR="00496315">
        <w:rPr>
          <w:lang w:val="en-US"/>
        </w:rPr>
        <w:t>registration</w:t>
      </w:r>
      <w:proofErr w:type="gramEnd"/>
      <w:r>
        <w:rPr>
          <w:lang w:val="en-US"/>
        </w:rPr>
        <w:t xml:space="preserve">, under The Environmental </w:t>
      </w:r>
      <w:proofErr w:type="spellStart"/>
      <w:r>
        <w:rPr>
          <w:lang w:val="en-US"/>
        </w:rPr>
        <w:t>Authorisations</w:t>
      </w:r>
      <w:proofErr w:type="spellEnd"/>
      <w:r>
        <w:rPr>
          <w:lang w:val="en-US"/>
        </w:rPr>
        <w:t xml:space="preserve"> (Scotland) Regulations.</w:t>
      </w:r>
    </w:p>
    <w:p w14:paraId="78C828A3" w14:textId="3D010A7D" w:rsidR="00E356B5" w:rsidRDefault="00E356B5" w:rsidP="00C41D0D">
      <w:pPr>
        <w:pStyle w:val="BodyText1"/>
        <w:rPr>
          <w:lang w:val="en-US"/>
        </w:rPr>
      </w:pPr>
      <w:r>
        <w:rPr>
          <w:rFonts w:eastAsia="Arial"/>
          <w:lang w:val="en-US"/>
        </w:rPr>
        <w:t xml:space="preserve">This guidance does not cover any other permissions that may be </w:t>
      </w:r>
      <w:r w:rsidR="00F65E91">
        <w:rPr>
          <w:rFonts w:eastAsia="Arial"/>
          <w:lang w:val="en-US"/>
        </w:rPr>
        <w:t>required.</w:t>
      </w:r>
    </w:p>
    <w:p w14:paraId="30222CFC" w14:textId="60AB3219" w:rsidR="00846DB0" w:rsidRPr="00C41D0D" w:rsidRDefault="00846DB0" w:rsidP="00D740FB">
      <w:pPr>
        <w:pStyle w:val="Heading1"/>
      </w:pPr>
      <w:bookmarkStart w:id="2" w:name="_Toc193780166"/>
      <w:r w:rsidRPr="00C41D0D">
        <w:rPr>
          <w:rStyle w:val="normaltextrun"/>
        </w:rPr>
        <w:t>What activity does this guidance apply to?</w:t>
      </w:r>
      <w:bookmarkEnd w:id="2"/>
      <w:r w:rsidRPr="00C41D0D">
        <w:rPr>
          <w:rStyle w:val="eop"/>
        </w:rPr>
        <w:t> </w:t>
      </w:r>
    </w:p>
    <w:p w14:paraId="678CA408" w14:textId="524F7686" w:rsidR="00425CB7" w:rsidRPr="00AC5BF8" w:rsidRDefault="00425CB7" w:rsidP="00425CB7">
      <w:pPr>
        <w:pStyle w:val="BodyText1"/>
      </w:pPr>
      <w:r w:rsidRPr="00AC5BF8">
        <w:rPr>
          <w:rFonts w:eastAsia="Times New Roman"/>
          <w:lang w:eastAsia="en-GB"/>
        </w:rPr>
        <w:t xml:space="preserve">This guidance applies to </w:t>
      </w:r>
      <w:r>
        <w:rPr>
          <w:rFonts w:eastAsia="Times New Roman"/>
          <w:lang w:eastAsia="en-GB"/>
        </w:rPr>
        <w:t>engineering</w:t>
      </w:r>
      <w:r w:rsidRPr="00AC5BF8">
        <w:rPr>
          <w:rFonts w:eastAsia="Times New Roman"/>
          <w:lang w:eastAsia="en-GB"/>
        </w:rPr>
        <w:t xml:space="preserve"> activities granted as a registration under the Environmental Authorisation</w:t>
      </w:r>
      <w:r w:rsidR="00AE6B47">
        <w:rPr>
          <w:rFonts w:eastAsia="Times New Roman"/>
          <w:lang w:eastAsia="en-GB"/>
        </w:rPr>
        <w:t>s</w:t>
      </w:r>
      <w:r w:rsidRPr="00AC5BF8">
        <w:rPr>
          <w:rFonts w:eastAsia="Times New Roman"/>
          <w:lang w:eastAsia="en-GB"/>
        </w:rPr>
        <w:t xml:space="preserve"> (Scotland) Regulation 2018 for:</w:t>
      </w:r>
    </w:p>
    <w:p w14:paraId="64899AF1" w14:textId="77777777" w:rsidR="00CF2BFF" w:rsidRDefault="00CF2BFF" w:rsidP="005F0878">
      <w:pPr>
        <w:pStyle w:val="BodyText1"/>
      </w:pPr>
      <w:r>
        <w:t xml:space="preserve">The installation of a crossing across a watercourse or loch where: </w:t>
      </w:r>
    </w:p>
    <w:p w14:paraId="3FD1CE9D" w14:textId="387F568F" w:rsidR="00CF2BFF" w:rsidRPr="00296755" w:rsidRDefault="00CF2BFF" w:rsidP="005F0878">
      <w:pPr>
        <w:pStyle w:val="BodyText1"/>
        <w:numPr>
          <w:ilvl w:val="0"/>
          <w:numId w:val="13"/>
        </w:numPr>
        <w:rPr>
          <w:rStyle w:val="normaltextrun"/>
          <w:rFonts w:cs="Arial"/>
          <w:color w:val="000000"/>
          <w:shd w:val="clear" w:color="auto" w:fill="FFFFFF"/>
        </w:rPr>
      </w:pPr>
      <w:r w:rsidRPr="00296755">
        <w:t>no part of the crossing is on the bed</w:t>
      </w:r>
      <w:r w:rsidR="00296755">
        <w:t xml:space="preserve"> and</w:t>
      </w:r>
    </w:p>
    <w:p w14:paraId="58FFE4F4" w14:textId="1D565890" w:rsidR="00633C26" w:rsidRPr="00E94488" w:rsidRDefault="00296755" w:rsidP="005F0878">
      <w:pPr>
        <w:pStyle w:val="BodyText1"/>
        <w:numPr>
          <w:ilvl w:val="0"/>
          <w:numId w:val="13"/>
        </w:numPr>
        <w:rPr>
          <w:rFonts w:cs="Arial"/>
        </w:rPr>
      </w:pPr>
      <w:r w:rsidRPr="00296755">
        <w:t>part of the crossing is on the bank</w:t>
      </w:r>
      <w:r w:rsidRPr="00246C24">
        <w:t xml:space="preserve"> </w:t>
      </w:r>
      <w:r w:rsidRPr="00296755">
        <w:t xml:space="preserve">and the total cumulative </w:t>
      </w:r>
      <w:r w:rsidR="00A12611" w:rsidRPr="00296755">
        <w:t>length</w:t>
      </w:r>
      <w:r w:rsidR="00A12611">
        <w:t xml:space="preserve"> </w:t>
      </w:r>
      <w:r w:rsidR="00A12611" w:rsidRPr="00296755">
        <w:t>of</w:t>
      </w:r>
      <w:r w:rsidRPr="00296755">
        <w:t xml:space="preserve"> all banks affected is less than, or equal, to 50 metres</w:t>
      </w:r>
      <w:r w:rsidR="001D6C31">
        <w:t>.</w:t>
      </w:r>
    </w:p>
    <w:p w14:paraId="519A7154" w14:textId="54A5C497" w:rsidR="005D3303" w:rsidRPr="007775C5" w:rsidRDefault="00C8349A" w:rsidP="00711017">
      <w:pPr>
        <w:pStyle w:val="Heading1"/>
      </w:pPr>
      <w:bookmarkStart w:id="3" w:name="_Toc193780167"/>
      <w:r w:rsidRPr="007775C5">
        <w:t>Understanding the activity</w:t>
      </w:r>
      <w:bookmarkEnd w:id="3"/>
      <w:r w:rsidRPr="007775C5">
        <w:t xml:space="preserve"> </w:t>
      </w:r>
    </w:p>
    <w:p w14:paraId="007D2014" w14:textId="678C63BE" w:rsidR="006F1FC0" w:rsidRDefault="00B83DDB" w:rsidP="003B1FCD">
      <w:pPr>
        <w:pStyle w:val="BodyText1"/>
      </w:pPr>
      <w:r w:rsidRPr="009A7CFD">
        <w:t xml:space="preserve">This activity covers </w:t>
      </w:r>
      <w:r w:rsidR="009A5BD1">
        <w:t xml:space="preserve">the installation of </w:t>
      </w:r>
      <w:r w:rsidR="003A1F28">
        <w:t>a single</w:t>
      </w:r>
      <w:r w:rsidR="00AE1CC1">
        <w:t xml:space="preserve"> </w:t>
      </w:r>
      <w:r w:rsidR="00E24AB4">
        <w:t>crossing wh</w:t>
      </w:r>
      <w:r w:rsidR="00ED4941">
        <w:t xml:space="preserve">ere </w:t>
      </w:r>
      <w:r w:rsidR="006B39D3">
        <w:t xml:space="preserve">part of the crossing is </w:t>
      </w:r>
      <w:r w:rsidR="00ED4941">
        <w:t xml:space="preserve">on </w:t>
      </w:r>
      <w:r w:rsidR="008F57D6">
        <w:t>the bank (one or both banks</w:t>
      </w:r>
      <w:proofErr w:type="gramStart"/>
      <w:r w:rsidR="008F57D6">
        <w:t>)</w:t>
      </w:r>
      <w:proofErr w:type="gramEnd"/>
      <w:r w:rsidR="008F57D6">
        <w:t xml:space="preserve"> </w:t>
      </w:r>
      <w:r w:rsidR="00ED4941">
        <w:t xml:space="preserve">but no </w:t>
      </w:r>
      <w:r w:rsidR="003C6499">
        <w:t>part of the crossing</w:t>
      </w:r>
      <w:r w:rsidR="00ED4941">
        <w:t xml:space="preserve"> </w:t>
      </w:r>
      <w:r w:rsidR="00F920F6">
        <w:t xml:space="preserve">is </w:t>
      </w:r>
      <w:r w:rsidR="00ED4941">
        <w:t>on the bed of the waterco</w:t>
      </w:r>
      <w:r w:rsidR="00A0089F">
        <w:t>urs</w:t>
      </w:r>
      <w:r w:rsidR="00D23AAF">
        <w:t>e</w:t>
      </w:r>
      <w:r w:rsidR="003879E8">
        <w:t xml:space="preserve"> or loch</w:t>
      </w:r>
      <w:r w:rsidR="006F1FC0">
        <w:t xml:space="preserve"> and the natural bed of the watercourse or loch being crossed is retained. </w:t>
      </w:r>
    </w:p>
    <w:p w14:paraId="28A79E17" w14:textId="17793115" w:rsidR="00C6407D" w:rsidRDefault="004D28AB" w:rsidP="006F1FC0">
      <w:pPr>
        <w:pStyle w:val="BodyText1"/>
      </w:pPr>
      <w:r>
        <w:t xml:space="preserve">It applies to any width of crossing and includes </w:t>
      </w:r>
      <w:r w:rsidR="00C6407D">
        <w:t>crossing types such as:</w:t>
      </w:r>
    </w:p>
    <w:p w14:paraId="058B8461" w14:textId="6B9F063A" w:rsidR="006F1FC0" w:rsidRPr="006F1FC0" w:rsidRDefault="004D28AB" w:rsidP="005518E0">
      <w:pPr>
        <w:pStyle w:val="BodyText1"/>
        <w:numPr>
          <w:ilvl w:val="0"/>
          <w:numId w:val="3"/>
        </w:numPr>
      </w:pPr>
      <w:r w:rsidRPr="006F1FC0">
        <w:t>single span bridges</w:t>
      </w:r>
      <w:r w:rsidR="000F68F4" w:rsidRPr="006F1FC0">
        <w:t xml:space="preserve">, </w:t>
      </w:r>
    </w:p>
    <w:p w14:paraId="78C323D2" w14:textId="77777777" w:rsidR="006F1FC0" w:rsidRDefault="004D28AB" w:rsidP="005518E0">
      <w:pPr>
        <w:pStyle w:val="BodyText1"/>
        <w:numPr>
          <w:ilvl w:val="0"/>
          <w:numId w:val="3"/>
        </w:numPr>
      </w:pPr>
      <w:r w:rsidRPr="006F1FC0">
        <w:t xml:space="preserve">arch </w:t>
      </w:r>
      <w:r w:rsidR="00E7055F" w:rsidRPr="006F1FC0">
        <w:t xml:space="preserve">or portal frame </w:t>
      </w:r>
      <w:r w:rsidRPr="006F1FC0">
        <w:t>culverts</w:t>
      </w:r>
    </w:p>
    <w:p w14:paraId="58D35F4C" w14:textId="262F1EF3" w:rsidR="00C6407D" w:rsidRPr="006F1FC0" w:rsidRDefault="004D28AB" w:rsidP="005518E0">
      <w:pPr>
        <w:pStyle w:val="BodyText1"/>
        <w:numPr>
          <w:ilvl w:val="0"/>
          <w:numId w:val="3"/>
        </w:numPr>
      </w:pPr>
      <w:r w:rsidRPr="006F1FC0">
        <w:t>pipe and cable crossings</w:t>
      </w:r>
      <w:r w:rsidR="00C6407D" w:rsidRPr="006F1FC0">
        <w:t xml:space="preserve"> </w:t>
      </w:r>
      <w:r w:rsidR="00980105" w:rsidRPr="006F1FC0">
        <w:t>(installed</w:t>
      </w:r>
      <w:r w:rsidR="00711017" w:rsidRPr="006F1FC0">
        <w:t xml:space="preserve"> </w:t>
      </w:r>
      <w:r w:rsidR="00C6407D" w:rsidRPr="006F1FC0">
        <w:t>above or below the watercourse</w:t>
      </w:r>
      <w:r w:rsidR="003E5EA1" w:rsidRPr="006F1FC0">
        <w:t>)</w:t>
      </w:r>
    </w:p>
    <w:p w14:paraId="33EDB828" w14:textId="7D403FB7" w:rsidR="00DF5DB0" w:rsidRDefault="00DF5DB0" w:rsidP="00DF5DB0">
      <w:pPr>
        <w:pStyle w:val="BodyText1"/>
      </w:pPr>
      <w:r w:rsidRPr="009A5970">
        <w:t xml:space="preserve">This </w:t>
      </w:r>
      <w:r w:rsidR="00AC74BB">
        <w:t xml:space="preserve">registration includes the crossing </w:t>
      </w:r>
      <w:proofErr w:type="gramStart"/>
      <w:r w:rsidRPr="009A5970">
        <w:t>activity</w:t>
      </w:r>
      <w:proofErr w:type="gramEnd"/>
      <w:r w:rsidRPr="009A5970">
        <w:t xml:space="preserve"> </w:t>
      </w:r>
      <w:r w:rsidR="00AC74BB">
        <w:t>and</w:t>
      </w:r>
      <w:r w:rsidRPr="009A5970">
        <w:t xml:space="preserve"> all associated construction works, </w:t>
      </w:r>
      <w:proofErr w:type="gramStart"/>
      <w:r w:rsidRPr="009A5970">
        <w:t>such as:</w:t>
      </w:r>
      <w:proofErr w:type="gramEnd"/>
      <w:r w:rsidRPr="009A5970">
        <w:t xml:space="preserve"> access tracks, temporary crossings and temporary structures.</w:t>
      </w:r>
    </w:p>
    <w:p w14:paraId="74BD5143" w14:textId="09C3812F" w:rsidR="00CD15B2" w:rsidRDefault="005D10E5" w:rsidP="00742800">
      <w:pPr>
        <w:pStyle w:val="BodyText1"/>
      </w:pPr>
      <w:r w:rsidRPr="00A12926">
        <w:lastRenderedPageBreak/>
        <w:t xml:space="preserve">Note </w:t>
      </w:r>
      <w:r>
        <w:t xml:space="preserve">‘no </w:t>
      </w:r>
      <w:r w:rsidRPr="00A12926">
        <w:t xml:space="preserve">part of crossing </w:t>
      </w:r>
      <w:r>
        <w:t xml:space="preserve">is on the bed’ </w:t>
      </w:r>
      <w:r w:rsidRPr="00A12926">
        <w:t xml:space="preserve">refers to the structure of the crossing itself not to any temporary construction methods </w:t>
      </w:r>
      <w:r>
        <w:t xml:space="preserve">on the bed </w:t>
      </w:r>
      <w:r w:rsidRPr="00A12926">
        <w:t xml:space="preserve">such as </w:t>
      </w:r>
      <w:r>
        <w:t xml:space="preserve">any excavation required for preparation of </w:t>
      </w:r>
      <w:r w:rsidR="00CD15B2">
        <w:t xml:space="preserve">foundations and </w:t>
      </w:r>
      <w:r>
        <w:t>abutments or open</w:t>
      </w:r>
      <w:r w:rsidR="00EB2A39">
        <w:t xml:space="preserve"> </w:t>
      </w:r>
      <w:r>
        <w:t xml:space="preserve">/ isolated cut </w:t>
      </w:r>
      <w:r w:rsidRPr="00A12926">
        <w:t>or mole plough for installing pipe or cable crossings.</w:t>
      </w:r>
      <w:r w:rsidRPr="007373F9">
        <w:t xml:space="preserve"> </w:t>
      </w:r>
      <w:r>
        <w:t xml:space="preserve">This registration does not apply if any part of the </w:t>
      </w:r>
      <w:r w:rsidR="008445CA">
        <w:t xml:space="preserve">finished </w:t>
      </w:r>
      <w:r>
        <w:t xml:space="preserve">crossing </w:t>
      </w:r>
      <w:r w:rsidR="008445CA">
        <w:t xml:space="preserve">structure </w:t>
      </w:r>
      <w:r>
        <w:t>is on the bed of the watercourse or loch</w:t>
      </w:r>
      <w:r w:rsidR="00AF68E2">
        <w:t xml:space="preserve">, </w:t>
      </w:r>
    </w:p>
    <w:p w14:paraId="6700D7B0" w14:textId="14F5112E" w:rsidR="00742800" w:rsidRDefault="00CD15B2" w:rsidP="00742800">
      <w:pPr>
        <w:pStyle w:val="BodyText1"/>
      </w:pPr>
      <w:r>
        <w:t>T</w:t>
      </w:r>
      <w:r w:rsidR="00F5032F">
        <w:t xml:space="preserve">his registration </w:t>
      </w:r>
      <w:r w:rsidR="00917D1B">
        <w:t>appl</w:t>
      </w:r>
      <w:r>
        <w:t>ies</w:t>
      </w:r>
      <w:r w:rsidR="00917D1B">
        <w:t xml:space="preserve"> </w:t>
      </w:r>
      <w:r>
        <w:t xml:space="preserve">if </w:t>
      </w:r>
      <w:r w:rsidR="00917D1B">
        <w:t xml:space="preserve">foundations are installed </w:t>
      </w:r>
      <w:r w:rsidR="00312489">
        <w:t xml:space="preserve">solely </w:t>
      </w:r>
      <w:r w:rsidR="00917D1B">
        <w:t>in the bank zone</w:t>
      </w:r>
      <w:r>
        <w:t xml:space="preserve"> (but below the level of the bed)</w:t>
      </w:r>
      <w:r w:rsidR="008445CA">
        <w:t xml:space="preserve"> (such as for a bottomless arch culvert</w:t>
      </w:r>
      <w:r w:rsidR="001F3D00">
        <w:t>) but</w:t>
      </w:r>
      <w:r w:rsidR="00A37B69">
        <w:t xml:space="preserve"> would not apply</w:t>
      </w:r>
      <w:r w:rsidR="00F5032F">
        <w:t xml:space="preserve"> </w:t>
      </w:r>
      <w:r>
        <w:t>if those foundations</w:t>
      </w:r>
      <w:r w:rsidR="00A37B69">
        <w:t xml:space="preserve"> are</w:t>
      </w:r>
      <w:r w:rsidR="00AF68E2">
        <w:t xml:space="preserve"> installed </w:t>
      </w:r>
      <w:r w:rsidR="00917D1B">
        <w:t xml:space="preserve">directly </w:t>
      </w:r>
      <w:r w:rsidR="00AF68E2">
        <w:t>under the bed of the watercourse</w:t>
      </w:r>
      <w:r w:rsidR="00F5032F">
        <w:t xml:space="preserve"> or where bed reinforcement is installed.</w:t>
      </w:r>
    </w:p>
    <w:p w14:paraId="30D1D602" w14:textId="265F6E41" w:rsidR="004D28AB" w:rsidRDefault="00414A7C" w:rsidP="00742800">
      <w:pPr>
        <w:pStyle w:val="BodyText1"/>
      </w:pPr>
      <w:r w:rsidRPr="008C4196">
        <w:t xml:space="preserve">All abutments and any directly associated bank protection works </w:t>
      </w:r>
      <w:proofErr w:type="gramStart"/>
      <w:r w:rsidRPr="008C4196">
        <w:t>are considered to be</w:t>
      </w:r>
      <w:proofErr w:type="gramEnd"/>
      <w:r w:rsidRPr="008C4196">
        <w:t xml:space="preserve"> part of the crossing</w:t>
      </w:r>
      <w:r>
        <w:t>.</w:t>
      </w:r>
      <w:r w:rsidR="00FE75C6">
        <w:t xml:space="preserve"> </w:t>
      </w:r>
      <w:r w:rsidR="004D28AB">
        <w:t>The total cumulative length of bank affected must be no more than 50 metres</w:t>
      </w:r>
      <w:r w:rsidR="00C612E0">
        <w:t>,</w:t>
      </w:r>
      <w:r w:rsidR="004D28AB">
        <w:t xml:space="preserve"> </w:t>
      </w:r>
      <w:r w:rsidR="00C612E0">
        <w:t>t</w:t>
      </w:r>
      <w:r w:rsidR="004D28AB">
        <w:t xml:space="preserve">his includes the total length of structures on both banks, including the length of bridge abutments and any dependant bank reinforcement. It does not include the length of any associated temporary </w:t>
      </w:r>
      <w:r w:rsidR="009C4A77">
        <w:t xml:space="preserve">bank </w:t>
      </w:r>
      <w:r w:rsidR="004D28AB">
        <w:t>works.</w:t>
      </w:r>
    </w:p>
    <w:p w14:paraId="2EE86ADD" w14:textId="4350B42A" w:rsidR="004D6C99" w:rsidRDefault="004D6C99" w:rsidP="00742800">
      <w:pPr>
        <w:pStyle w:val="BodyText1"/>
      </w:pPr>
      <w:r>
        <w:t xml:space="preserve">The standard conditions for this activity cover the installation of the crossing and all associated construction works. This includes access tracks, temporary crossings and structures, temporary works such as isolation of the channel and restoration of the </w:t>
      </w:r>
      <w:r w:rsidR="00F84C4F">
        <w:t>bed and banks</w:t>
      </w:r>
      <w:r>
        <w:t>.</w:t>
      </w:r>
    </w:p>
    <w:p w14:paraId="2235448C" w14:textId="56585A3C" w:rsidR="007B430E" w:rsidRDefault="007B430E" w:rsidP="00742800">
      <w:pPr>
        <w:pStyle w:val="BodyText1"/>
      </w:pPr>
      <w:r>
        <w:t>Note a</w:t>
      </w:r>
      <w:r w:rsidRPr="0097296E">
        <w:t xml:space="preserve">ny crossing </w:t>
      </w:r>
      <w:r w:rsidR="002C566C">
        <w:t xml:space="preserve">where no part of the crossing in on the bed or the banks </w:t>
      </w:r>
      <w:r w:rsidRPr="0097296E">
        <w:t xml:space="preserve">of a watercourse or loch </w:t>
      </w:r>
      <w:r w:rsidR="00484BE2">
        <w:t>is</w:t>
      </w:r>
      <w:r w:rsidRPr="0097296E">
        <w:t xml:space="preserve"> subject to </w:t>
      </w:r>
      <w:r>
        <w:t xml:space="preserve">authorisation under </w:t>
      </w:r>
      <w:r w:rsidR="00B94278">
        <w:t xml:space="preserve">Water </w:t>
      </w:r>
      <w:r w:rsidRPr="0097296E">
        <w:t>General Binding Rule</w:t>
      </w:r>
      <w:r w:rsidR="00B94278">
        <w:t xml:space="preserve"> (GBR)</w:t>
      </w:r>
      <w:r w:rsidRPr="0097296E">
        <w:t xml:space="preserve"> 6</w:t>
      </w:r>
      <w:r w:rsidR="00AC4D91">
        <w:t>.</w:t>
      </w:r>
    </w:p>
    <w:p w14:paraId="48280D82" w14:textId="22A3A448" w:rsidR="00A1699C" w:rsidRDefault="00E64F07" w:rsidP="00742800">
      <w:pPr>
        <w:pStyle w:val="BodyText1"/>
      </w:pPr>
      <w:r>
        <w:t>Some of t</w:t>
      </w:r>
      <w:r w:rsidR="00E14168">
        <w:t xml:space="preserve">he main types of crossing are illustrated in </w:t>
      </w:r>
      <w:r w:rsidR="003A2D25">
        <w:t>F</w:t>
      </w:r>
      <w:r w:rsidR="00E14168">
        <w:t>igures 1 to 4 below.</w:t>
      </w:r>
    </w:p>
    <w:p w14:paraId="53ACB755" w14:textId="77777777" w:rsidR="00E14168" w:rsidRDefault="00E14168" w:rsidP="00D204D8">
      <w:pPr>
        <w:pStyle w:val="BodyText1"/>
        <w:rPr>
          <w:b/>
        </w:rPr>
      </w:pPr>
    </w:p>
    <w:p w14:paraId="0214C77D" w14:textId="77777777" w:rsidR="00300B43" w:rsidRDefault="00300B43" w:rsidP="00D204D8">
      <w:pPr>
        <w:pStyle w:val="BodyText1"/>
        <w:rPr>
          <w:b/>
          <w:bCs/>
        </w:rPr>
      </w:pPr>
    </w:p>
    <w:p w14:paraId="12992619" w14:textId="77777777" w:rsidR="00300B43" w:rsidRDefault="00300B43" w:rsidP="00D204D8">
      <w:pPr>
        <w:pStyle w:val="BodyText1"/>
        <w:rPr>
          <w:b/>
          <w:bCs/>
        </w:rPr>
      </w:pPr>
    </w:p>
    <w:p w14:paraId="689EE53D" w14:textId="77777777" w:rsidR="00C11D1B" w:rsidRDefault="00C11D1B" w:rsidP="00742800">
      <w:pPr>
        <w:pStyle w:val="BodyText1"/>
        <w:rPr>
          <w:b/>
        </w:rPr>
      </w:pPr>
    </w:p>
    <w:p w14:paraId="04FE1FC3" w14:textId="77777777" w:rsidR="00C11D1B" w:rsidRDefault="00C11D1B" w:rsidP="00742800">
      <w:pPr>
        <w:pStyle w:val="BodyText1"/>
        <w:rPr>
          <w:b/>
        </w:rPr>
      </w:pPr>
    </w:p>
    <w:p w14:paraId="5B3B0E4E" w14:textId="77777777" w:rsidR="00C11D1B" w:rsidRDefault="00C11D1B" w:rsidP="00742800">
      <w:pPr>
        <w:pStyle w:val="BodyText1"/>
        <w:rPr>
          <w:b/>
        </w:rPr>
      </w:pPr>
    </w:p>
    <w:p w14:paraId="5DC30804" w14:textId="2BB3992C" w:rsidR="000F2B1D" w:rsidRDefault="004730A4" w:rsidP="00D204D8">
      <w:pPr>
        <w:pStyle w:val="BodyText1"/>
      </w:pPr>
      <w:r>
        <w:rPr>
          <w:noProof/>
        </w:rPr>
        <w:lastRenderedPageBreak/>
        <w:drawing>
          <wp:inline distT="0" distB="0" distL="0" distR="0" wp14:anchorId="36833068" wp14:editId="5D9CE8F8">
            <wp:extent cx="5645791" cy="2806878"/>
            <wp:effectExtent l="0" t="0" r="0" b="0"/>
            <wp:docPr id="354590974" name="Picture 12" descr="Diagram showing clear span bridge with abutments on the banks and with bank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90974" name="Picture 12" descr="Diagram showing clear span bridge with abutments on the banks and with bank protecti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93424" cy="2830560"/>
                    </a:xfrm>
                    <a:prstGeom prst="rect">
                      <a:avLst/>
                    </a:prstGeom>
                  </pic:spPr>
                </pic:pic>
              </a:graphicData>
            </a:graphic>
          </wp:inline>
        </w:drawing>
      </w:r>
    </w:p>
    <w:p w14:paraId="0015B5A3" w14:textId="77777777" w:rsidR="00C85AFC" w:rsidRPr="00FA644B" w:rsidRDefault="00C85AFC" w:rsidP="00C85AFC">
      <w:pPr>
        <w:pStyle w:val="BodyText1"/>
        <w:rPr>
          <w:b/>
          <w:bCs/>
        </w:rPr>
      </w:pPr>
      <w:r w:rsidRPr="00FA644B">
        <w:rPr>
          <w:b/>
          <w:bCs/>
        </w:rPr>
        <w:t xml:space="preserve">Figure 1: Clear span bridge with bank works </w:t>
      </w:r>
    </w:p>
    <w:p w14:paraId="59EF1689" w14:textId="77777777" w:rsidR="004730A4" w:rsidRDefault="004730A4" w:rsidP="00D204D8">
      <w:pPr>
        <w:pStyle w:val="BodyText1"/>
      </w:pPr>
    </w:p>
    <w:p w14:paraId="4B56EA8B" w14:textId="4B2F8185" w:rsidR="003A2D25" w:rsidRDefault="004730A4" w:rsidP="005124AB">
      <w:pPr>
        <w:textAlignment w:val="baseline"/>
      </w:pPr>
      <w:r>
        <w:rPr>
          <w:noProof/>
        </w:rPr>
        <w:drawing>
          <wp:inline distT="0" distB="0" distL="0" distR="0" wp14:anchorId="7888B63C" wp14:editId="1E81EE0D">
            <wp:extent cx="5685183" cy="3003881"/>
            <wp:effectExtent l="0" t="0" r="0" b="6350"/>
            <wp:docPr id="1675877643" name="Picture 13" descr="Diagram showing a bottomless arch culvert  with buried foundations beneath the bank and lower than bed level and a natural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77643" name="Picture 13" descr="Diagram showing a bottomless arch culvert  with buried foundations beneath the bank and lower than bed level and a natural b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97426" cy="3010350"/>
                    </a:xfrm>
                    <a:prstGeom prst="rect">
                      <a:avLst/>
                    </a:prstGeom>
                  </pic:spPr>
                </pic:pic>
              </a:graphicData>
            </a:graphic>
          </wp:inline>
        </w:drawing>
      </w:r>
    </w:p>
    <w:p w14:paraId="782521C1" w14:textId="77777777" w:rsidR="00C85AFC" w:rsidRPr="00FA644B" w:rsidRDefault="00C85AFC" w:rsidP="00C85AFC">
      <w:pPr>
        <w:pStyle w:val="BodyText1"/>
        <w:rPr>
          <w:b/>
          <w:bCs/>
        </w:rPr>
      </w:pPr>
      <w:r w:rsidRPr="00FA644B">
        <w:rPr>
          <w:b/>
          <w:bCs/>
        </w:rPr>
        <w:t>Figure 2 Bottomless arch culvert</w:t>
      </w:r>
    </w:p>
    <w:p w14:paraId="0072774E" w14:textId="77777777" w:rsidR="003A2D25" w:rsidRDefault="003A2D25" w:rsidP="005124AB">
      <w:pPr>
        <w:textAlignment w:val="baseline"/>
      </w:pPr>
    </w:p>
    <w:p w14:paraId="7D594BD0" w14:textId="77777777" w:rsidR="003A2D25" w:rsidRDefault="003A2D25" w:rsidP="005124AB">
      <w:pPr>
        <w:textAlignment w:val="baseline"/>
      </w:pPr>
    </w:p>
    <w:p w14:paraId="45026673" w14:textId="77777777" w:rsidR="00300B43" w:rsidRDefault="00300B43" w:rsidP="005124AB">
      <w:pPr>
        <w:textAlignment w:val="baseline"/>
        <w:rPr>
          <w:b/>
        </w:rPr>
      </w:pPr>
    </w:p>
    <w:p w14:paraId="6CED1720" w14:textId="77777777" w:rsidR="004730A4" w:rsidRDefault="004730A4" w:rsidP="005124AB">
      <w:pPr>
        <w:textAlignment w:val="baseline"/>
      </w:pPr>
    </w:p>
    <w:p w14:paraId="43A12654" w14:textId="3639B6B9" w:rsidR="00C24DC3" w:rsidRDefault="004730A4" w:rsidP="005124AB">
      <w:pPr>
        <w:textAlignment w:val="baseline"/>
      </w:pPr>
      <w:r>
        <w:rPr>
          <w:noProof/>
        </w:rPr>
        <w:lastRenderedPageBreak/>
        <w:drawing>
          <wp:inline distT="0" distB="0" distL="0" distR="0" wp14:anchorId="5F239745" wp14:editId="3BB34140">
            <wp:extent cx="6136628" cy="2885813"/>
            <wp:effectExtent l="0" t="0" r="0" b="0"/>
            <wp:docPr id="1813195400" name="Picture 15" descr="A diagram of a pipe or cable crossing installed above a watercourse using a clear span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95400" name="Picture 15" descr="A diagram of a pipe or cable crossing installed above a watercourse using a clear span bridg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51115" cy="2892626"/>
                    </a:xfrm>
                    <a:prstGeom prst="rect">
                      <a:avLst/>
                    </a:prstGeom>
                  </pic:spPr>
                </pic:pic>
              </a:graphicData>
            </a:graphic>
          </wp:inline>
        </w:drawing>
      </w:r>
    </w:p>
    <w:p w14:paraId="2502D580" w14:textId="78941A0B" w:rsidR="00C85AFC" w:rsidRPr="005F0878" w:rsidRDefault="00C85AFC" w:rsidP="005F0878">
      <w:pPr>
        <w:pStyle w:val="BodyText1"/>
        <w:rPr>
          <w:b/>
          <w:bCs/>
        </w:rPr>
      </w:pPr>
      <w:r w:rsidRPr="005F0878">
        <w:rPr>
          <w:b/>
          <w:bCs/>
        </w:rPr>
        <w:t>Figure 3 pipe or cable crossings installed above the bed with bank works/protection</w:t>
      </w:r>
      <w:r w:rsidR="00C57499" w:rsidRPr="005F0878">
        <w:rPr>
          <w:b/>
          <w:bCs/>
        </w:rPr>
        <w:t xml:space="preserve"> using a single span bridge</w:t>
      </w:r>
    </w:p>
    <w:p w14:paraId="4D83B1FC" w14:textId="77777777" w:rsidR="00C85AFC" w:rsidRPr="00FA644B" w:rsidRDefault="00C85AFC" w:rsidP="00C85AFC">
      <w:pPr>
        <w:textAlignment w:val="baseline"/>
        <w:rPr>
          <w:b/>
        </w:rPr>
      </w:pPr>
    </w:p>
    <w:p w14:paraId="3D53C6B7" w14:textId="759B5FF6" w:rsidR="005867CC" w:rsidRDefault="004730A4" w:rsidP="003A2D25">
      <w:pPr>
        <w:textAlignment w:val="baseline"/>
      </w:pPr>
      <w:r>
        <w:rPr>
          <w:noProof/>
        </w:rPr>
        <w:drawing>
          <wp:inline distT="0" distB="0" distL="0" distR="0" wp14:anchorId="64BD5B06" wp14:editId="30C7F860">
            <wp:extent cx="6154310" cy="2314941"/>
            <wp:effectExtent l="0" t="0" r="0" b="9525"/>
            <wp:docPr id="1529087688" name="Picture 16" descr="A diagram of pipe or cable crossing installed below the bed of a watercourse with a natural bed but some bank protection installed to prevent sc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87688" name="Picture 16" descr="A diagram of pipe or cable crossing installed below the bed of a watercourse with a natural bed but some bank protection installed to prevent scou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60173" cy="2317146"/>
                    </a:xfrm>
                    <a:prstGeom prst="rect">
                      <a:avLst/>
                    </a:prstGeom>
                  </pic:spPr>
                </pic:pic>
              </a:graphicData>
            </a:graphic>
          </wp:inline>
        </w:drawing>
      </w:r>
    </w:p>
    <w:p w14:paraId="5B845ADC" w14:textId="77777777" w:rsidR="00C85AFC" w:rsidRPr="005F0878" w:rsidRDefault="00C85AFC" w:rsidP="005F0878">
      <w:pPr>
        <w:pStyle w:val="BodyText1"/>
        <w:rPr>
          <w:b/>
          <w:bCs/>
        </w:rPr>
      </w:pPr>
      <w:r w:rsidRPr="005F0878">
        <w:rPr>
          <w:b/>
          <w:bCs/>
        </w:rPr>
        <w:t>Figure 4 pipe or cable crossings installed below the bed with bank works/protection</w:t>
      </w:r>
    </w:p>
    <w:p w14:paraId="6C119C69" w14:textId="0302C942" w:rsidR="00E14168" w:rsidRDefault="00E14168" w:rsidP="005124AB">
      <w:pPr>
        <w:textAlignment w:val="baseline"/>
      </w:pPr>
    </w:p>
    <w:p w14:paraId="118AF910" w14:textId="77777777" w:rsidR="0006374A" w:rsidRDefault="0006374A">
      <w:pPr>
        <w:spacing w:line="240" w:lineRule="auto"/>
        <w:rPr>
          <w:rFonts w:asciiTheme="majorHAnsi" w:eastAsiaTheme="majorEastAsia" w:hAnsiTheme="majorHAnsi" w:cstheme="majorBidi"/>
          <w:b/>
          <w:color w:val="016574" w:themeColor="accent2"/>
          <w:sz w:val="32"/>
          <w:szCs w:val="26"/>
        </w:rPr>
      </w:pPr>
      <w:bookmarkStart w:id="4" w:name="_Toc182493743"/>
      <w:bookmarkStart w:id="5" w:name="_Toc182494011"/>
      <w:r>
        <w:br w:type="page"/>
      </w:r>
    </w:p>
    <w:p w14:paraId="7304EA4E" w14:textId="2BB673F3" w:rsidR="00AB1D66" w:rsidRPr="00D740FB" w:rsidRDefault="00AB1D66" w:rsidP="00D740FB">
      <w:pPr>
        <w:pStyle w:val="Heading2"/>
      </w:pPr>
      <w:bookmarkStart w:id="6" w:name="_Toc193780168"/>
      <w:r w:rsidRPr="00D740FB">
        <w:lastRenderedPageBreak/>
        <w:t>Key parts of a watercourse and loch</w:t>
      </w:r>
      <w:bookmarkEnd w:id="4"/>
      <w:bookmarkEnd w:id="5"/>
      <w:bookmarkEnd w:id="6"/>
      <w:r w:rsidRPr="00D740FB">
        <w:t xml:space="preserve"> </w:t>
      </w:r>
    </w:p>
    <w:p w14:paraId="4A557BD7" w14:textId="485FA3F3" w:rsidR="00BD0F10" w:rsidRDefault="00BD0F10" w:rsidP="005F0878">
      <w:pPr>
        <w:pStyle w:val="BodyText1"/>
      </w:pPr>
      <w:r>
        <w:t xml:space="preserve">Figures </w:t>
      </w:r>
      <w:r w:rsidR="00C85AFC">
        <w:t>4</w:t>
      </w:r>
      <w:r>
        <w:t xml:space="preserve"> and </w:t>
      </w:r>
      <w:r w:rsidR="00C85AFC">
        <w:t>5</w:t>
      </w:r>
      <w:r>
        <w:t xml:space="preserve"> show the k</w:t>
      </w:r>
      <w:r w:rsidR="000972D0">
        <w:t>ey parts of a watercourse and loch</w:t>
      </w:r>
      <w:r>
        <w:t>.</w:t>
      </w:r>
      <w:r w:rsidR="000972D0">
        <w:t xml:space="preserve"> </w:t>
      </w:r>
      <w:r w:rsidR="005867CC">
        <w:t>and</w:t>
      </w:r>
      <w:r w:rsidR="0030267A">
        <w:t xml:space="preserve"> </w:t>
      </w:r>
      <w:r w:rsidR="000972D0" w:rsidDel="00BD0F10">
        <w:t xml:space="preserve">explained </w:t>
      </w:r>
      <w:r w:rsidR="000972D0">
        <w:t xml:space="preserve">in the </w:t>
      </w:r>
      <w:hyperlink w:anchor="_Glossary_1" w:history="1">
        <w:r w:rsidR="000972D0" w:rsidRPr="000972D0">
          <w:rPr>
            <w:rStyle w:val="Hyperlink"/>
          </w:rPr>
          <w:t>Glossary</w:t>
        </w:r>
      </w:hyperlink>
    </w:p>
    <w:p w14:paraId="0708D7DF" w14:textId="20A8995F" w:rsidR="00AD0725" w:rsidRDefault="00AD0725" w:rsidP="005124AB">
      <w:pPr>
        <w:textAlignment w:val="baseline"/>
      </w:pPr>
      <w:r>
        <w:rPr>
          <w:noProof/>
        </w:rPr>
        <w:drawing>
          <wp:inline distT="0" distB="0" distL="0" distR="0" wp14:anchorId="7F109099" wp14:editId="5237E08A">
            <wp:extent cx="6434356" cy="3808872"/>
            <wp:effectExtent l="0" t="0" r="5080" b="1270"/>
            <wp:docPr id="561674000" name="Picture 11" descr="Diagram showing key parts of a watercourse. &#10;Parts shown and explained in the Glossary are:&#10;Bank; bank top; bank toe; channel; bed; bed width; exposed sediment; left bank; right bank; wetted part; riparian zone; in the vicinity and beyond the vici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74000" name="Picture 11" descr="Diagram showing key parts of a watercourse. &#10;Parts shown and explained in the Glossary are:&#10;Bank; bank top; bank toe; channel; bed; bed width; exposed sediment; left bank; right bank; wetted part; riparian zone; in the vicinity and beyond the vicinity.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4730" cy="3838691"/>
                    </a:xfrm>
                    <a:prstGeom prst="rect">
                      <a:avLst/>
                    </a:prstGeom>
                  </pic:spPr>
                </pic:pic>
              </a:graphicData>
            </a:graphic>
          </wp:inline>
        </w:drawing>
      </w:r>
    </w:p>
    <w:p w14:paraId="5BEBDA93" w14:textId="5934CBC8" w:rsidR="00C85AFC" w:rsidRPr="005F0878" w:rsidRDefault="00C85AFC" w:rsidP="005F0878">
      <w:pPr>
        <w:pStyle w:val="BodyText1"/>
        <w:rPr>
          <w:b/>
          <w:bCs/>
        </w:rPr>
      </w:pPr>
      <w:r w:rsidRPr="005F0878">
        <w:rPr>
          <w:b/>
          <w:bCs/>
        </w:rPr>
        <w:t>Figure 4: Key parts of a watercourse:</w:t>
      </w:r>
    </w:p>
    <w:p w14:paraId="67D6A1D0" w14:textId="29785731" w:rsidR="00300B43" w:rsidRDefault="00AD0725" w:rsidP="00C81CD1">
      <w:pPr>
        <w:textAlignment w:val="baseline"/>
        <w:rPr>
          <w:b/>
          <w:bCs/>
        </w:rPr>
      </w:pPr>
      <w:r>
        <w:rPr>
          <w:noProof/>
        </w:rPr>
        <w:lastRenderedPageBreak/>
        <w:drawing>
          <wp:inline distT="0" distB="0" distL="0" distR="0" wp14:anchorId="08B5BB2F" wp14:editId="5D319542">
            <wp:extent cx="6350466" cy="3666024"/>
            <wp:effectExtent l="0" t="0" r="0" b="0"/>
            <wp:docPr id="1762231937" name="Picture 10" descr="Diagram showing key parts of a loch. The parts shown and explained in the Glossary are: Loch bed; normal loch water level; high loch water level; bank; bank top;bank toe; beach, riparian zone of a l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31937" name="Picture 10" descr="Diagram showing key parts of a loch. The parts shown and explained in the Glossary are: Loch bed; normal loch water level; high loch water level; bank; bank top;bank toe; beach, riparian zone of a loch"/>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427" cy="3694866"/>
                    </a:xfrm>
                    <a:prstGeom prst="rect">
                      <a:avLst/>
                    </a:prstGeom>
                  </pic:spPr>
                </pic:pic>
              </a:graphicData>
            </a:graphic>
          </wp:inline>
        </w:drawing>
      </w:r>
    </w:p>
    <w:p w14:paraId="5C46F476" w14:textId="4B263B50" w:rsidR="00C85AFC" w:rsidRPr="005F0878" w:rsidRDefault="00C85AFC" w:rsidP="005F0878">
      <w:pPr>
        <w:pStyle w:val="BodyText1"/>
        <w:rPr>
          <w:b/>
          <w:bCs/>
        </w:rPr>
      </w:pPr>
      <w:r w:rsidRPr="005F0878">
        <w:rPr>
          <w:b/>
          <w:bCs/>
        </w:rPr>
        <w:t xml:space="preserve">Figure </w:t>
      </w:r>
      <w:r w:rsidR="001C3142" w:rsidRPr="005F0878">
        <w:rPr>
          <w:b/>
          <w:bCs/>
        </w:rPr>
        <w:t>5</w:t>
      </w:r>
      <w:r w:rsidRPr="005F0878">
        <w:rPr>
          <w:b/>
          <w:bCs/>
        </w:rPr>
        <w:t xml:space="preserve">: Key parts of a loch </w:t>
      </w:r>
    </w:p>
    <w:p w14:paraId="68A29E26" w14:textId="4CDFA1B9" w:rsidR="00600CE6" w:rsidRPr="00600CE6" w:rsidRDefault="009E1E59" w:rsidP="005777AB">
      <w:pPr>
        <w:pStyle w:val="Heading1"/>
      </w:pPr>
      <w:bookmarkStart w:id="7" w:name="_Toc193780169"/>
      <w:r w:rsidRPr="00D740FB">
        <w:rPr>
          <w:rStyle w:val="normaltextrun"/>
        </w:rPr>
        <w:t>Understanding and minimising risks to the water environment</w:t>
      </w:r>
      <w:bookmarkEnd w:id="7"/>
    </w:p>
    <w:p w14:paraId="34D61F12" w14:textId="748F86D9" w:rsidR="00D30FEB" w:rsidRDefault="00D30FEB" w:rsidP="00D134D6">
      <w:pPr>
        <w:pStyle w:val="BodyText1"/>
      </w:pPr>
      <w:r>
        <w:t>Installing a crossing</w:t>
      </w:r>
      <w:r w:rsidRPr="00482031">
        <w:t xml:space="preserve"> and any associated construction works can </w:t>
      </w:r>
      <w:r>
        <w:t>cause</w:t>
      </w:r>
      <w:r w:rsidRPr="00482031">
        <w:t xml:space="preserve"> harm to the water environment. It is important to carefully consider your design and construction options to ensure risks to the water environment and other users are minimised and that you fully comply with your standard conditions. </w:t>
      </w:r>
    </w:p>
    <w:p w14:paraId="1572D766" w14:textId="77777777" w:rsidR="00D30FEB" w:rsidRPr="00A3765C" w:rsidRDefault="00D30FEB" w:rsidP="00D134D6">
      <w:pPr>
        <w:pStyle w:val="BodyText1"/>
      </w:pPr>
      <w:r w:rsidRPr="00482031">
        <w:t> </w:t>
      </w:r>
      <w:r w:rsidRPr="00A3765C">
        <w:t xml:space="preserve">Good practice should be followed in undertaking this activity to ensure environmental harm is minimised, design is sustainable long-term and maintenance requirements are low. To achieve good practice, you should minimise the footprint of the activity and should consider the natural character and processes of the area you are working.  </w:t>
      </w:r>
    </w:p>
    <w:p w14:paraId="651EF86A" w14:textId="5E4D57B2" w:rsidR="000E2E1D" w:rsidRPr="00C67073" w:rsidRDefault="007519F8" w:rsidP="00D134D6">
      <w:pPr>
        <w:pStyle w:val="BodyText1"/>
      </w:pPr>
      <w:r>
        <w:t>When</w:t>
      </w:r>
      <w:r w:rsidRPr="00C67073">
        <w:t xml:space="preserve"> </w:t>
      </w:r>
      <w:r w:rsidR="000E2E1D" w:rsidRPr="00C67073">
        <w:t>considering the design</w:t>
      </w:r>
      <w:r w:rsidR="005777AB">
        <w:t>, construction and reinstatement</w:t>
      </w:r>
      <w:r w:rsidR="000E2E1D" w:rsidRPr="00C67073">
        <w:t xml:space="preserve"> of the crossing you should:</w:t>
      </w:r>
    </w:p>
    <w:p w14:paraId="07D1D49C" w14:textId="229CF7C6" w:rsidR="00ED75F9" w:rsidRDefault="000E2E1D" w:rsidP="005518E0">
      <w:pPr>
        <w:pStyle w:val="BodyText1"/>
        <w:numPr>
          <w:ilvl w:val="0"/>
          <w:numId w:val="10"/>
        </w:numPr>
      </w:pPr>
      <w:r w:rsidRPr="00C67073">
        <w:t>Consider the need</w:t>
      </w:r>
      <w:r w:rsidR="00BA6950">
        <w:t>. Is a new crossing really needed? Can an existing crossing be used/upgraded?</w:t>
      </w:r>
      <w:r w:rsidRPr="00C67073">
        <w:t xml:space="preserve"> </w:t>
      </w:r>
    </w:p>
    <w:p w14:paraId="702CF038" w14:textId="680CDD59" w:rsidR="000E2E1D" w:rsidRPr="00C67073" w:rsidRDefault="00BD1F7C" w:rsidP="005518E0">
      <w:pPr>
        <w:pStyle w:val="BodyText1"/>
        <w:numPr>
          <w:ilvl w:val="0"/>
          <w:numId w:val="10"/>
        </w:numPr>
      </w:pPr>
      <w:r>
        <w:lastRenderedPageBreak/>
        <w:t>Consider</w:t>
      </w:r>
      <w:r w:rsidR="000E2E1D" w:rsidRPr="00C67073">
        <w:t xml:space="preserve"> the characteristics of the watercourse being crossed.</w:t>
      </w:r>
      <w:r w:rsidR="00A3115E">
        <w:t xml:space="preserve"> </w:t>
      </w:r>
      <w:r w:rsidR="00E95D4F">
        <w:t xml:space="preserve">Is the location selected suitable for a river crossing? Might river processes </w:t>
      </w:r>
      <w:r w:rsidR="008F0AC3">
        <w:t>lead to damage to the structure and/or damage to the river in future?</w:t>
      </w:r>
    </w:p>
    <w:p w14:paraId="07087BE6" w14:textId="00AA03B7" w:rsidR="000E2E1D" w:rsidRPr="00C67073" w:rsidRDefault="000E2E1D" w:rsidP="005518E0">
      <w:pPr>
        <w:pStyle w:val="BodyText1"/>
        <w:numPr>
          <w:ilvl w:val="0"/>
          <w:numId w:val="10"/>
        </w:numPr>
      </w:pPr>
      <w:r w:rsidRPr="00C67073">
        <w:t xml:space="preserve">Identify </w:t>
      </w:r>
      <w:r w:rsidR="0068700D">
        <w:t>a</w:t>
      </w:r>
      <w:r w:rsidR="0068700D" w:rsidRPr="00C67073">
        <w:t xml:space="preserve"> </w:t>
      </w:r>
      <w:r w:rsidRPr="00C67073">
        <w:t>range of options and selected the best option.</w:t>
      </w:r>
    </w:p>
    <w:p w14:paraId="09383483" w14:textId="77777777" w:rsidR="000E2E1D" w:rsidRPr="00C67073" w:rsidRDefault="000E2E1D" w:rsidP="005518E0">
      <w:pPr>
        <w:pStyle w:val="BodyText1"/>
        <w:numPr>
          <w:ilvl w:val="0"/>
          <w:numId w:val="10"/>
        </w:numPr>
      </w:pPr>
      <w:r w:rsidRPr="00C67073">
        <w:t xml:space="preserve">Ensure that the final design and construction of the crossing: </w:t>
      </w:r>
    </w:p>
    <w:p w14:paraId="6D04F2D1" w14:textId="77777777" w:rsidR="000E2E1D" w:rsidRPr="00C67073" w:rsidRDefault="000E2E1D" w:rsidP="005518E0">
      <w:pPr>
        <w:pStyle w:val="BodyText1"/>
        <w:numPr>
          <w:ilvl w:val="0"/>
          <w:numId w:val="11"/>
        </w:numPr>
      </w:pPr>
      <w:r w:rsidRPr="00C67073">
        <w:t xml:space="preserve">does not alter the existing bank height, </w:t>
      </w:r>
    </w:p>
    <w:p w14:paraId="15AB2E08" w14:textId="77777777" w:rsidR="000E2E1D" w:rsidRDefault="000E2E1D" w:rsidP="005518E0">
      <w:pPr>
        <w:pStyle w:val="BodyText1"/>
        <w:numPr>
          <w:ilvl w:val="0"/>
          <w:numId w:val="11"/>
        </w:numPr>
      </w:pPr>
      <w:r w:rsidRPr="00C67073">
        <w:t>does not alter the existing bed width,</w:t>
      </w:r>
    </w:p>
    <w:p w14:paraId="527094EB" w14:textId="3C9BA865" w:rsidR="00D134D6" w:rsidRDefault="00446D9F" w:rsidP="005518E0">
      <w:pPr>
        <w:pStyle w:val="BodyText1"/>
        <w:numPr>
          <w:ilvl w:val="0"/>
          <w:numId w:val="11"/>
        </w:numPr>
      </w:pPr>
      <w:r>
        <w:t xml:space="preserve">allows </w:t>
      </w:r>
      <w:r w:rsidR="005777AB" w:rsidRPr="005777AB">
        <w:t>fish other wildlife</w:t>
      </w:r>
      <w:r w:rsidR="00006243">
        <w:t>,</w:t>
      </w:r>
      <w:r w:rsidR="005777AB" w:rsidRPr="005777AB">
        <w:t xml:space="preserve"> </w:t>
      </w:r>
      <w:r w:rsidR="00006243">
        <w:t>sediment and floating debris</w:t>
      </w:r>
      <w:r w:rsidR="00006243" w:rsidRPr="005777AB" w:rsidDel="00446D9F">
        <w:t xml:space="preserve"> </w:t>
      </w:r>
      <w:r w:rsidR="00006243">
        <w:t>(that might be carried along the river during high flows</w:t>
      </w:r>
      <w:r w:rsidR="005B70E6">
        <w:t>), to</w:t>
      </w:r>
      <w:r w:rsidRPr="005777AB">
        <w:t xml:space="preserve"> </w:t>
      </w:r>
      <w:r w:rsidR="005777AB" w:rsidRPr="005777AB">
        <w:t xml:space="preserve">easily pass through without </w:t>
      </w:r>
      <w:r w:rsidR="00AF2815">
        <w:t xml:space="preserve">acting as a </w:t>
      </w:r>
      <w:r w:rsidR="00AF2815" w:rsidRPr="005777AB">
        <w:t xml:space="preserve">barrier </w:t>
      </w:r>
    </w:p>
    <w:p w14:paraId="2F23F8E2" w14:textId="49DA3002" w:rsidR="006E712E" w:rsidRPr="00C67073" w:rsidRDefault="006E712E" w:rsidP="005518E0">
      <w:pPr>
        <w:pStyle w:val="BodyText1"/>
        <w:numPr>
          <w:ilvl w:val="0"/>
          <w:numId w:val="11"/>
        </w:numPr>
      </w:pPr>
      <w:proofErr w:type="gramStart"/>
      <w:r>
        <w:t>takes into account</w:t>
      </w:r>
      <w:proofErr w:type="gramEnd"/>
      <w:r>
        <w:t xml:space="preserve"> </w:t>
      </w:r>
      <w:r w:rsidR="00675EDC">
        <w:t xml:space="preserve">anticipated </w:t>
      </w:r>
      <w:r w:rsidR="00E5751A">
        <w:t xml:space="preserve">increases in </w:t>
      </w:r>
      <w:r w:rsidR="00675EDC">
        <w:t>flow</w:t>
      </w:r>
      <w:r w:rsidR="00712D21">
        <w:t>, erosion and deposition</w:t>
      </w:r>
      <w:r w:rsidR="004A07E0">
        <w:t xml:space="preserve"> </w:t>
      </w:r>
      <w:proofErr w:type="gramStart"/>
      <w:r w:rsidR="00675EDC">
        <w:t>as a result of</w:t>
      </w:r>
      <w:proofErr w:type="gramEnd"/>
      <w:r w:rsidR="00675EDC">
        <w:t xml:space="preserve"> climate change.</w:t>
      </w:r>
    </w:p>
    <w:p w14:paraId="76DF744D" w14:textId="77777777" w:rsidR="00714D73" w:rsidRPr="00C67073" w:rsidRDefault="00714D73" w:rsidP="005518E0">
      <w:pPr>
        <w:pStyle w:val="BodyText1"/>
        <w:numPr>
          <w:ilvl w:val="0"/>
          <w:numId w:val="10"/>
        </w:numPr>
      </w:pPr>
      <w:r w:rsidRPr="00C67073">
        <w:t xml:space="preserve">Plan and design to minimise the risks to </w:t>
      </w:r>
      <w:r w:rsidR="00211444">
        <w:t xml:space="preserve">the </w:t>
      </w:r>
      <w:r w:rsidRPr="00C67073">
        <w:t xml:space="preserve">water environment and other users. </w:t>
      </w:r>
    </w:p>
    <w:p w14:paraId="6D9B97F9" w14:textId="0B8E8DB8" w:rsidR="000507BA" w:rsidRPr="000507BA" w:rsidRDefault="000507BA" w:rsidP="005518E0">
      <w:pPr>
        <w:pStyle w:val="BodyText1"/>
        <w:numPr>
          <w:ilvl w:val="0"/>
          <w:numId w:val="10"/>
        </w:numPr>
      </w:pPr>
      <w:r w:rsidRPr="00C67073">
        <w:t xml:space="preserve">Follow the dos and don’ts listed below </w:t>
      </w:r>
    </w:p>
    <w:p w14:paraId="51994747" w14:textId="375AC47E" w:rsidR="00600CE6" w:rsidRDefault="00600CE6" w:rsidP="003D634D">
      <w:pPr>
        <w:pStyle w:val="BodyText1"/>
      </w:pPr>
      <w:r w:rsidRPr="007063D2">
        <w:rPr>
          <w:rFonts w:cstheme="minorHAnsi"/>
        </w:rPr>
        <w:t xml:space="preserve">Further information on </w:t>
      </w:r>
      <w:r w:rsidR="005E52CB">
        <w:rPr>
          <w:rFonts w:cstheme="minorHAnsi"/>
        </w:rPr>
        <w:t>crossings and sustainable design</w:t>
      </w:r>
      <w:r w:rsidRPr="00AE5D33">
        <w:rPr>
          <w:rFonts w:ascii="Arial" w:hAnsi="Arial"/>
        </w:rPr>
        <w:t xml:space="preserve"> can be found in </w:t>
      </w:r>
      <w:r w:rsidR="000A69EA">
        <w:rPr>
          <w:rFonts w:ascii="Arial" w:hAnsi="Arial"/>
        </w:rPr>
        <w:t xml:space="preserve">WAT-G-024 </w:t>
      </w:r>
      <w:r w:rsidRPr="00AE5D33">
        <w:rPr>
          <w:rFonts w:ascii="Arial" w:hAnsi="Arial"/>
        </w:rPr>
        <w:t xml:space="preserve">EASR Guidance: Engineering: Activity Guide </w:t>
      </w:r>
      <w:r>
        <w:rPr>
          <w:rFonts w:ascii="Arial" w:hAnsi="Arial"/>
        </w:rPr>
        <w:t>Crossings.</w:t>
      </w:r>
    </w:p>
    <w:p w14:paraId="2B2D5E5F" w14:textId="77777777" w:rsidR="001301AF" w:rsidRPr="000D02CC" w:rsidRDefault="001301AF" w:rsidP="00D134D6">
      <w:pPr>
        <w:pStyle w:val="Heading1"/>
      </w:pPr>
      <w:bookmarkStart w:id="8" w:name="_Toc188018842"/>
      <w:bookmarkStart w:id="9" w:name="_Toc193780170"/>
      <w:r w:rsidRPr="000D02CC">
        <w:rPr>
          <w:rStyle w:val="normaltextrun"/>
        </w:rPr>
        <w:t>Risks to the Water Environment</w:t>
      </w:r>
      <w:bookmarkEnd w:id="8"/>
      <w:bookmarkEnd w:id="9"/>
    </w:p>
    <w:p w14:paraId="1C434FF2" w14:textId="77777777" w:rsidR="002E381D" w:rsidRDefault="002E381D" w:rsidP="00CA6457">
      <w:pPr>
        <w:pStyle w:val="BodyText1"/>
      </w:pPr>
      <w:r w:rsidRPr="00943809">
        <w:t xml:space="preserve">The main risks to the water environment </w:t>
      </w:r>
      <w:r>
        <w:t xml:space="preserve">from carrying out </w:t>
      </w:r>
      <w:r w:rsidRPr="00692949">
        <w:t>this activity</w:t>
      </w:r>
      <w:r>
        <w:t xml:space="preserve"> can be grouped as follows</w:t>
      </w:r>
      <w:r w:rsidRPr="00943809">
        <w:t>:</w:t>
      </w:r>
    </w:p>
    <w:p w14:paraId="56754330" w14:textId="77777777" w:rsidR="00A53798" w:rsidRDefault="00CB3DD1" w:rsidP="005518E0">
      <w:pPr>
        <w:pStyle w:val="BodyText1"/>
        <w:numPr>
          <w:ilvl w:val="0"/>
          <w:numId w:val="6"/>
        </w:numPr>
      </w:pPr>
      <w:r w:rsidRPr="00CA6457">
        <w:rPr>
          <w:b/>
          <w:bCs/>
        </w:rPr>
        <w:t>Harm to fish</w:t>
      </w:r>
      <w:r w:rsidRPr="00CA6457">
        <w:t xml:space="preserve"> </w:t>
      </w:r>
    </w:p>
    <w:p w14:paraId="5D5EC0DE" w14:textId="61BF50EF" w:rsidR="00CB3DD1" w:rsidRPr="00CA6457" w:rsidRDefault="00CB3DD1" w:rsidP="005518E0">
      <w:pPr>
        <w:pStyle w:val="BodyText1"/>
        <w:numPr>
          <w:ilvl w:val="1"/>
          <w:numId w:val="6"/>
        </w:numPr>
      </w:pPr>
      <w:r w:rsidRPr="00CA6457">
        <w:t xml:space="preserve">including impacts on fish migration, spawning and fry development, loss of habitat and direct impacts such as stranding or physical damage. For more information see </w:t>
      </w:r>
      <w:r w:rsidR="002E77AF">
        <w:t xml:space="preserve">WAT-G-032 </w:t>
      </w:r>
      <w:r w:rsidRPr="00CA6457">
        <w:t>EASR Guidance: Fish</w:t>
      </w:r>
      <w:r w:rsidR="002E77AF">
        <w:t xml:space="preserve"> Protection.</w:t>
      </w:r>
    </w:p>
    <w:p w14:paraId="360D48E1" w14:textId="77777777" w:rsidR="005540E3" w:rsidRDefault="00CB3DD1" w:rsidP="005518E0">
      <w:pPr>
        <w:pStyle w:val="BodyText1"/>
        <w:numPr>
          <w:ilvl w:val="0"/>
          <w:numId w:val="6"/>
        </w:numPr>
        <w:rPr>
          <w:rFonts w:eastAsiaTheme="minorHAnsi"/>
          <w:b/>
          <w:bCs/>
        </w:rPr>
      </w:pPr>
      <w:r w:rsidRPr="009B4686">
        <w:rPr>
          <w:rFonts w:eastAsiaTheme="minorHAnsi"/>
          <w:b/>
          <w:bCs/>
        </w:rPr>
        <w:t>Physical Impacts &amp; Pollution</w:t>
      </w:r>
    </w:p>
    <w:p w14:paraId="55611B73" w14:textId="77777777" w:rsidR="005540E3" w:rsidRDefault="00CB3DD1" w:rsidP="005518E0">
      <w:pPr>
        <w:pStyle w:val="BodyText1"/>
        <w:numPr>
          <w:ilvl w:val="1"/>
          <w:numId w:val="6"/>
        </w:numPr>
        <w:rPr>
          <w:rFonts w:eastAsiaTheme="minorHAnsi"/>
          <w:b/>
          <w:bCs/>
        </w:rPr>
      </w:pPr>
      <w:r w:rsidRPr="005540E3">
        <w:rPr>
          <w:rFonts w:eastAsiaTheme="minorHAnsi"/>
        </w:rPr>
        <w:lastRenderedPageBreak/>
        <w:t xml:space="preserve">Physical impacts to the bed and banks of the watercourse which can lead to instability resulting in increased erosion or deposition, loss of habitats and increased flood risk. </w:t>
      </w:r>
    </w:p>
    <w:p w14:paraId="1BFEAC63" w14:textId="17C756FE" w:rsidR="00CB3DD1" w:rsidRPr="005540E3" w:rsidRDefault="00CB3DD1" w:rsidP="005518E0">
      <w:pPr>
        <w:pStyle w:val="BodyText1"/>
        <w:numPr>
          <w:ilvl w:val="1"/>
          <w:numId w:val="6"/>
        </w:numPr>
        <w:rPr>
          <w:rFonts w:eastAsiaTheme="minorHAnsi"/>
          <w:b/>
          <w:bCs/>
        </w:rPr>
      </w:pPr>
      <w:r w:rsidRPr="005540E3">
        <w:rPr>
          <w:rFonts w:eastAsiaTheme="minorHAnsi"/>
        </w:rPr>
        <w:t xml:space="preserve">Pollution from sedimentation, leaking oil from machinery and the entry of potentially polluting materials into water such as unset concrete. </w:t>
      </w:r>
    </w:p>
    <w:p w14:paraId="1428090A" w14:textId="7CEF0A05" w:rsidR="00CB3DD1" w:rsidRPr="008A21A4" w:rsidRDefault="00CB3DD1" w:rsidP="00705680">
      <w:pPr>
        <w:spacing w:after="160"/>
        <w:ind w:left="720"/>
        <w:contextualSpacing/>
        <w:rPr>
          <w:rFonts w:ascii="Arial" w:eastAsiaTheme="minorHAnsi" w:hAnsi="Arial"/>
        </w:rPr>
      </w:pPr>
      <w:r w:rsidRPr="008A21A4">
        <w:rPr>
          <w:rFonts w:ascii="Arial" w:eastAsiaTheme="minorHAnsi" w:hAnsi="Arial"/>
        </w:rPr>
        <w:t xml:space="preserve">Further information on construction works and mitigation can be found in </w:t>
      </w:r>
      <w:r w:rsidR="002E77AF">
        <w:rPr>
          <w:rFonts w:ascii="Arial" w:eastAsiaTheme="minorHAnsi" w:hAnsi="Arial"/>
        </w:rPr>
        <w:t xml:space="preserve">WAT-G-034 </w:t>
      </w:r>
      <w:r w:rsidRPr="008A21A4">
        <w:rPr>
          <w:rFonts w:ascii="Arial" w:eastAsiaTheme="minorHAnsi" w:hAnsi="Arial"/>
        </w:rPr>
        <w:t xml:space="preserve">EASR Guidance: Construction works and </w:t>
      </w:r>
      <w:r w:rsidR="002E77AF">
        <w:rPr>
          <w:rFonts w:ascii="Arial" w:eastAsiaTheme="minorHAnsi" w:hAnsi="Arial"/>
        </w:rPr>
        <w:t xml:space="preserve">silt/pollution </w:t>
      </w:r>
      <w:r w:rsidRPr="008A21A4">
        <w:rPr>
          <w:rFonts w:ascii="Arial" w:eastAsiaTheme="minorHAnsi" w:hAnsi="Arial"/>
        </w:rPr>
        <w:t>mitigation.</w:t>
      </w:r>
    </w:p>
    <w:p w14:paraId="5EEF8B83" w14:textId="77777777" w:rsidR="00CB3DD1" w:rsidRPr="00705680" w:rsidRDefault="00CB3DD1" w:rsidP="005518E0">
      <w:pPr>
        <w:pStyle w:val="BodyText1"/>
        <w:numPr>
          <w:ilvl w:val="0"/>
          <w:numId w:val="7"/>
        </w:numPr>
        <w:rPr>
          <w:rFonts w:eastAsiaTheme="minorHAnsi"/>
          <w:b/>
          <w:bCs/>
        </w:rPr>
      </w:pPr>
      <w:r w:rsidRPr="00705680">
        <w:rPr>
          <w:rFonts w:eastAsiaTheme="minorHAnsi"/>
          <w:b/>
          <w:bCs/>
        </w:rPr>
        <w:t>Habitats and Species Protection</w:t>
      </w:r>
    </w:p>
    <w:p w14:paraId="68D2F5B8" w14:textId="279F55DB" w:rsidR="000F2C38" w:rsidRPr="000F2C38" w:rsidRDefault="00CB3DD1" w:rsidP="005518E0">
      <w:pPr>
        <w:pStyle w:val="BodyText1"/>
        <w:numPr>
          <w:ilvl w:val="0"/>
          <w:numId w:val="8"/>
        </w:numPr>
        <w:rPr>
          <w:rFonts w:eastAsiaTheme="minorHAnsi"/>
          <w:b/>
          <w:bCs/>
        </w:rPr>
      </w:pPr>
      <w:r w:rsidRPr="008A21A4">
        <w:rPr>
          <w:rFonts w:eastAsiaTheme="minorHAnsi"/>
        </w:rPr>
        <w:t>spread of invasive non-native species. Further guidance can be found in EASR</w:t>
      </w:r>
      <w:r w:rsidR="000D3B56">
        <w:rPr>
          <w:rFonts w:eastAsiaTheme="minorHAnsi"/>
        </w:rPr>
        <w:t>-G-001</w:t>
      </w:r>
      <w:r w:rsidRPr="008A21A4">
        <w:rPr>
          <w:rFonts w:eastAsiaTheme="minorHAnsi"/>
        </w:rPr>
        <w:t>: Invasive non-native species (INNS)</w:t>
      </w:r>
    </w:p>
    <w:p w14:paraId="61628620" w14:textId="69C68E73" w:rsidR="00CB3DD1" w:rsidRPr="00552279" w:rsidRDefault="0081381E" w:rsidP="005518E0">
      <w:pPr>
        <w:pStyle w:val="BodyText1"/>
        <w:numPr>
          <w:ilvl w:val="0"/>
          <w:numId w:val="8"/>
        </w:numPr>
        <w:rPr>
          <w:rFonts w:eastAsiaTheme="minorHAnsi"/>
          <w:b/>
          <w:bCs/>
        </w:rPr>
      </w:pPr>
      <w:r w:rsidRPr="002421B1">
        <w:t>impacts on</w:t>
      </w:r>
      <w:r w:rsidRPr="0081381E">
        <w:rPr>
          <w:b/>
          <w:bCs/>
        </w:rPr>
        <w:t xml:space="preserve"> </w:t>
      </w:r>
      <w:r w:rsidRPr="002421B1">
        <w:t xml:space="preserve">species such as freshwater pearl mussels and otter. You should contact NatureScot where your activity is in a </w:t>
      </w:r>
      <w:hyperlink w:anchor="_Glossary" w:history="1">
        <w:r w:rsidRPr="0081381E">
          <w:rPr>
            <w:color w:val="016574" w:themeColor="hyperlink"/>
            <w:u w:val="single"/>
          </w:rPr>
          <w:t>Protected area</w:t>
        </w:r>
      </w:hyperlink>
      <w:r w:rsidRPr="002421B1">
        <w:t xml:space="preserve"> or may impact protected species. For further information see </w:t>
      </w:r>
      <w:r w:rsidR="002E77AF">
        <w:t xml:space="preserve">WAT-G-008 </w:t>
      </w:r>
      <w:r w:rsidRPr="002421B1">
        <w:t>EASR Guidance: Assessment of impact on Protected areas from inland water activities</w:t>
      </w:r>
    </w:p>
    <w:p w14:paraId="0E4EDDE1" w14:textId="25822D09" w:rsidR="00365D0C" w:rsidRDefault="00B43F2E" w:rsidP="00E94488">
      <w:pPr>
        <w:pStyle w:val="BodyText1"/>
        <w:numPr>
          <w:ilvl w:val="0"/>
          <w:numId w:val="7"/>
        </w:numPr>
        <w:ind w:left="360"/>
        <w:rPr>
          <w:b/>
          <w:bCs/>
        </w:rPr>
      </w:pPr>
      <w:r>
        <w:rPr>
          <w:b/>
          <w:bCs/>
        </w:rPr>
        <w:t>Impacts to other users of the water environment.</w:t>
      </w:r>
    </w:p>
    <w:p w14:paraId="2D6A7773" w14:textId="77777777" w:rsidR="00365D0C" w:rsidRDefault="00365D0C" w:rsidP="00365D0C">
      <w:pPr>
        <w:pStyle w:val="BodyText1"/>
      </w:pPr>
      <w:r w:rsidRPr="00023B9D">
        <w:t>All the risks to the water environment</w:t>
      </w:r>
      <w:r>
        <w:t xml:space="preserve"> detailed above will vary according to:</w:t>
      </w:r>
    </w:p>
    <w:p w14:paraId="2D50BF16" w14:textId="12FE6FA1" w:rsidR="00D134D6" w:rsidRPr="00365D0C" w:rsidRDefault="00CB3DD1" w:rsidP="00365D0C">
      <w:pPr>
        <w:pStyle w:val="BodyText1"/>
        <w:numPr>
          <w:ilvl w:val="0"/>
          <w:numId w:val="9"/>
        </w:numPr>
        <w:rPr>
          <w:rFonts w:ascii="Arial" w:eastAsiaTheme="minorHAnsi" w:hAnsi="Arial"/>
        </w:rPr>
      </w:pPr>
      <w:r w:rsidRPr="008A21A4">
        <w:rPr>
          <w:rFonts w:ascii="Arial" w:eastAsiaTheme="minorHAnsi" w:hAnsi="Arial"/>
        </w:rPr>
        <w:t xml:space="preserve">the type and design of the engineering activity </w:t>
      </w:r>
    </w:p>
    <w:p w14:paraId="588E1343" w14:textId="77777777" w:rsidR="00AC4069" w:rsidRPr="003155BF" w:rsidRDefault="00597484" w:rsidP="005518E0">
      <w:pPr>
        <w:pStyle w:val="BodyText1"/>
        <w:numPr>
          <w:ilvl w:val="0"/>
          <w:numId w:val="9"/>
        </w:numPr>
      </w:pPr>
      <w:r w:rsidRPr="00D134D6">
        <w:rPr>
          <w:rFonts w:ascii="Arial" w:eastAsiaTheme="minorHAnsi" w:hAnsi="Arial"/>
        </w:rPr>
        <w:t>the timing of the works</w:t>
      </w:r>
      <w:r w:rsidR="00CB3DD1" w:rsidRPr="00D134D6">
        <w:rPr>
          <w:rFonts w:ascii="Arial" w:eastAsiaTheme="minorHAnsi" w:hAnsi="Arial"/>
        </w:rPr>
        <w:t>.</w:t>
      </w:r>
      <w:r w:rsidRPr="00D134D6">
        <w:rPr>
          <w:rFonts w:ascii="Arial" w:eastAsiaTheme="minorHAnsi" w:hAnsi="Arial"/>
        </w:rPr>
        <w:t xml:space="preserve"> </w:t>
      </w:r>
    </w:p>
    <w:p w14:paraId="0608718A" w14:textId="77777777" w:rsidR="00AC4069" w:rsidRPr="003155BF" w:rsidRDefault="00597484" w:rsidP="005518E0">
      <w:pPr>
        <w:pStyle w:val="BodyText1"/>
        <w:numPr>
          <w:ilvl w:val="0"/>
          <w:numId w:val="9"/>
        </w:numPr>
      </w:pPr>
      <w:r w:rsidRPr="00D134D6">
        <w:rPr>
          <w:rFonts w:ascii="Arial" w:eastAsiaTheme="minorHAnsi" w:hAnsi="Arial"/>
        </w:rPr>
        <w:t xml:space="preserve">the working methods and mitigation. </w:t>
      </w:r>
    </w:p>
    <w:p w14:paraId="07322839" w14:textId="7B04E66A" w:rsidR="00CB3DD1" w:rsidRPr="00D134D6" w:rsidRDefault="00CB3DD1" w:rsidP="005518E0">
      <w:pPr>
        <w:pStyle w:val="BodyText1"/>
        <w:numPr>
          <w:ilvl w:val="0"/>
          <w:numId w:val="9"/>
        </w:numPr>
      </w:pPr>
      <w:r w:rsidRPr="00D134D6">
        <w:rPr>
          <w:rFonts w:ascii="Arial" w:eastAsiaTheme="minorHAnsi" w:hAnsi="Arial"/>
        </w:rPr>
        <w:t>the reinstatement methods.</w:t>
      </w:r>
    </w:p>
    <w:p w14:paraId="1C4B1FE0" w14:textId="77777777" w:rsidR="00CB3DD1" w:rsidRPr="008A21A4" w:rsidRDefault="00CB3DD1" w:rsidP="00D134D6">
      <w:pPr>
        <w:pStyle w:val="BodyText1"/>
      </w:pPr>
      <w:r w:rsidRPr="008A21A4">
        <w:rPr>
          <w:rFonts w:eastAsia="Times New Roman"/>
        </w:rPr>
        <w:t>To minimise risks to the water environment and to help you comply with the standard conditions for this activity, you should follow the Do’s and Don’ts below.</w:t>
      </w:r>
    </w:p>
    <w:p w14:paraId="666956BB" w14:textId="77777777" w:rsidR="0081684A" w:rsidRDefault="0081684A" w:rsidP="00006B37">
      <w:pPr>
        <w:spacing w:line="240" w:lineRule="auto"/>
      </w:pPr>
    </w:p>
    <w:p w14:paraId="45123B31" w14:textId="21481F72" w:rsidR="00C0193A" w:rsidRPr="005057B9" w:rsidRDefault="00C0193A" w:rsidP="005057B9">
      <w:pPr>
        <w:pStyle w:val="Heading2"/>
        <w:rPr>
          <w:rStyle w:val="normaltextrun"/>
        </w:rPr>
      </w:pPr>
      <w:bookmarkStart w:id="10" w:name="_Toc193780171"/>
      <w:proofErr w:type="gramStart"/>
      <w:r w:rsidRPr="005057B9">
        <w:rPr>
          <w:rStyle w:val="normaltextrun"/>
        </w:rPr>
        <w:lastRenderedPageBreak/>
        <w:t>D</w:t>
      </w:r>
      <w:r w:rsidR="00EC1DF9" w:rsidRPr="005057B9">
        <w:rPr>
          <w:rStyle w:val="normaltextrun"/>
        </w:rPr>
        <w:t>o</w:t>
      </w:r>
      <w:r w:rsidR="005057B9" w:rsidRPr="005057B9">
        <w:rPr>
          <w:rStyle w:val="normaltextrun"/>
        </w:rPr>
        <w:t>’</w:t>
      </w:r>
      <w:r w:rsidRPr="005057B9">
        <w:rPr>
          <w:rStyle w:val="normaltextrun"/>
        </w:rPr>
        <w:t>s</w:t>
      </w:r>
      <w:proofErr w:type="gramEnd"/>
      <w:r w:rsidRPr="005057B9">
        <w:rPr>
          <w:rStyle w:val="normaltextrun"/>
        </w:rPr>
        <w:t xml:space="preserve"> and D</w:t>
      </w:r>
      <w:r w:rsidR="00EC1DF9" w:rsidRPr="005057B9">
        <w:rPr>
          <w:rStyle w:val="normaltextrun"/>
        </w:rPr>
        <w:t>on</w:t>
      </w:r>
      <w:r w:rsidRPr="005057B9">
        <w:rPr>
          <w:rStyle w:val="normaltextrun"/>
        </w:rPr>
        <w:t>’</w:t>
      </w:r>
      <w:r w:rsidR="00EC1DF9" w:rsidRPr="005057B9">
        <w:rPr>
          <w:rStyle w:val="normaltextrun"/>
        </w:rPr>
        <w:t>t</w:t>
      </w:r>
      <w:r w:rsidRPr="005057B9">
        <w:rPr>
          <w:rStyle w:val="normaltextrun"/>
        </w:rPr>
        <w:t>s</w:t>
      </w:r>
      <w:bookmarkEnd w:id="10"/>
    </w:p>
    <w:p w14:paraId="1F696557" w14:textId="7D725CEE" w:rsidR="00C23FD7" w:rsidRPr="005057B9" w:rsidRDefault="00C23FD7" w:rsidP="005057B9">
      <w:pPr>
        <w:pStyle w:val="Heading3"/>
        <w:rPr>
          <w:rStyle w:val="normaltextrun"/>
        </w:rPr>
      </w:pPr>
      <w:bookmarkStart w:id="11" w:name="_Toc188018844"/>
      <w:bookmarkStart w:id="12" w:name="_Toc193780172"/>
      <w:r w:rsidRPr="005057B9">
        <w:rPr>
          <w:rStyle w:val="normaltextrun"/>
        </w:rPr>
        <w:t>Activity specific dos and don’ts</w:t>
      </w:r>
      <w:bookmarkEnd w:id="11"/>
      <w:bookmarkEnd w:id="12"/>
    </w:p>
    <w:p w14:paraId="19D677F4" w14:textId="37F2D2F9" w:rsidR="003F7EB5" w:rsidRDefault="003F7EB5" w:rsidP="005518E0">
      <w:pPr>
        <w:pStyle w:val="BodyText1"/>
        <w:numPr>
          <w:ilvl w:val="0"/>
          <w:numId w:val="12"/>
        </w:numPr>
        <w:tabs>
          <w:tab w:val="left" w:pos="6946"/>
        </w:tabs>
        <w:spacing w:before="240"/>
        <w:ind w:right="671"/>
      </w:pPr>
      <w:r>
        <w:t>Do provide</w:t>
      </w:r>
      <w:r w:rsidR="00AC0FDA">
        <w:t xml:space="preserve"> sufficient flow capacity and </w:t>
      </w:r>
      <w:r w:rsidR="007B64B9">
        <w:t xml:space="preserve">design the crossing to take account of increased flows </w:t>
      </w:r>
      <w:r w:rsidR="005A5F8B">
        <w:t>and the resulting increase in</w:t>
      </w:r>
      <w:r w:rsidR="00330DC0">
        <w:t xml:space="preserve"> </w:t>
      </w:r>
      <w:r w:rsidR="00435094">
        <w:t>erosion, transport and deposition of sediment</w:t>
      </w:r>
      <w:r w:rsidR="007B64B9">
        <w:t xml:space="preserve"> due to climate change.</w:t>
      </w:r>
    </w:p>
    <w:p w14:paraId="016BD3F1" w14:textId="3F256D14" w:rsidR="0049505B" w:rsidRDefault="0049505B" w:rsidP="005518E0">
      <w:pPr>
        <w:pStyle w:val="BodyText1"/>
        <w:numPr>
          <w:ilvl w:val="0"/>
          <w:numId w:val="12"/>
        </w:numPr>
        <w:tabs>
          <w:tab w:val="left" w:pos="6946"/>
        </w:tabs>
        <w:spacing w:before="240"/>
        <w:ind w:right="671"/>
      </w:pPr>
      <w:r>
        <w:t>Do ensure the crossing allows</w:t>
      </w:r>
      <w:r w:rsidR="0050018B">
        <w:t xml:space="preserve"> for</w:t>
      </w:r>
      <w:r>
        <w:t xml:space="preserve"> free passage for fish and other wild</w:t>
      </w:r>
      <w:r w:rsidR="0050018B">
        <w:t>life.</w:t>
      </w:r>
    </w:p>
    <w:p w14:paraId="1B753A09" w14:textId="74136890" w:rsidR="00C23FD7" w:rsidRPr="00B722A9" w:rsidRDefault="00C23FD7" w:rsidP="005518E0">
      <w:pPr>
        <w:pStyle w:val="BodyText1"/>
        <w:numPr>
          <w:ilvl w:val="0"/>
          <w:numId w:val="12"/>
        </w:numPr>
        <w:tabs>
          <w:tab w:val="left" w:pos="6946"/>
        </w:tabs>
        <w:spacing w:before="240"/>
        <w:ind w:right="671"/>
      </w:pPr>
      <w:r w:rsidRPr="001C04CD">
        <w:t>D</w:t>
      </w:r>
      <w:r>
        <w:t>on’t</w:t>
      </w:r>
      <w:r w:rsidRPr="001C04CD">
        <w:t xml:space="preserve"> </w:t>
      </w:r>
      <w:r w:rsidRPr="00B722A9">
        <w:t xml:space="preserve">alter the height of the bank. Heightening </w:t>
      </w:r>
      <w:r>
        <w:t>can</w:t>
      </w:r>
      <w:r w:rsidRPr="00B722A9">
        <w:t xml:space="preserve"> </w:t>
      </w:r>
      <w:r w:rsidR="006F047A">
        <w:t>increase</w:t>
      </w:r>
      <w:r w:rsidR="006F047A" w:rsidRPr="00B722A9">
        <w:t xml:space="preserve"> </w:t>
      </w:r>
      <w:r w:rsidRPr="00B722A9">
        <w:t xml:space="preserve">erosion and </w:t>
      </w:r>
      <w:r w:rsidR="006F047A">
        <w:t>alter</w:t>
      </w:r>
      <w:r w:rsidRPr="00B722A9">
        <w:t xml:space="preserve"> flood risk.</w:t>
      </w:r>
    </w:p>
    <w:p w14:paraId="7B401E11" w14:textId="279F4C42" w:rsidR="00C23FD7" w:rsidRDefault="00C23FD7" w:rsidP="005518E0">
      <w:pPr>
        <w:pStyle w:val="BodyText1"/>
        <w:numPr>
          <w:ilvl w:val="0"/>
          <w:numId w:val="12"/>
        </w:numPr>
        <w:tabs>
          <w:tab w:val="left" w:pos="6946"/>
        </w:tabs>
        <w:spacing w:before="240"/>
        <w:ind w:right="671"/>
      </w:pPr>
      <w:r w:rsidRPr="001C04CD">
        <w:t>D</w:t>
      </w:r>
      <w:r>
        <w:t>on’t</w:t>
      </w:r>
      <w:r w:rsidRPr="001C04CD">
        <w:t xml:space="preserve"> </w:t>
      </w:r>
      <w:r w:rsidRPr="00B722A9">
        <w:t xml:space="preserve">alter the bed width. Altering the width </w:t>
      </w:r>
      <w:r>
        <w:t>can</w:t>
      </w:r>
      <w:r w:rsidRPr="00B722A9">
        <w:t xml:space="preserve"> alter erosion</w:t>
      </w:r>
      <w:r w:rsidR="004D3901">
        <w:t>/deposition patterns</w:t>
      </w:r>
      <w:r w:rsidRPr="00B722A9">
        <w:t xml:space="preserve"> and flood risk.</w:t>
      </w:r>
      <w:r w:rsidRPr="001C04CD">
        <w:t xml:space="preserve"> </w:t>
      </w:r>
    </w:p>
    <w:p w14:paraId="5EE50565" w14:textId="79999CA1" w:rsidR="005057B9" w:rsidRDefault="005057B9" w:rsidP="005057B9">
      <w:pPr>
        <w:pStyle w:val="Heading3"/>
        <w:rPr>
          <w:rStyle w:val="normaltextrun"/>
        </w:rPr>
      </w:pPr>
      <w:bookmarkStart w:id="13" w:name="_Toc193780173"/>
      <w:r w:rsidRPr="005057B9">
        <w:rPr>
          <w:rStyle w:val="normaltextrun"/>
        </w:rPr>
        <w:t xml:space="preserve">General working in or near water </w:t>
      </w:r>
      <w:proofErr w:type="gramStart"/>
      <w:r w:rsidRPr="005057B9">
        <w:rPr>
          <w:rStyle w:val="normaltextrun"/>
        </w:rPr>
        <w:t>do’s</w:t>
      </w:r>
      <w:proofErr w:type="gramEnd"/>
      <w:r w:rsidRPr="005057B9">
        <w:rPr>
          <w:rStyle w:val="normaltextrun"/>
        </w:rPr>
        <w:t xml:space="preserve"> and don’ts</w:t>
      </w:r>
      <w:bookmarkEnd w:id="13"/>
    </w:p>
    <w:p w14:paraId="130CD6C0" w14:textId="77777777" w:rsidR="005057B9" w:rsidRPr="005F0878" w:rsidRDefault="005057B9" w:rsidP="005F0878">
      <w:pPr>
        <w:pStyle w:val="BodyText1"/>
        <w:rPr>
          <w:b/>
          <w:bCs/>
        </w:rPr>
      </w:pPr>
      <w:r w:rsidRPr="005F0878">
        <w:rPr>
          <w:b/>
          <w:bCs/>
        </w:rPr>
        <w:t>Preventing Harm to Fish</w:t>
      </w:r>
    </w:p>
    <w:p w14:paraId="6E973C2B" w14:textId="77777777" w:rsidR="005057B9" w:rsidRDefault="005057B9" w:rsidP="005518E0">
      <w:pPr>
        <w:pStyle w:val="BodyText1"/>
        <w:numPr>
          <w:ilvl w:val="0"/>
          <w:numId w:val="5"/>
        </w:numPr>
      </w:pPr>
      <w:r w:rsidRPr="008422AD">
        <w:t xml:space="preserve">Don’t </w:t>
      </w:r>
      <w:r>
        <w:t xml:space="preserve">undertake </w:t>
      </w:r>
      <w:r w:rsidRPr="008422AD">
        <w:t>work</w:t>
      </w:r>
      <w:r>
        <w:t>s</w:t>
      </w:r>
      <w:r w:rsidRPr="008422AD">
        <w:t xml:space="preserve"> if fish are likely to be spawning or young fish are still to emerge. </w:t>
      </w:r>
      <w:r w:rsidRPr="008422AD">
        <w:rPr>
          <w:rFonts w:eastAsia="Times New Roman"/>
          <w:lang w:eastAsia="en-GB"/>
        </w:rPr>
        <w:t xml:space="preserve">In general, avoid the period </w:t>
      </w:r>
      <w:r>
        <w:rPr>
          <w:rFonts w:eastAsia="Times New Roman"/>
          <w:lang w:eastAsia="en-GB"/>
        </w:rPr>
        <w:t xml:space="preserve">between </w:t>
      </w:r>
      <w:r w:rsidRPr="008422AD">
        <w:rPr>
          <w:rFonts w:eastAsia="Times New Roman"/>
          <w:lang w:eastAsia="en-GB"/>
        </w:rPr>
        <w:t>1 October to 31 May. Y</w:t>
      </w:r>
      <w:r w:rsidRPr="008422AD">
        <w:t xml:space="preserve">ou should check the exact times with your local fishery board. Details are available from </w:t>
      </w:r>
      <w:hyperlink r:id="rId20" w:anchor=":~:text=Fisheries%20Management%20Scotland%20is%20the%20representative%20body%20for%20Scotland's%20District" w:tgtFrame="_blank" w:history="1">
        <w:r w:rsidRPr="00863FD5">
          <w:rPr>
            <w:rStyle w:val="Hyperlink"/>
            <w:rFonts w:ascii="Arial" w:hAnsi="Arial" w:cs="Arial"/>
          </w:rPr>
          <w:t>Fisheries Management Scotland</w:t>
        </w:r>
      </w:hyperlink>
      <w:r w:rsidRPr="00863FD5">
        <w:t>.</w:t>
      </w:r>
    </w:p>
    <w:p w14:paraId="3AEC3535" w14:textId="77777777" w:rsidR="005057B9" w:rsidRDefault="005057B9" w:rsidP="005518E0">
      <w:pPr>
        <w:pStyle w:val="BodyText1"/>
        <w:numPr>
          <w:ilvl w:val="0"/>
          <w:numId w:val="5"/>
        </w:numPr>
      </w:pPr>
      <w:r>
        <w:t>Don’t impact fish migration.</w:t>
      </w:r>
    </w:p>
    <w:p w14:paraId="12C20833" w14:textId="77777777" w:rsidR="005057B9" w:rsidRDefault="005057B9" w:rsidP="005518E0">
      <w:pPr>
        <w:pStyle w:val="BodyText1"/>
        <w:numPr>
          <w:ilvl w:val="0"/>
          <w:numId w:val="5"/>
        </w:numPr>
      </w:pPr>
      <w:r>
        <w:t>Do m</w:t>
      </w:r>
      <w:r w:rsidRPr="00016A67">
        <w:t>ake</w:t>
      </w:r>
      <w:r w:rsidRPr="007D7D72">
        <w:rPr>
          <w:rFonts w:eastAsia="Times New Roman"/>
          <w:lang w:eastAsia="en-GB"/>
        </w:rPr>
        <w:t xml:space="preserve"> sure all works such as temporary crossings, channel isolation or diversions, blasting, vibration or pile driving, sheet pilling or using artificial lighting at night so that</w:t>
      </w:r>
      <w:r w:rsidRPr="007D7D72" w:rsidDel="006509A3">
        <w:rPr>
          <w:rFonts w:eastAsia="Times New Roman"/>
          <w:lang w:eastAsia="en-GB"/>
        </w:rPr>
        <w:t xml:space="preserve"> </w:t>
      </w:r>
      <w:r w:rsidRPr="007D7D72">
        <w:rPr>
          <w:rFonts w:eastAsia="Times New Roman"/>
          <w:lang w:eastAsia="en-GB"/>
        </w:rPr>
        <w:t>fish or migrating fish are not adversely affected.</w:t>
      </w:r>
    </w:p>
    <w:p w14:paraId="38C14D1E" w14:textId="77777777" w:rsidR="005057B9" w:rsidRPr="00016A67" w:rsidRDefault="005057B9" w:rsidP="005518E0">
      <w:pPr>
        <w:pStyle w:val="BodyText1"/>
        <w:numPr>
          <w:ilvl w:val="0"/>
          <w:numId w:val="5"/>
        </w:numPr>
      </w:pPr>
      <w:r>
        <w:t xml:space="preserve">Do </w:t>
      </w:r>
      <w:r w:rsidRPr="00016A67">
        <w:t>carry out fish rescues, where appropriate etc.</w:t>
      </w:r>
    </w:p>
    <w:p w14:paraId="6AB84167" w14:textId="77777777" w:rsidR="005057B9" w:rsidRPr="007D7D72" w:rsidRDefault="005057B9" w:rsidP="005057B9">
      <w:pPr>
        <w:pStyle w:val="BodyText1"/>
        <w:rPr>
          <w:b/>
          <w:bCs/>
        </w:rPr>
      </w:pPr>
      <w:r w:rsidRPr="007D7D72">
        <w:rPr>
          <w:b/>
          <w:bCs/>
        </w:rPr>
        <w:t>Preventing/ minimising physical and pollution Impacts</w:t>
      </w:r>
    </w:p>
    <w:p w14:paraId="39B1ED87" w14:textId="77777777" w:rsidR="005057B9" w:rsidRPr="008422AD" w:rsidRDefault="005057B9" w:rsidP="005518E0">
      <w:pPr>
        <w:pStyle w:val="BodyText1"/>
        <w:numPr>
          <w:ilvl w:val="0"/>
          <w:numId w:val="4"/>
        </w:numPr>
      </w:pPr>
      <w:r w:rsidRPr="007D7D72">
        <w:t>Do install and maintain suitable mitigation before, after and during the works. Including the points below.</w:t>
      </w:r>
    </w:p>
    <w:p w14:paraId="79F2171A" w14:textId="77777777" w:rsidR="005057B9" w:rsidRPr="008422AD" w:rsidRDefault="005057B9" w:rsidP="005518E0">
      <w:pPr>
        <w:pStyle w:val="BodyText1"/>
        <w:numPr>
          <w:ilvl w:val="0"/>
          <w:numId w:val="4"/>
        </w:numPr>
      </w:pPr>
      <w:r w:rsidRPr="007D7D72">
        <w:lastRenderedPageBreak/>
        <w:t>Do minimise the extent, location and duration of works in the wetted part of the channel or loch.</w:t>
      </w:r>
    </w:p>
    <w:p w14:paraId="576D3016" w14:textId="77777777" w:rsidR="005057B9" w:rsidRPr="008422AD" w:rsidRDefault="005057B9" w:rsidP="005518E0">
      <w:pPr>
        <w:pStyle w:val="BodyText1"/>
        <w:numPr>
          <w:ilvl w:val="0"/>
          <w:numId w:val="4"/>
        </w:numPr>
      </w:pPr>
      <w:r w:rsidRPr="007D7D72">
        <w:t>Do keep vehicles, plant and other equipment out of water wherever possible.</w:t>
      </w:r>
    </w:p>
    <w:p w14:paraId="12DAAEB6" w14:textId="77777777" w:rsidR="005057B9" w:rsidRPr="008422AD" w:rsidRDefault="005057B9" w:rsidP="005518E0">
      <w:pPr>
        <w:pStyle w:val="BodyText1"/>
        <w:numPr>
          <w:ilvl w:val="0"/>
          <w:numId w:val="4"/>
        </w:numPr>
      </w:pPr>
      <w:r w:rsidRPr="007D7D72">
        <w:t>Do create and maintain a robust and secure dry working area of minimum size, where possible.</w:t>
      </w:r>
    </w:p>
    <w:p w14:paraId="6A6D331D" w14:textId="77777777" w:rsidR="005057B9" w:rsidRPr="00B37CC5" w:rsidRDefault="005057B9" w:rsidP="005518E0">
      <w:pPr>
        <w:pStyle w:val="BodyText1"/>
        <w:numPr>
          <w:ilvl w:val="0"/>
          <w:numId w:val="4"/>
        </w:numPr>
      </w:pPr>
      <w:r w:rsidRPr="007D7D72">
        <w:t>Do minimise disturbance and reinstate banks, bed and vegetation as soon as possible.</w:t>
      </w:r>
    </w:p>
    <w:p w14:paraId="7A4EC5CF" w14:textId="77777777" w:rsidR="005057B9" w:rsidRPr="007D7D72" w:rsidRDefault="005057B9" w:rsidP="005518E0">
      <w:pPr>
        <w:pStyle w:val="BodyText1"/>
        <w:numPr>
          <w:ilvl w:val="1"/>
          <w:numId w:val="4"/>
        </w:numPr>
      </w:pPr>
      <w:r w:rsidRPr="00B37CC5">
        <w:t xml:space="preserve"> </w:t>
      </w:r>
      <w:r w:rsidRPr="007D7D72">
        <w:t>Minimise vegetation removal and the area of bare earth/ exposed soil.</w:t>
      </w:r>
    </w:p>
    <w:p w14:paraId="3B079414" w14:textId="77777777" w:rsidR="005057B9" w:rsidRPr="007D7D72" w:rsidRDefault="005057B9" w:rsidP="005518E0">
      <w:pPr>
        <w:pStyle w:val="BodyText1"/>
        <w:numPr>
          <w:ilvl w:val="1"/>
          <w:numId w:val="4"/>
        </w:numPr>
      </w:pPr>
      <w:r w:rsidRPr="007D7D72">
        <w:t xml:space="preserve"> Re-seed or turf disturbed soil</w:t>
      </w:r>
      <w:r w:rsidRPr="007D7D72" w:rsidDel="00035B64">
        <w:t xml:space="preserve"> </w:t>
      </w:r>
      <w:r w:rsidRPr="007D7D72">
        <w:t>with native vegetation and ideally cover with biodegradable matting to provide temporary protection until vegetation is fully established.</w:t>
      </w:r>
    </w:p>
    <w:p w14:paraId="2CC8A31A" w14:textId="77777777" w:rsidR="005057B9" w:rsidRPr="008422AD" w:rsidRDefault="005057B9" w:rsidP="005518E0">
      <w:pPr>
        <w:pStyle w:val="BodyText1"/>
        <w:numPr>
          <w:ilvl w:val="0"/>
          <w:numId w:val="4"/>
        </w:numPr>
      </w:pPr>
      <w:r w:rsidRPr="007D7D72">
        <w:t>Don’t cause significant erosion.</w:t>
      </w:r>
    </w:p>
    <w:p w14:paraId="2825DC23" w14:textId="77777777" w:rsidR="005057B9" w:rsidRPr="008422AD" w:rsidRDefault="005057B9" w:rsidP="005518E0">
      <w:pPr>
        <w:pStyle w:val="BodyText1"/>
        <w:numPr>
          <w:ilvl w:val="0"/>
          <w:numId w:val="4"/>
        </w:numPr>
      </w:pPr>
      <w:r w:rsidRPr="007D7D72">
        <w:t>Do store all fuel, machinery and vehicles at least 10 metres from any watercourse, loch or permeable drain. </w:t>
      </w:r>
    </w:p>
    <w:p w14:paraId="4F7AED53" w14:textId="77777777" w:rsidR="005057B9" w:rsidRPr="008422AD" w:rsidRDefault="005057B9" w:rsidP="005518E0">
      <w:pPr>
        <w:pStyle w:val="BodyText1"/>
        <w:numPr>
          <w:ilvl w:val="0"/>
          <w:numId w:val="4"/>
        </w:numPr>
      </w:pPr>
      <w:r w:rsidRPr="007D7D72">
        <w:t>Do have oil spill kits, drip trays and bunds on site and available to operators. </w:t>
      </w:r>
    </w:p>
    <w:p w14:paraId="39EF7559" w14:textId="77777777" w:rsidR="005057B9" w:rsidRPr="008422AD" w:rsidRDefault="005057B9" w:rsidP="005518E0">
      <w:pPr>
        <w:pStyle w:val="BodyText1"/>
        <w:numPr>
          <w:ilvl w:val="0"/>
          <w:numId w:val="4"/>
        </w:numPr>
      </w:pPr>
      <w:r w:rsidRPr="007D7D72">
        <w:t>Do prevent any pollutants entering the water environment.</w:t>
      </w:r>
    </w:p>
    <w:p w14:paraId="3275BC43" w14:textId="77777777" w:rsidR="005057B9" w:rsidRPr="005F0878" w:rsidRDefault="005057B9" w:rsidP="005F0878">
      <w:pPr>
        <w:pStyle w:val="BodyText1"/>
        <w:rPr>
          <w:b/>
          <w:bCs/>
        </w:rPr>
      </w:pPr>
      <w:r w:rsidRPr="005F0878">
        <w:rPr>
          <w:b/>
          <w:bCs/>
        </w:rPr>
        <w:t>Habitats and Species Protection</w:t>
      </w:r>
    </w:p>
    <w:p w14:paraId="69C42384" w14:textId="77777777" w:rsidR="005057B9" w:rsidRDefault="005057B9" w:rsidP="005518E0">
      <w:pPr>
        <w:pStyle w:val="BodyText1"/>
        <w:numPr>
          <w:ilvl w:val="0"/>
          <w:numId w:val="4"/>
        </w:numPr>
      </w:pPr>
      <w:r w:rsidRPr="007D7D72">
        <w:t xml:space="preserve">Don’t spread invasive non-native species </w:t>
      </w:r>
    </w:p>
    <w:p w14:paraId="24935C3E" w14:textId="77777777" w:rsidR="005057B9" w:rsidRDefault="005057B9" w:rsidP="005518E0">
      <w:pPr>
        <w:pStyle w:val="BodyText1"/>
        <w:numPr>
          <w:ilvl w:val="0"/>
          <w:numId w:val="4"/>
        </w:numPr>
      </w:pPr>
      <w:r w:rsidRPr="007D7D72">
        <w:t xml:space="preserve">Check the banks and in water for invasive species. </w:t>
      </w:r>
    </w:p>
    <w:p w14:paraId="44466F78" w14:textId="77777777" w:rsidR="005057B9" w:rsidRDefault="005057B9" w:rsidP="005518E0">
      <w:pPr>
        <w:pStyle w:val="BodyText1"/>
        <w:numPr>
          <w:ilvl w:val="0"/>
          <w:numId w:val="4"/>
        </w:numPr>
      </w:pPr>
      <w:r w:rsidRPr="007D7D72">
        <w:t>Use biosecurity measures.  </w:t>
      </w:r>
    </w:p>
    <w:p w14:paraId="5D2F2A3B" w14:textId="77777777" w:rsidR="005057B9" w:rsidRDefault="005057B9" w:rsidP="005518E0">
      <w:pPr>
        <w:pStyle w:val="BodyText1"/>
        <w:numPr>
          <w:ilvl w:val="0"/>
          <w:numId w:val="4"/>
        </w:numPr>
      </w:pPr>
      <w:r w:rsidRPr="007D7D72">
        <w:t>Do check what other species and habitats may be affected (e.g. otter).</w:t>
      </w:r>
    </w:p>
    <w:p w14:paraId="7573F8E4" w14:textId="77777777" w:rsidR="005057B9" w:rsidRPr="007D7D72" w:rsidRDefault="005057B9" w:rsidP="005518E0">
      <w:pPr>
        <w:pStyle w:val="BodyText1"/>
        <w:numPr>
          <w:ilvl w:val="0"/>
          <w:numId w:val="4"/>
        </w:numPr>
      </w:pPr>
      <w:r w:rsidRPr="007D7D72">
        <w:t>Don’t harm freshwater pearl mussels.</w:t>
      </w:r>
    </w:p>
    <w:p w14:paraId="7D202C66" w14:textId="77777777" w:rsidR="005057B9" w:rsidRPr="005F0878" w:rsidRDefault="005057B9" w:rsidP="005F0878">
      <w:pPr>
        <w:pStyle w:val="BodyText1"/>
        <w:rPr>
          <w:b/>
          <w:bCs/>
        </w:rPr>
      </w:pPr>
      <w:r w:rsidRPr="008422AD">
        <w:t> </w:t>
      </w:r>
      <w:r w:rsidRPr="005F0878">
        <w:rPr>
          <w:b/>
          <w:bCs/>
        </w:rPr>
        <w:t>Other Water Users</w:t>
      </w:r>
    </w:p>
    <w:p w14:paraId="0D7ADA8B" w14:textId="2FA184DD" w:rsidR="005F0878" w:rsidRDefault="005057B9" w:rsidP="005518E0">
      <w:pPr>
        <w:pStyle w:val="BodyText1"/>
        <w:numPr>
          <w:ilvl w:val="0"/>
          <w:numId w:val="4"/>
        </w:numPr>
      </w:pPr>
      <w:r w:rsidRPr="007D7D72">
        <w:lastRenderedPageBreak/>
        <w:t>Do consider the potential impacts on other water users e.g. water supplies, fishing, kayaking etc.</w:t>
      </w:r>
    </w:p>
    <w:p w14:paraId="6272DBF0" w14:textId="77777777" w:rsidR="005F0878" w:rsidRDefault="005F0878">
      <w:pPr>
        <w:spacing w:line="240" w:lineRule="auto"/>
      </w:pPr>
      <w:r>
        <w:br w:type="page"/>
      </w:r>
    </w:p>
    <w:p w14:paraId="2802E231" w14:textId="14B902F4" w:rsidR="00C23FD7" w:rsidRDefault="00C23FD7" w:rsidP="00C23FD7">
      <w:pPr>
        <w:pStyle w:val="Heading1"/>
      </w:pPr>
      <w:bookmarkStart w:id="14" w:name="_Glossary_1"/>
      <w:bookmarkStart w:id="15" w:name="_Toc193780174"/>
      <w:bookmarkEnd w:id="14"/>
      <w:r>
        <w:lastRenderedPageBreak/>
        <w:t>Glossary</w:t>
      </w:r>
      <w:bookmarkEnd w:id="15"/>
    </w:p>
    <w:p w14:paraId="19FC22BB" w14:textId="5D58E9CC" w:rsidR="00C23FD7" w:rsidDel="00AC4069" w:rsidRDefault="00C23FD7" w:rsidP="00AC4069">
      <w:pPr>
        <w:pStyle w:val="BodyText1"/>
      </w:pPr>
      <w:r>
        <w:t>Terms used in this guidance and supporting diagrams are explained below:</w:t>
      </w:r>
    </w:p>
    <w:p w14:paraId="55209A55" w14:textId="77777777" w:rsidR="004767A0" w:rsidRPr="00F53EDC" w:rsidRDefault="004767A0" w:rsidP="0072585B">
      <w:pPr>
        <w:pStyle w:val="BodyText1"/>
        <w:rPr>
          <w:rFonts w:cstheme="minorHAnsi"/>
        </w:rPr>
      </w:pPr>
      <w:r w:rsidRPr="00F53EDC">
        <w:rPr>
          <w:rFonts w:eastAsia="Times New Roman"/>
          <w:b/>
          <w:bCs/>
          <w:shd w:val="clear" w:color="auto" w:fill="FFFFFF"/>
          <w:lang w:eastAsia="en-GB"/>
        </w:rPr>
        <w:t>Arch culvert</w:t>
      </w:r>
      <w:r w:rsidRPr="00F53EDC">
        <w:rPr>
          <w:rFonts w:eastAsia="Times New Roman"/>
          <w:shd w:val="clear" w:color="auto" w:fill="FFFFFF"/>
          <w:lang w:eastAsia="en-GB"/>
        </w:rPr>
        <w:t> is a type of crossing that typically has a steel, concrete or masonry arch or semi-circular shape that is supported on foundations on one or both banks.</w:t>
      </w:r>
      <w:r w:rsidRPr="00F53EDC">
        <w:rPr>
          <w:rFonts w:eastAsia="Times New Roman"/>
          <w:lang w:eastAsia="en-GB"/>
        </w:rPr>
        <w:t xml:space="preserve"> No part of the structure (including the foundations) is on or under the bed. </w:t>
      </w:r>
    </w:p>
    <w:p w14:paraId="11A34E36" w14:textId="77777777" w:rsidR="00C23FD7" w:rsidRPr="00F53EDC" w:rsidRDefault="004767A0" w:rsidP="00AC4069">
      <w:pPr>
        <w:pStyle w:val="BodyText1"/>
        <w:rPr>
          <w:rFonts w:eastAsia="Times New Roman"/>
        </w:rPr>
      </w:pPr>
      <w:r w:rsidRPr="00F53EDC">
        <w:rPr>
          <w:rFonts w:eastAsia="Times New Roman"/>
          <w:b/>
        </w:rPr>
        <w:t xml:space="preserve">Bank </w:t>
      </w:r>
      <w:r w:rsidRPr="00F53EDC">
        <w:rPr>
          <w:rFonts w:eastAsia="Times New Roman"/>
          <w:bCs/>
        </w:rPr>
        <w:t xml:space="preserve">is the side of a watercourse or loch </w:t>
      </w:r>
      <w:r w:rsidR="00C23FD7" w:rsidRPr="00F53EDC">
        <w:rPr>
          <w:rFonts w:eastAsia="Times New Roman"/>
        </w:rPr>
        <w:t xml:space="preserve">between and including the bank toe and bank top. </w:t>
      </w:r>
    </w:p>
    <w:p w14:paraId="40FC243D" w14:textId="77777777" w:rsidR="00327B67" w:rsidRPr="00F53EDC" w:rsidRDefault="00327B67" w:rsidP="0072585B">
      <w:pPr>
        <w:pStyle w:val="BodyText1"/>
        <w:rPr>
          <w:rFonts w:eastAsia="Times New Roman"/>
          <w:b/>
        </w:rPr>
      </w:pPr>
      <w:r w:rsidRPr="00406992">
        <w:rPr>
          <w:b/>
          <w:bCs/>
        </w:rPr>
        <w:t>Bank Height</w:t>
      </w:r>
      <w:r w:rsidR="00406992">
        <w:t xml:space="preserve"> is t</w:t>
      </w:r>
      <w:r w:rsidRPr="00F4159C">
        <w:t>he height of the bank of a watercourse or loch measured vertically from the bank toe to the bank top, including any artificial heightening of the bank (</w:t>
      </w:r>
      <w:r w:rsidR="004767A0" w:rsidRPr="00F53EDC">
        <w:t>e.g.</w:t>
      </w:r>
      <w:r w:rsidRPr="00F4159C">
        <w:t xml:space="preserve"> embankments, retaining walls)</w:t>
      </w:r>
      <w:r>
        <w:t>.</w:t>
      </w:r>
    </w:p>
    <w:p w14:paraId="240721F6" w14:textId="77777777" w:rsidR="00C23FD7" w:rsidRPr="00F53EDC" w:rsidRDefault="00C23FD7" w:rsidP="0072585B">
      <w:pPr>
        <w:pStyle w:val="BodyText1"/>
        <w:rPr>
          <w:rFonts w:eastAsia="Times New Roman"/>
        </w:rPr>
      </w:pPr>
      <w:r w:rsidRPr="00F53EDC">
        <w:rPr>
          <w:rFonts w:eastAsia="Times New Roman"/>
          <w:b/>
        </w:rPr>
        <w:t>Bank Toe</w:t>
      </w:r>
      <w:r w:rsidRPr="00F53EDC">
        <w:rPr>
          <w:rFonts w:eastAsia="Times New Roman"/>
        </w:rPr>
        <w:t xml:space="preserve"> is </w:t>
      </w:r>
      <w:r w:rsidRPr="00F53EDC">
        <w:rPr>
          <w:rFonts w:eastAsia="Calibri"/>
        </w:rPr>
        <w:t>the lowest point on the bank of a watercourse or loch, where the bank meets the bed of the watercourse or loch.</w:t>
      </w:r>
    </w:p>
    <w:p w14:paraId="40AEA020" w14:textId="77777777" w:rsidR="00C23FD7" w:rsidRPr="00F53EDC" w:rsidRDefault="00C23FD7" w:rsidP="0072585B">
      <w:pPr>
        <w:pStyle w:val="BodyText1"/>
        <w:rPr>
          <w:rFonts w:eastAsia="Times New Roman"/>
        </w:rPr>
      </w:pPr>
      <w:r w:rsidRPr="00F53EDC">
        <w:rPr>
          <w:rFonts w:eastAsia="Times New Roman"/>
          <w:b/>
        </w:rPr>
        <w:t>Bank Top</w:t>
      </w:r>
      <w:r w:rsidRPr="00F53EDC">
        <w:rPr>
          <w:rFonts w:eastAsia="Times New Roman"/>
        </w:rPr>
        <w:t xml:space="preserve"> is the first major break in slope in the bank or any watercourse or loch. </w:t>
      </w:r>
    </w:p>
    <w:p w14:paraId="0641C997" w14:textId="77777777" w:rsidR="00C23FD7" w:rsidRPr="00F53EDC" w:rsidRDefault="00C23FD7" w:rsidP="005518E0">
      <w:pPr>
        <w:pStyle w:val="BodyText1"/>
        <w:numPr>
          <w:ilvl w:val="0"/>
          <w:numId w:val="4"/>
        </w:numPr>
        <w:rPr>
          <w:rFonts w:eastAsia="Times New Roman"/>
        </w:rPr>
      </w:pPr>
      <w:r w:rsidRPr="00F53EDC">
        <w:rPr>
          <w:rFonts w:eastAsia="Times New Roman"/>
        </w:rPr>
        <w:t>This is considered the point beyond which cultivation or development is normally possible.</w:t>
      </w:r>
      <w:r w:rsidR="004767A0" w:rsidRPr="00F53EDC">
        <w:rPr>
          <w:rFonts w:eastAsia="Times New Roman"/>
          <w:bCs/>
        </w:rPr>
        <w:t xml:space="preserve"> Where there is no clear break in slope the bank top </w:t>
      </w:r>
      <w:proofErr w:type="gramStart"/>
      <w:r w:rsidR="004767A0" w:rsidRPr="00F53EDC">
        <w:rPr>
          <w:rFonts w:eastAsia="Times New Roman"/>
          <w:bCs/>
        </w:rPr>
        <w:t>is considered to be</w:t>
      </w:r>
      <w:proofErr w:type="gramEnd"/>
      <w:r w:rsidR="004767A0" w:rsidRPr="00F53EDC">
        <w:rPr>
          <w:rFonts w:eastAsia="Times New Roman"/>
          <w:bCs/>
        </w:rPr>
        <w:t xml:space="preserve"> the height of the average annual flood level in a watercourse, </w:t>
      </w:r>
    </w:p>
    <w:p w14:paraId="24DF50CB" w14:textId="77777777" w:rsidR="004767A0" w:rsidRPr="00F53EDC" w:rsidRDefault="004767A0" w:rsidP="005518E0">
      <w:pPr>
        <w:pStyle w:val="BodyText1"/>
        <w:numPr>
          <w:ilvl w:val="0"/>
          <w:numId w:val="4"/>
        </w:numPr>
        <w:rPr>
          <w:rFonts w:eastAsia="Times New Roman"/>
          <w:bCs/>
        </w:rPr>
      </w:pPr>
      <w:r w:rsidRPr="00F53EDC">
        <w:rPr>
          <w:rFonts w:eastAsia="Times New Roman"/>
          <w:bCs/>
        </w:rPr>
        <w:t>in relation to lochs where there is no clearly definable bank zone the bank top is the line along which terrestrial vegetation is present (this often equates to the average high-water level in a loch).</w:t>
      </w:r>
    </w:p>
    <w:p w14:paraId="62354A13" w14:textId="77777777" w:rsidR="004767A0" w:rsidRPr="00F53EDC" w:rsidRDefault="004767A0" w:rsidP="0072585B">
      <w:pPr>
        <w:pStyle w:val="BodyText1"/>
        <w:rPr>
          <w:rFonts w:eastAsia="Times New Roman"/>
          <w:bCs/>
        </w:rPr>
      </w:pPr>
      <w:r w:rsidRPr="00F53EDC">
        <w:rPr>
          <w:rFonts w:eastAsia="Times New Roman"/>
          <w:b/>
        </w:rPr>
        <w:t>Bank reprofiling</w:t>
      </w:r>
      <w:r w:rsidRPr="00F53EDC">
        <w:rPr>
          <w:rFonts w:eastAsia="Times New Roman"/>
          <w:bCs/>
        </w:rPr>
        <w:t xml:space="preserve"> is any alteration of the slope of the bank of a river, burn, ditch or loch.</w:t>
      </w:r>
    </w:p>
    <w:p w14:paraId="3167AB25" w14:textId="77777777" w:rsidR="00C23FD7" w:rsidRPr="00F53EDC" w:rsidRDefault="00C23FD7" w:rsidP="0072585B">
      <w:pPr>
        <w:pStyle w:val="BodyText1"/>
      </w:pPr>
      <w:r w:rsidRPr="00F53EDC">
        <w:rPr>
          <w:rFonts w:eastAsia="Times New Roman"/>
          <w:b/>
        </w:rPr>
        <w:t>Bank works</w:t>
      </w:r>
      <w:r w:rsidRPr="00F53EDC">
        <w:rPr>
          <w:rFonts w:eastAsia="Times New Roman"/>
        </w:rPr>
        <w:t xml:space="preserve"> are any works on the bank </w:t>
      </w:r>
      <w:r w:rsidRPr="00F53EDC">
        <w:t xml:space="preserve">between and including the bank top and the bank toe. </w:t>
      </w:r>
    </w:p>
    <w:p w14:paraId="711D8806" w14:textId="77777777" w:rsidR="004767A0" w:rsidRPr="00F53EDC" w:rsidRDefault="004767A0" w:rsidP="0072585B">
      <w:pPr>
        <w:pStyle w:val="BodyText1"/>
      </w:pPr>
      <w:r w:rsidRPr="00F53EDC">
        <w:rPr>
          <w:b/>
          <w:bCs/>
        </w:rPr>
        <w:t>Beach</w:t>
      </w:r>
      <w:r w:rsidRPr="00F53EDC">
        <w:t xml:space="preserve"> is lower part of the bank of a loch (note in some cases the beach may form </w:t>
      </w:r>
      <w:proofErr w:type="gramStart"/>
      <w:r w:rsidRPr="00F53EDC">
        <w:t>all of</w:t>
      </w:r>
      <w:proofErr w:type="gramEnd"/>
      <w:r w:rsidRPr="00F53EDC">
        <w:t xml:space="preserve"> the bank)</w:t>
      </w:r>
    </w:p>
    <w:p w14:paraId="14F8495D" w14:textId="77777777" w:rsidR="004767A0" w:rsidRPr="00F53EDC" w:rsidRDefault="004767A0" w:rsidP="0072585B">
      <w:pPr>
        <w:pStyle w:val="BodyText1"/>
        <w:rPr>
          <w:rFonts w:eastAsia="Times New Roman"/>
          <w:bCs/>
        </w:rPr>
      </w:pPr>
      <w:r w:rsidRPr="00F53EDC">
        <w:rPr>
          <w:rFonts w:eastAsia="Times New Roman"/>
          <w:b/>
        </w:rPr>
        <w:t>Bed of watercourse</w:t>
      </w:r>
      <w:r w:rsidRPr="00F53EDC">
        <w:rPr>
          <w:rFonts w:eastAsia="Times New Roman"/>
        </w:rPr>
        <w:t xml:space="preserve"> </w:t>
      </w:r>
      <w:r w:rsidRPr="00F53EDC">
        <w:rPr>
          <w:rFonts w:eastAsia="Times New Roman"/>
          <w:bCs/>
        </w:rPr>
        <w:t>is the base of the watercourse, between the toe of one bank and the toe of the opposite bank.</w:t>
      </w:r>
    </w:p>
    <w:p w14:paraId="14233FF1" w14:textId="77777777" w:rsidR="004767A0" w:rsidRPr="00F53EDC" w:rsidRDefault="004767A0" w:rsidP="0072585B">
      <w:pPr>
        <w:pStyle w:val="BodyText1"/>
      </w:pPr>
      <w:r w:rsidRPr="00F53EDC">
        <w:rPr>
          <w:b/>
        </w:rPr>
        <w:lastRenderedPageBreak/>
        <w:t>Bed of loch</w:t>
      </w:r>
      <w:r w:rsidRPr="00F53EDC">
        <w:t xml:space="preserve"> is the base of the loch extending from the deepest part of the loch to the edge of the ‘normal’ loch water level.</w:t>
      </w:r>
    </w:p>
    <w:p w14:paraId="2758BB26" w14:textId="77777777" w:rsidR="004767A0" w:rsidRPr="00F53EDC" w:rsidRDefault="004767A0" w:rsidP="0072585B">
      <w:pPr>
        <w:pStyle w:val="BodyText1"/>
      </w:pPr>
      <w:r w:rsidRPr="00F53EDC">
        <w:rPr>
          <w:b/>
          <w:bCs/>
        </w:rPr>
        <w:t>Bed width</w:t>
      </w:r>
      <w:r w:rsidRPr="00F53EDC">
        <w:t xml:space="preserve"> means the straight-line distance between the opposite bank toes of a river, burn or ditch, and which spans the bed of the river, burn or ditch, including any exposed sediment bars and vegetated islands.</w:t>
      </w:r>
    </w:p>
    <w:p w14:paraId="121055EF" w14:textId="77777777" w:rsidR="004767A0" w:rsidRPr="00F53EDC" w:rsidRDefault="004767A0" w:rsidP="005D37C8">
      <w:pPr>
        <w:pStyle w:val="BodyText1"/>
        <w:rPr>
          <w:b/>
          <w:bCs/>
        </w:rPr>
      </w:pPr>
      <w:r w:rsidRPr="00F53EDC">
        <w:rPr>
          <w:shd w:val="clear" w:color="auto" w:fill="FFFFFF"/>
        </w:rPr>
        <w:t>Bed width can be measured as an average along the length of the stretch to be worked or can be based on one measurement of a width that is representative of the stretch.</w:t>
      </w:r>
    </w:p>
    <w:p w14:paraId="17BD5CFC" w14:textId="552C4A1A" w:rsidR="004767A0" w:rsidRPr="00F53EDC" w:rsidRDefault="004767A0" w:rsidP="0072585B">
      <w:pPr>
        <w:pStyle w:val="BodyText1"/>
      </w:pPr>
      <w:r w:rsidRPr="00F53EDC">
        <w:rPr>
          <w:b/>
          <w:bCs/>
        </w:rPr>
        <w:t>Beyond the vicinity</w:t>
      </w:r>
      <w:r w:rsidRPr="00F53EDC">
        <w:t xml:space="preserve"> is the zone that exists beyond the “in the vicinity” zone away from the watercourse or loch.</w:t>
      </w:r>
    </w:p>
    <w:p w14:paraId="123E0578" w14:textId="45E69E28" w:rsidR="004767A0" w:rsidRPr="00F53EDC" w:rsidRDefault="004767A0" w:rsidP="005D37C8">
      <w:pPr>
        <w:pStyle w:val="BodyText1"/>
        <w:rPr>
          <w:b/>
          <w:bCs/>
          <w:shd w:val="clear" w:color="auto" w:fill="FFFFFF"/>
        </w:rPr>
      </w:pPr>
      <w:r w:rsidRPr="00F53EDC">
        <w:rPr>
          <w:rStyle w:val="normaltextrun"/>
          <w:rFonts w:ascii="Arial" w:hAnsi="Arial" w:cs="Arial"/>
          <w:b/>
          <w:bCs/>
          <w:shd w:val="clear" w:color="auto" w:fill="FFFFFF"/>
        </w:rPr>
        <w:t xml:space="preserve">Bridge </w:t>
      </w:r>
      <w:r w:rsidRPr="00F53EDC">
        <w:rPr>
          <w:rStyle w:val="normaltextrun"/>
          <w:rFonts w:ascii="Arial" w:hAnsi="Arial" w:cs="Arial"/>
        </w:rPr>
        <w:t>is a</w:t>
      </w:r>
      <w:r w:rsidRPr="00F53EDC">
        <w:rPr>
          <w:rStyle w:val="normaltextrun"/>
          <w:rFonts w:ascii="Arial" w:hAnsi="Arial" w:cs="Arial"/>
          <w:b/>
        </w:rPr>
        <w:t xml:space="preserve"> </w:t>
      </w:r>
      <w:r w:rsidRPr="00F53EDC">
        <w:rPr>
          <w:rStyle w:val="normaltextrun"/>
          <w:rFonts w:ascii="Arial" w:hAnsi="Arial" w:cs="Arial"/>
          <w:shd w:val="clear" w:color="auto" w:fill="FFFFFF"/>
        </w:rPr>
        <w:t xml:space="preserve">span structure used for crossing </w:t>
      </w:r>
      <w:r w:rsidRPr="00F53EDC">
        <w:rPr>
          <w:rStyle w:val="normaltextrun"/>
          <w:rFonts w:ascii="Arial" w:hAnsi="Arial" w:cs="Arial"/>
        </w:rPr>
        <w:t>a watercourse or loch.</w:t>
      </w:r>
      <w:r w:rsidR="00AD3FFE">
        <w:rPr>
          <w:rStyle w:val="normaltextrun"/>
          <w:rFonts w:ascii="Arial" w:hAnsi="Arial" w:cs="Arial"/>
        </w:rPr>
        <w:t xml:space="preserve"> </w:t>
      </w:r>
      <w:r w:rsidRPr="00F53EDC">
        <w:rPr>
          <w:rStyle w:val="normaltextrun"/>
          <w:rFonts w:ascii="Arial" w:hAnsi="Arial" w:cs="Arial"/>
        </w:rPr>
        <w:t xml:space="preserve">The </w:t>
      </w:r>
      <w:r w:rsidRPr="00F53EDC">
        <w:rPr>
          <w:rStyle w:val="normaltextrun"/>
          <w:rFonts w:ascii="Arial" w:hAnsi="Arial" w:cs="Arial"/>
          <w:shd w:val="clear" w:color="auto" w:fill="FFFFFF"/>
        </w:rPr>
        <w:t xml:space="preserve">structure </w:t>
      </w:r>
      <w:r w:rsidRPr="00F53EDC">
        <w:rPr>
          <w:rStyle w:val="normaltextrun"/>
          <w:rFonts w:ascii="Arial" w:hAnsi="Arial" w:cs="Arial"/>
        </w:rPr>
        <w:t xml:space="preserve">can sometimes be supported on </w:t>
      </w:r>
      <w:r w:rsidRPr="00F53EDC">
        <w:rPr>
          <w:rStyle w:val="normaltextrun"/>
          <w:rFonts w:ascii="Arial" w:hAnsi="Arial" w:cs="Arial"/>
          <w:shd w:val="clear" w:color="auto" w:fill="FFFFFF"/>
        </w:rPr>
        <w:t>piers</w:t>
      </w:r>
      <w:r w:rsidRPr="00F53EDC">
        <w:rPr>
          <w:rStyle w:val="normaltextrun"/>
          <w:rFonts w:ascii="Arial" w:hAnsi="Arial" w:cs="Arial"/>
        </w:rPr>
        <w:t>.</w:t>
      </w:r>
    </w:p>
    <w:p w14:paraId="70649798" w14:textId="77777777" w:rsidR="004767A0" w:rsidRPr="00F53EDC" w:rsidRDefault="004767A0" w:rsidP="00902CEA">
      <w:pPr>
        <w:pStyle w:val="BodyText1"/>
      </w:pPr>
      <w:r w:rsidRPr="00F53EDC">
        <w:rPr>
          <w:rFonts w:eastAsia="Times New Roman"/>
          <w:b/>
        </w:rPr>
        <w:t>Channel</w:t>
      </w:r>
      <w:r w:rsidRPr="00F53EDC">
        <w:rPr>
          <w:rFonts w:eastAsia="Times New Roman"/>
          <w:bCs/>
        </w:rPr>
        <w:t xml:space="preserve"> is the area between the bank top on one side of a river, burn or ditch and the bank top on the opposite side. It includes the banks and bed of a watercourse, including any exposed sediment bars and vegetated islands</w:t>
      </w:r>
      <w:r w:rsidRPr="00F53EDC">
        <w:t xml:space="preserve"> </w:t>
      </w:r>
    </w:p>
    <w:p w14:paraId="711646AC" w14:textId="77777777" w:rsidR="004767A0" w:rsidRPr="00F53EDC" w:rsidRDefault="004767A0" w:rsidP="00902CEA">
      <w:pPr>
        <w:pStyle w:val="BodyText1"/>
      </w:pPr>
      <w:r w:rsidRPr="00F53EDC">
        <w:rPr>
          <w:b/>
          <w:bCs/>
        </w:rPr>
        <w:t>Channel width</w:t>
      </w:r>
      <w:r w:rsidRPr="00F53EDC">
        <w:t xml:space="preserve"> means the </w:t>
      </w:r>
      <w:proofErr w:type="gramStart"/>
      <w:r w:rsidRPr="00F53EDC">
        <w:t>straight line</w:t>
      </w:r>
      <w:proofErr w:type="gramEnd"/>
      <w:r w:rsidRPr="00F53EDC">
        <w:t xml:space="preserve"> distance between opposite bank tops of a river, burn or ditch and which spans the bed and banks of a river, burn or ditch, including any exposed bars and vegetated islands</w:t>
      </w:r>
      <w:r>
        <w:t>.</w:t>
      </w:r>
    </w:p>
    <w:p w14:paraId="5BE921A8" w14:textId="7BB3B9E5" w:rsidR="00E505BA" w:rsidRPr="00183781" w:rsidRDefault="00E505BA" w:rsidP="00902CEA">
      <w:pPr>
        <w:pStyle w:val="BodyText1"/>
      </w:pPr>
      <w:r w:rsidRPr="00E857F1">
        <w:rPr>
          <w:b/>
          <w:bCs/>
        </w:rPr>
        <w:t xml:space="preserve">Crossing (for crossing registration activities) </w:t>
      </w:r>
      <w:r w:rsidRPr="00E857F1">
        <w:t>means</w:t>
      </w:r>
      <w:r w:rsidRPr="00E857F1">
        <w:rPr>
          <w:b/>
          <w:bCs/>
        </w:rPr>
        <w:t xml:space="preserve"> </w:t>
      </w:r>
      <w:r w:rsidRPr="00E857F1">
        <w:t xml:space="preserve">any structure which is constructed and installed for the purpose of supporting a footpath, cycle route or transport route across any river, burn, ditch or loch or any pipe, pipeline or cable which crosses over or underneath any river, burn, ditch or loch, but excluding crossings with </w:t>
      </w:r>
      <w:r w:rsidR="001433F3">
        <w:t xml:space="preserve">instream or in-loch </w:t>
      </w:r>
      <w:r w:rsidRPr="00E857F1">
        <w:t>piers, causeways , fords, temporary crossings, impounding works and culverts installed for land gain.</w:t>
      </w:r>
    </w:p>
    <w:p w14:paraId="030F8E29" w14:textId="27BA08BD" w:rsidR="004767A0" w:rsidRPr="00F53EDC" w:rsidRDefault="004767A0" w:rsidP="005D37C8">
      <w:pPr>
        <w:pStyle w:val="BodyText1"/>
        <w:rPr>
          <w:b/>
          <w:bCs/>
        </w:rPr>
      </w:pPr>
      <w:r w:rsidRPr="00F53EDC">
        <w:rPr>
          <w:b/>
          <w:bCs/>
        </w:rPr>
        <w:t xml:space="preserve">High loch water level </w:t>
      </w:r>
      <w:r w:rsidRPr="00F53EDC">
        <w:t>is the average water level typically reached during wet periods.</w:t>
      </w:r>
    </w:p>
    <w:p w14:paraId="06CD6109" w14:textId="7D064004" w:rsidR="004767A0" w:rsidRPr="00F53EDC" w:rsidRDefault="004767A0" w:rsidP="00902CEA">
      <w:pPr>
        <w:pStyle w:val="BodyText1"/>
      </w:pPr>
      <w:r w:rsidRPr="00F53EDC">
        <w:rPr>
          <w:b/>
          <w:bCs/>
        </w:rPr>
        <w:t>In the vicinity</w:t>
      </w:r>
      <w:r w:rsidRPr="00F53EDC">
        <w:t xml:space="preserve"> </w:t>
      </w:r>
      <w:r w:rsidR="00B6765D">
        <w:t>f</w:t>
      </w:r>
      <w:r w:rsidR="00356DB3">
        <w:t>o</w:t>
      </w:r>
      <w:r w:rsidR="00B6765D">
        <w:t>r</w:t>
      </w:r>
      <w:r w:rsidRPr="00F53EDC">
        <w:t xml:space="preserve"> a watercourse</w:t>
      </w:r>
      <w:r w:rsidR="00B6765D">
        <w:t xml:space="preserve"> this</w:t>
      </w:r>
      <w:r w:rsidRPr="00F53EDC">
        <w:t xml:space="preserve"> is the zone that extends away from the bank top for </w:t>
      </w:r>
      <w:proofErr w:type="gramStart"/>
      <w:r w:rsidRPr="00F53EDC">
        <w:t>a distance of 10</w:t>
      </w:r>
      <w:proofErr w:type="gramEnd"/>
      <w:r w:rsidRPr="00F53EDC">
        <w:t xml:space="preserve"> metres or two channel widths (whichever is shorter). For a loch this is the zone that extends 10 metres away from the bank top.</w:t>
      </w:r>
    </w:p>
    <w:p w14:paraId="1B19F3B0" w14:textId="77777777" w:rsidR="00C23FD7" w:rsidRPr="00F53EDC" w:rsidRDefault="00C23FD7" w:rsidP="00902CEA">
      <w:pPr>
        <w:pStyle w:val="BodyText1"/>
      </w:pPr>
      <w:r w:rsidRPr="00F53EDC">
        <w:rPr>
          <w:b/>
        </w:rPr>
        <w:lastRenderedPageBreak/>
        <w:t>Left bank</w:t>
      </w:r>
      <w:r w:rsidRPr="00F53EDC">
        <w:rPr>
          <w:rFonts w:eastAsia="Times New Roman"/>
        </w:rPr>
        <w:t xml:space="preserve"> </w:t>
      </w:r>
      <w:r w:rsidR="00B836C4" w:rsidRPr="00F53EDC">
        <w:rPr>
          <w:rFonts w:eastAsia="Times New Roman"/>
        </w:rPr>
        <w:t>i</w:t>
      </w:r>
      <w:r w:rsidRPr="00F53EDC">
        <w:rPr>
          <w:rFonts w:eastAsia="Times New Roman"/>
        </w:rPr>
        <w:t xml:space="preserve">s the </w:t>
      </w:r>
      <w:r w:rsidRPr="00F53EDC">
        <w:t xml:space="preserve">left bank of a watercourse when facing downstream. </w:t>
      </w:r>
    </w:p>
    <w:p w14:paraId="4DA66EB8" w14:textId="77777777" w:rsidR="00B836C4" w:rsidRPr="00F53EDC" w:rsidRDefault="00B836C4" w:rsidP="00902CEA">
      <w:pPr>
        <w:pStyle w:val="BodyText1"/>
        <w:rPr>
          <w:lang w:eastAsia="en-GB"/>
        </w:rPr>
      </w:pPr>
      <w:r w:rsidRPr="00F53EDC">
        <w:rPr>
          <w:b/>
          <w:lang w:eastAsia="en-GB"/>
        </w:rPr>
        <w:t xml:space="preserve">Loch </w:t>
      </w:r>
      <w:r w:rsidRPr="00F53EDC">
        <w:rPr>
          <w:lang w:eastAsia="en-GB"/>
        </w:rPr>
        <w:t>is</w:t>
      </w:r>
      <w:r w:rsidRPr="00F53EDC">
        <w:rPr>
          <w:b/>
          <w:lang w:eastAsia="en-GB"/>
        </w:rPr>
        <w:t xml:space="preserve"> </w:t>
      </w:r>
      <w:r w:rsidRPr="00F53EDC">
        <w:rPr>
          <w:lang w:eastAsia="en-GB"/>
        </w:rPr>
        <w:t>a body of standing inland surface water.</w:t>
      </w:r>
    </w:p>
    <w:p w14:paraId="04F26323" w14:textId="77777777" w:rsidR="004767A0" w:rsidRPr="00F53EDC" w:rsidRDefault="004767A0" w:rsidP="005D37C8">
      <w:pPr>
        <w:pStyle w:val="BodyText1"/>
        <w:rPr>
          <w:b/>
        </w:rPr>
      </w:pPr>
      <w:r w:rsidRPr="00F53EDC">
        <w:rPr>
          <w:b/>
          <w:bCs/>
          <w:lang w:eastAsia="en-GB"/>
        </w:rPr>
        <w:t xml:space="preserve">Normal loch water level is </w:t>
      </w:r>
      <w:r w:rsidRPr="00F53EDC">
        <w:t>the water level that occurs for a large part of the year when the loch is not experiencing high water levels. Higher than the minimum water surface elevation.</w:t>
      </w:r>
    </w:p>
    <w:p w14:paraId="4C36B69F" w14:textId="72DBFF21" w:rsidR="004767A0" w:rsidRPr="00F53EDC" w:rsidRDefault="004767A0" w:rsidP="00902CEA">
      <w:pPr>
        <w:pStyle w:val="BodyText1"/>
        <w:rPr>
          <w:rFonts w:eastAsia="Times New Roman" w:cstheme="minorHAnsi"/>
          <w:shd w:val="clear" w:color="auto" w:fill="FFFFFF"/>
          <w:lang w:eastAsia="en-GB"/>
        </w:rPr>
      </w:pPr>
      <w:r w:rsidRPr="00F53EDC">
        <w:rPr>
          <w:rFonts w:eastAsia="Times New Roman"/>
          <w:b/>
          <w:bCs/>
          <w:shd w:val="clear" w:color="auto" w:fill="FFFFFF"/>
          <w:lang w:eastAsia="en-GB"/>
        </w:rPr>
        <w:t>Portal frame culvert</w:t>
      </w:r>
      <w:r w:rsidRPr="00F53EDC">
        <w:rPr>
          <w:rFonts w:ascii="Segoe UI" w:eastAsia="Times New Roman" w:hAnsi="Segoe UI" w:cs="Segoe UI"/>
          <w:sz w:val="21"/>
          <w:szCs w:val="21"/>
          <w:shd w:val="clear" w:color="auto" w:fill="FFFFFF"/>
          <w:lang w:eastAsia="en-GB"/>
        </w:rPr>
        <w:t> </w:t>
      </w:r>
      <w:r w:rsidRPr="00F53EDC">
        <w:rPr>
          <w:rFonts w:eastAsia="Times New Roman" w:cstheme="minorHAnsi"/>
          <w:shd w:val="clear" w:color="auto" w:fill="FFFFFF"/>
          <w:lang w:eastAsia="en-GB"/>
        </w:rPr>
        <w:t xml:space="preserve">is a type of crossing that consists of a rigid frame made up of a horizontal beam and two vertical columns (an </w:t>
      </w:r>
      <w:r w:rsidR="005B70E6" w:rsidRPr="00F53EDC">
        <w:rPr>
          <w:rFonts w:eastAsia="Times New Roman" w:cstheme="minorHAnsi"/>
          <w:shd w:val="clear" w:color="auto" w:fill="FFFFFF"/>
          <w:lang w:eastAsia="en-GB"/>
        </w:rPr>
        <w:t>upside-down</w:t>
      </w:r>
      <w:r w:rsidRPr="00F53EDC">
        <w:rPr>
          <w:rFonts w:eastAsia="Times New Roman" w:cstheme="minorHAnsi"/>
          <w:shd w:val="clear" w:color="auto" w:fill="FFFFFF"/>
          <w:lang w:eastAsia="en-GB"/>
        </w:rPr>
        <w:t xml:space="preserve"> U shape) supported on foundations on one or both banks. </w:t>
      </w:r>
    </w:p>
    <w:p w14:paraId="6D1054C8" w14:textId="77777777" w:rsidR="00C23FD7" w:rsidRDefault="004767A0" w:rsidP="00902CEA">
      <w:pPr>
        <w:pStyle w:val="BodyText1"/>
      </w:pPr>
      <w:r w:rsidRPr="00F53EDC">
        <w:rPr>
          <w:b/>
          <w:bCs/>
        </w:rPr>
        <w:t>Protected area</w:t>
      </w:r>
      <w:r w:rsidRPr="00F53EDC">
        <w:t xml:space="preserve"> means an area</w:t>
      </w:r>
      <w:r w:rsidR="00C23FD7" w:rsidRPr="00955A5E">
        <w:t xml:space="preserve"> designated under International (Ramsar sites), European (Special Areas of Conservation and Special Protection Areas) or National (Sites of Special Scientific Interest) legislation, to provide protection of their notable natural features or biodiversity. This legislation places duties on SEPA to assess whether activities we regulate would harm these sites.</w:t>
      </w:r>
    </w:p>
    <w:p w14:paraId="1FC2DF46" w14:textId="77777777" w:rsidR="00C23FD7" w:rsidRPr="00F53EDC" w:rsidRDefault="00C23FD7" w:rsidP="00902CEA">
      <w:pPr>
        <w:pStyle w:val="BodyText1"/>
        <w:rPr>
          <w:b/>
        </w:rPr>
      </w:pPr>
      <w:r w:rsidRPr="00E94D2D">
        <w:rPr>
          <w:b/>
          <w:bCs/>
        </w:rPr>
        <w:t>Right bank</w:t>
      </w:r>
      <w:r w:rsidRPr="00E94D2D">
        <w:t xml:space="preserve"> </w:t>
      </w:r>
      <w:r>
        <w:t>is the r</w:t>
      </w:r>
      <w:r w:rsidRPr="001278BF">
        <w:t>ight bank of a watercourse when facing downstream.</w:t>
      </w:r>
      <w:r w:rsidRPr="00F53EDC">
        <w:rPr>
          <w:b/>
        </w:rPr>
        <w:t xml:space="preserve"> </w:t>
      </w:r>
    </w:p>
    <w:p w14:paraId="11FC36FB" w14:textId="75554C9D" w:rsidR="004767A0" w:rsidRPr="00F53EDC" w:rsidRDefault="004767A0" w:rsidP="00902CEA">
      <w:pPr>
        <w:pStyle w:val="BodyText1"/>
      </w:pPr>
      <w:r w:rsidRPr="00F53EDC">
        <w:rPr>
          <w:b/>
          <w:bCs/>
        </w:rPr>
        <w:t xml:space="preserve">Riparian zone of a river </w:t>
      </w:r>
      <w:r w:rsidRPr="00F53EDC">
        <w:t>is the</w:t>
      </w:r>
      <w:r w:rsidRPr="00F53EDC">
        <w:rPr>
          <w:b/>
          <w:bCs/>
        </w:rPr>
        <w:t xml:space="preserve"> </w:t>
      </w:r>
      <w:r w:rsidRPr="00F53EDC">
        <w:t xml:space="preserve">transitional, semi-terrestrial area of land adjoining a river channel (including most of the </w:t>
      </w:r>
      <w:r w:rsidR="005B70E6" w:rsidRPr="00F53EDC">
        <w:t>riverbank</w:t>
      </w:r>
      <w:r w:rsidRPr="00F53EDC">
        <w:t>) that is regularly inundated and influenced by fresh water and can influence the condition of the aquatic ecosystem (e.g. by shading and leaf litter input).</w:t>
      </w:r>
    </w:p>
    <w:p w14:paraId="13D5F7A7" w14:textId="77777777" w:rsidR="004767A0" w:rsidRDefault="004767A0" w:rsidP="00902CEA">
      <w:pPr>
        <w:pStyle w:val="BodyText1"/>
      </w:pPr>
      <w:r w:rsidRPr="00F53EDC">
        <w:rPr>
          <w:b/>
          <w:bCs/>
        </w:rPr>
        <w:t xml:space="preserve">Riparian zone of a loch </w:t>
      </w:r>
      <w:r w:rsidRPr="00F53EDC">
        <w:t>is the</w:t>
      </w:r>
      <w:r w:rsidRPr="00F53EDC">
        <w:rPr>
          <w:b/>
          <w:bCs/>
        </w:rPr>
        <w:t xml:space="preserve"> </w:t>
      </w:r>
      <w:r w:rsidRPr="00F53EDC">
        <w:t>area of land extending from the bank top or the limit of terrestrial vegetation and capable of directly influencing the condition of the aquatic ecosystem (e.g. by shading and leaf litter input)</w:t>
      </w:r>
    </w:p>
    <w:p w14:paraId="68094264" w14:textId="77777777" w:rsidR="00335E8C" w:rsidRPr="000A6275" w:rsidRDefault="00335E8C" w:rsidP="00335E8C">
      <w:pPr>
        <w:spacing w:after="240"/>
      </w:pPr>
      <w:r>
        <w:rPr>
          <w:b/>
          <w:bCs/>
        </w:rPr>
        <w:t>T</w:t>
      </w:r>
      <w:r w:rsidRPr="000A6275">
        <w:rPr>
          <w:b/>
          <w:bCs/>
        </w:rPr>
        <w:t>emporary crossing</w:t>
      </w:r>
      <w:r w:rsidRPr="000A6275">
        <w:t xml:space="preserve"> (Water Registrations and Permits) is a crossing which will be removed after the completion of the authorised activity.</w:t>
      </w:r>
    </w:p>
    <w:p w14:paraId="4644EB24" w14:textId="77777777" w:rsidR="00335E8C" w:rsidRPr="000A6275" w:rsidRDefault="00335E8C" w:rsidP="00335E8C">
      <w:pPr>
        <w:spacing w:after="240"/>
        <w:rPr>
          <w:b/>
          <w:bCs/>
        </w:rPr>
      </w:pPr>
      <w:r>
        <w:rPr>
          <w:b/>
          <w:bCs/>
        </w:rPr>
        <w:t>T</w:t>
      </w:r>
      <w:r w:rsidRPr="000A6275">
        <w:rPr>
          <w:b/>
          <w:bCs/>
        </w:rPr>
        <w:t>emporary structure</w:t>
      </w:r>
      <w:r w:rsidRPr="000A6275">
        <w:t xml:space="preserve"> (Water registrations and Permits) is a structure which will be removed after the completion of the authorised activity.</w:t>
      </w:r>
    </w:p>
    <w:p w14:paraId="657B603C" w14:textId="503EC8A3" w:rsidR="004767A0" w:rsidRPr="00F53EDC" w:rsidRDefault="00335E8C" w:rsidP="005D37C8">
      <w:pPr>
        <w:pStyle w:val="BodyText1"/>
      </w:pPr>
      <w:bookmarkStart w:id="16" w:name="_Glossary"/>
      <w:bookmarkEnd w:id="16"/>
      <w:r>
        <w:rPr>
          <w:b/>
          <w:bCs/>
        </w:rPr>
        <w:t>W</w:t>
      </w:r>
      <w:r w:rsidR="004767A0" w:rsidRPr="00F53EDC">
        <w:rPr>
          <w:b/>
          <w:bCs/>
        </w:rPr>
        <w:t>etted part</w:t>
      </w:r>
      <w:r w:rsidR="004767A0" w:rsidRPr="00F53EDC">
        <w:t xml:space="preserve"> is the part of any watercourse or loch that is wet while carrying out works in a watercourse or loch. </w:t>
      </w:r>
    </w:p>
    <w:p w14:paraId="774D394D" w14:textId="28A042C4" w:rsidR="001109CC" w:rsidRDefault="00E857F1" w:rsidP="00483343">
      <w:pPr>
        <w:spacing w:line="240" w:lineRule="auto"/>
      </w:pPr>
      <w:r>
        <w:lastRenderedPageBreak/>
        <w:br w:type="page"/>
      </w:r>
    </w:p>
    <w:p w14:paraId="1585FE3B" w14:textId="77777777" w:rsidR="001109CC" w:rsidRPr="00607E33" w:rsidRDefault="001109CC" w:rsidP="001109CC">
      <w:pPr>
        <w:pStyle w:val="Heading1"/>
        <w:rPr>
          <w:color w:val="auto"/>
        </w:rPr>
      </w:pPr>
      <w:bookmarkStart w:id="17" w:name="_Toc187740968"/>
      <w:bookmarkStart w:id="18" w:name="_Toc193780175"/>
      <w:r w:rsidRPr="00607E33">
        <w:lastRenderedPageBreak/>
        <w:t>D</w:t>
      </w:r>
      <w:r>
        <w:t>isclaimer</w:t>
      </w:r>
      <w:bookmarkEnd w:id="17"/>
      <w:bookmarkEnd w:id="18"/>
    </w:p>
    <w:p w14:paraId="5076D002" w14:textId="77777777" w:rsidR="001109CC" w:rsidRPr="00967C46" w:rsidRDefault="001109CC" w:rsidP="001109CC">
      <w:pPr>
        <w:pStyle w:val="BodyText1"/>
      </w:pPr>
      <w:r w:rsidRPr="00967C46">
        <w:t xml:space="preserve">Whilst every effort has been made to ensure the accuracy of this guidance, SEPA gives no warranty, covenant or undertaking (express or implied) regarding the fitness for purpose of, or any error, omission or discrepancy in this guidance. Reliance on its contents and the contents of any websites that are linked to or from this guidance is entirely at the user’s own risk. SEPA is not liable for any loss or damage that may come from using this guidance. This includes: </w:t>
      </w:r>
    </w:p>
    <w:p w14:paraId="7916CDDD" w14:textId="77777777" w:rsidR="001109CC" w:rsidRPr="00967C46" w:rsidRDefault="001109CC" w:rsidP="005518E0">
      <w:pPr>
        <w:pStyle w:val="BodyText1"/>
        <w:numPr>
          <w:ilvl w:val="0"/>
          <w:numId w:val="2"/>
        </w:numPr>
      </w:pPr>
      <w:r w:rsidRPr="00967C46">
        <w:t>any direct, indirect and consequential losses</w:t>
      </w:r>
    </w:p>
    <w:p w14:paraId="7AE4A220" w14:textId="77777777" w:rsidR="001109CC" w:rsidRPr="00967C46" w:rsidRDefault="001109CC" w:rsidP="005518E0">
      <w:pPr>
        <w:pStyle w:val="BodyText1"/>
        <w:numPr>
          <w:ilvl w:val="0"/>
          <w:numId w:val="2"/>
        </w:numPr>
      </w:pPr>
      <w:r w:rsidRPr="00967C46">
        <w:t>any loss or damage caused by civil wrongs, breach of contract or otherwise</w:t>
      </w:r>
    </w:p>
    <w:p w14:paraId="33F657AB" w14:textId="77777777" w:rsidR="00D66608" w:rsidRDefault="001109CC" w:rsidP="00D66608">
      <w:pPr>
        <w:pStyle w:val="BodyText1"/>
      </w:pPr>
      <w:r w:rsidRPr="00967C46">
        <w:t>SEPA reserves the right to depart from this guidance and take appropriate action as it considers necessary or appropriate. Operators are responsible for ensuring that they are compliant with the law. If necessary, independent legal / specialist advice should be sought. </w:t>
      </w:r>
    </w:p>
    <w:sectPr w:rsidR="00D66608" w:rsidSect="00085FDA">
      <w:headerReference w:type="even" r:id="rId21"/>
      <w:headerReference w:type="default" r:id="rId22"/>
      <w:footerReference w:type="even" r:id="rId23"/>
      <w:footerReference w:type="default" r:id="rId24"/>
      <w:headerReference w:type="first" r:id="rId25"/>
      <w:footerReference w:type="first" r:id="rId26"/>
      <w:type w:val="continuous"/>
      <w:pgSz w:w="11900" w:h="16840"/>
      <w:pgMar w:top="839" w:right="839" w:bottom="839" w:left="839" w:header="794"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DED64" w14:textId="77777777" w:rsidR="006D0F37" w:rsidRDefault="006D0F37" w:rsidP="00660C79">
      <w:pPr>
        <w:spacing w:line="240" w:lineRule="auto"/>
      </w:pPr>
      <w:r>
        <w:separator/>
      </w:r>
    </w:p>
  </w:endnote>
  <w:endnote w:type="continuationSeparator" w:id="0">
    <w:p w14:paraId="25138BA3" w14:textId="77777777" w:rsidR="006D0F37" w:rsidRDefault="006D0F37" w:rsidP="00660C79">
      <w:pPr>
        <w:spacing w:line="240" w:lineRule="auto"/>
      </w:pPr>
      <w:r>
        <w:continuationSeparator/>
      </w:r>
    </w:p>
  </w:endnote>
  <w:endnote w:type="continuationNotice" w:id="1">
    <w:p w14:paraId="3DED0656" w14:textId="77777777" w:rsidR="006D0F37" w:rsidRDefault="006D0F3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0A107" w14:textId="77777777" w:rsidR="00EC6A73" w:rsidRDefault="00751749">
    <w:pPr>
      <w:pStyle w:val="Footer"/>
      <w:framePr w:wrap="none" w:vAnchor="text" w:hAnchor="margin" w:xAlign="right" w:y="1"/>
      <w:rPr>
        <w:rStyle w:val="PageNumber"/>
      </w:rPr>
    </w:pPr>
    <w:r>
      <w:rPr>
        <w:noProof/>
      </w:rPr>
      <mc:AlternateContent>
        <mc:Choice Requires="wps">
          <w:drawing>
            <wp:anchor distT="0" distB="0" distL="0" distR="0" simplePos="0" relativeHeight="251658244" behindDoc="0" locked="0" layoutInCell="1" allowOverlap="1" wp14:anchorId="53BFB573" wp14:editId="7CA0E23A">
              <wp:simplePos x="635" y="635"/>
              <wp:positionH relativeFrom="page">
                <wp:align>center</wp:align>
              </wp:positionH>
              <wp:positionV relativeFrom="page">
                <wp:align>bottom</wp:align>
              </wp:positionV>
              <wp:extent cx="443865" cy="443865"/>
              <wp:effectExtent l="0" t="0" r="16510" b="0"/>
              <wp:wrapNone/>
              <wp:docPr id="11" name="Text Box 1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B79700"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BFB573" id="_x0000_t202" coordsize="21600,21600" o:spt="202" path="m,l,21600r21600,l21600,xe">
              <v:stroke joinstyle="miter"/>
              <v:path gradientshapeok="t" o:connecttype="rect"/>
            </v:shapetype>
            <v:shape id="Text Box 11" o:spid="_x0000_s1029" type="#_x0000_t202" alt="&quot;&quot;"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1EB79700"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sdt>
    <w:sdtPr>
      <w:rPr>
        <w:rStyle w:val="PageNumber"/>
      </w:rPr>
      <w:id w:val="236994185"/>
      <w:docPartObj>
        <w:docPartGallery w:val="Page Numbers (Bottom of Page)"/>
        <w:docPartUnique/>
      </w:docPartObj>
    </w:sdtPr>
    <w:sdtEndPr>
      <w:rPr>
        <w:rStyle w:val="PageNumber"/>
      </w:rPr>
    </w:sdtEndPr>
    <w:sdtContent>
      <w:p w14:paraId="73CE71C4" w14:textId="77777777"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EndPr>
      <w:rPr>
        <w:rStyle w:val="PageNumber"/>
      </w:rPr>
    </w:sdtEndPr>
    <w:sdtContent>
      <w:p w14:paraId="51EF5F84" w14:textId="77777777"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3039C5" w14:textId="77777777" w:rsidR="00917BB1" w:rsidRDefault="00917BB1" w:rsidP="00917BB1">
    <w:pPr>
      <w:pStyle w:val="Footer"/>
      <w:ind w:right="360"/>
    </w:pPr>
  </w:p>
  <w:p w14:paraId="5BC2CBF3" w14:textId="77777777" w:rsidR="0096658F" w:rsidRDefault="0096658F"/>
  <w:p w14:paraId="1E992BAE" w14:textId="77777777" w:rsidR="0096658F" w:rsidRDefault="0096658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420A5" w14:textId="77777777" w:rsidR="00EC6A73" w:rsidRDefault="00751749" w:rsidP="00917BB1">
    <w:pPr>
      <w:pStyle w:val="Footer"/>
      <w:ind w:right="360"/>
    </w:pPr>
    <w:r>
      <w:rPr>
        <w:noProof/>
      </w:rPr>
      <mc:AlternateContent>
        <mc:Choice Requires="wps">
          <w:drawing>
            <wp:anchor distT="0" distB="0" distL="0" distR="0" simplePos="0" relativeHeight="251658245" behindDoc="0" locked="0" layoutInCell="1" allowOverlap="1" wp14:anchorId="4313C906" wp14:editId="6913D20E">
              <wp:simplePos x="533400" y="9716770"/>
              <wp:positionH relativeFrom="page">
                <wp:align>center</wp:align>
              </wp:positionH>
              <wp:positionV relativeFrom="page">
                <wp:align>bottom</wp:align>
              </wp:positionV>
              <wp:extent cx="443865" cy="443865"/>
              <wp:effectExtent l="0" t="0" r="16510" b="0"/>
              <wp:wrapNone/>
              <wp:docPr id="12" name="Text Box 1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A1137C"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13C906" id="_x0000_t202" coordsize="21600,21600" o:spt="202" path="m,l,21600r21600,l21600,xe">
              <v:stroke joinstyle="miter"/>
              <v:path gradientshapeok="t" o:connecttype="rect"/>
            </v:shapetype>
            <v:shape id="Text Box 12" o:spid="_x0000_s1030" type="#_x0000_t202" alt="&quot;&quot;"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22A1137C"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p w14:paraId="69A54456" w14:textId="77777777" w:rsidR="00917BB1" w:rsidRDefault="000E0D15" w:rsidP="00917BB1">
    <w:pPr>
      <w:pStyle w:val="Footer"/>
      <w:ind w:right="360"/>
    </w:pPr>
    <w:r>
      <w:rPr>
        <w:noProof/>
      </w:rPr>
      <mc:AlternateContent>
        <mc:Choice Requires="wps">
          <w:drawing>
            <wp:anchor distT="0" distB="0" distL="114300" distR="114300" simplePos="0" relativeHeight="251658241" behindDoc="0" locked="0" layoutInCell="1" allowOverlap="1" wp14:anchorId="386E4BFD" wp14:editId="7A65E7C6">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6D4085" id="Straight Connector 10"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EndPr>
      <w:rPr>
        <w:rStyle w:val="PageNumber"/>
      </w:rPr>
    </w:sdtEndPr>
    <w:sdtContent>
      <w:p w14:paraId="043B94C0"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7F30172" w14:textId="315898D5" w:rsidR="0096658F" w:rsidRDefault="00917BB1" w:rsidP="00300B43">
    <w:pPr>
      <w:pStyle w:val="Footer"/>
      <w:ind w:right="360"/>
    </w:pPr>
    <w:r>
      <w:rPr>
        <w:noProof/>
      </w:rPr>
      <w:drawing>
        <wp:inline distT="0" distB="0" distL="0" distR="0" wp14:anchorId="32797FFB" wp14:editId="7A2F8D22">
          <wp:extent cx="1007167" cy="265044"/>
          <wp:effectExtent l="0" t="0" r="0" b="1905"/>
          <wp:docPr id="1770875531" name="Picture 1770875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B1101" w14:textId="77777777" w:rsidR="00E94488" w:rsidRDefault="00E94488" w:rsidP="00085FDA">
    <w:pPr>
      <w:pStyle w:val="Footer"/>
      <w:ind w:right="360"/>
    </w:pPr>
  </w:p>
  <w:p w14:paraId="6918AEA9" w14:textId="56AEFF0A" w:rsidR="00085FDA" w:rsidRDefault="00E94488" w:rsidP="00085FDA">
    <w:pPr>
      <w:pStyle w:val="Footer"/>
      <w:ind w:right="360"/>
    </w:pPr>
    <w:r>
      <w:rPr>
        <w:noProof/>
      </w:rPr>
      <mc:AlternateContent>
        <mc:Choice Requires="wps">
          <w:drawing>
            <wp:anchor distT="0" distB="0" distL="114300" distR="114300" simplePos="0" relativeHeight="251658248" behindDoc="0" locked="0" layoutInCell="1" allowOverlap="1" wp14:anchorId="2C0206B6" wp14:editId="64C82E7C">
              <wp:simplePos x="0" y="0"/>
              <wp:positionH relativeFrom="column">
                <wp:posOffset>0</wp:posOffset>
              </wp:positionH>
              <wp:positionV relativeFrom="paragraph">
                <wp:posOffset>0</wp:posOffset>
              </wp:positionV>
              <wp:extent cx="6466840" cy="0"/>
              <wp:effectExtent l="0" t="0" r="10160" b="12700"/>
              <wp:wrapNone/>
              <wp:docPr id="1786436211" name="Straight Connector 1786436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5BB71F" id="Straight Connector 1786436211" o:spid="_x0000_s1026" alt="&quot;&quot;"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0,0" to="509.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" strokecolor="#016574 [3205]" strokeweight=".5pt">
              <v:stroke joinstyle="miter"/>
            </v:line>
          </w:pict>
        </mc:Fallback>
      </mc:AlternateContent>
    </w:r>
  </w:p>
  <w:sdt>
    <w:sdtPr>
      <w:rPr>
        <w:rStyle w:val="PageNumber"/>
      </w:rPr>
      <w:id w:val="-485160535"/>
      <w:docPartObj>
        <w:docPartGallery w:val="Page Numbers (Bottom of Page)"/>
        <w:docPartUnique/>
      </w:docPartObj>
    </w:sdtPr>
    <w:sdtEndPr>
      <w:rPr>
        <w:rStyle w:val="PageNumber"/>
      </w:rPr>
    </w:sdtEndPr>
    <w:sdtContent>
      <w:p w14:paraId="72F1670D" w14:textId="77777777" w:rsidR="00085FDA" w:rsidRDefault="00085FDA" w:rsidP="00085FDA">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320B5FE0" w14:textId="77777777" w:rsidR="00085FDA" w:rsidRDefault="00085FDA" w:rsidP="00085FDA">
    <w:pPr>
      <w:pStyle w:val="Footer"/>
      <w:ind w:right="360"/>
    </w:pPr>
    <w:r>
      <w:rPr>
        <w:noProof/>
      </w:rPr>
      <w:drawing>
        <wp:inline distT="0" distB="0" distL="0" distR="0" wp14:anchorId="6D15E5FB" wp14:editId="7C24C863">
          <wp:extent cx="1007167" cy="265044"/>
          <wp:effectExtent l="0" t="0" r="0" b="1905"/>
          <wp:docPr id="788153902" name="Picture 7881539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p w14:paraId="2D1FE2CE" w14:textId="77777777" w:rsidR="00751749" w:rsidRDefault="00751749">
    <w:pPr>
      <w:pStyle w:val="Footer"/>
    </w:pPr>
    <w:r>
      <w:rPr>
        <w:noProof/>
      </w:rPr>
      <mc:AlternateContent>
        <mc:Choice Requires="wps">
          <w:drawing>
            <wp:anchor distT="0" distB="0" distL="0" distR="0" simplePos="0" relativeHeight="251658243" behindDoc="0" locked="0" layoutInCell="1" allowOverlap="1" wp14:anchorId="6D21CA95" wp14:editId="446597E9">
              <wp:simplePos x="533400" y="10160000"/>
              <wp:positionH relativeFrom="page">
                <wp:align>center</wp:align>
              </wp:positionH>
              <wp:positionV relativeFrom="page">
                <wp:align>bottom</wp:align>
              </wp:positionV>
              <wp:extent cx="443865" cy="443865"/>
              <wp:effectExtent l="0" t="0" r="16510" b="0"/>
              <wp:wrapNone/>
              <wp:docPr id="9" name="Text Box 9">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AC657A"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21CA95" id="_x0000_t202" coordsize="21600,21600" o:spt="202" path="m,l,21600r21600,l21600,xe">
              <v:stroke joinstyle="miter"/>
              <v:path gradientshapeok="t" o:connecttype="rect"/>
            </v:shapetype>
            <v:shape id="Text Box 9" o:spid="_x0000_s1032" type="#_x0000_t202" alt="&quot;&quot;"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2DAC657A"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EF009" w14:textId="77777777" w:rsidR="006D0F37" w:rsidRDefault="006D0F37" w:rsidP="00660C79">
      <w:pPr>
        <w:spacing w:line="240" w:lineRule="auto"/>
      </w:pPr>
      <w:r>
        <w:separator/>
      </w:r>
    </w:p>
  </w:footnote>
  <w:footnote w:type="continuationSeparator" w:id="0">
    <w:p w14:paraId="0F55B8B5" w14:textId="77777777" w:rsidR="006D0F37" w:rsidRDefault="006D0F37" w:rsidP="00660C79">
      <w:pPr>
        <w:spacing w:line="240" w:lineRule="auto"/>
      </w:pPr>
      <w:r>
        <w:continuationSeparator/>
      </w:r>
    </w:p>
  </w:footnote>
  <w:footnote w:type="continuationNotice" w:id="1">
    <w:p w14:paraId="7DFEDCDA" w14:textId="77777777" w:rsidR="006D0F37" w:rsidRDefault="006D0F3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5FC09" w14:textId="77777777" w:rsidR="00751749" w:rsidRDefault="00751749">
    <w:pPr>
      <w:pStyle w:val="Header"/>
    </w:pPr>
    <w:r>
      <w:rPr>
        <w:noProof/>
      </w:rPr>
      <mc:AlternateContent>
        <mc:Choice Requires="wps">
          <w:drawing>
            <wp:anchor distT="0" distB="0" distL="0" distR="0" simplePos="0" relativeHeight="251658242" behindDoc="0" locked="0" layoutInCell="1" allowOverlap="1" wp14:anchorId="1D8B8F33" wp14:editId="0E014696">
              <wp:simplePos x="635" y="635"/>
              <wp:positionH relativeFrom="page">
                <wp:align>center</wp:align>
              </wp:positionH>
              <wp:positionV relativeFrom="page">
                <wp:align>top</wp:align>
              </wp:positionV>
              <wp:extent cx="443865" cy="443865"/>
              <wp:effectExtent l="0" t="0" r="16510" b="15240"/>
              <wp:wrapNone/>
              <wp:docPr id="6" name="Text Box 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C33A42"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8B8F33" id="_x0000_t202" coordsize="21600,21600" o:spt="202" path="m,l,21600r21600,l21600,xe">
              <v:stroke joinstyle="miter"/>
              <v:path gradientshapeok="t" o:connecttype="rect"/>
            </v:shapetype>
            <v:shape id="Text Box 6" o:spid="_x0000_s1027" type="#_x0000_t202" alt="&quot;&quot;"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0C33A42"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p w14:paraId="4B77360B" w14:textId="77777777" w:rsidR="0096658F" w:rsidRDefault="0096658F"/>
  <w:p w14:paraId="159AFD67" w14:textId="77777777" w:rsidR="0096658F" w:rsidRDefault="0096658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4B8D0" w14:textId="77777777" w:rsidR="00E94488" w:rsidRPr="00917BB1" w:rsidRDefault="00E94488" w:rsidP="00E94488">
    <w:pPr>
      <w:pStyle w:val="BodyText1"/>
      <w:spacing w:line="240" w:lineRule="auto"/>
      <w:jc w:val="right"/>
      <w:rPr>
        <w:color w:val="6E7571" w:themeColor="text2"/>
      </w:rPr>
    </w:pPr>
    <w:r>
      <w:rPr>
        <w:noProof/>
        <w:color w:val="6E7571" w:themeColor="text2"/>
      </w:rPr>
      <mc:AlternateContent>
        <mc:Choice Requires="wps">
          <w:drawing>
            <wp:anchor distT="0" distB="0" distL="0" distR="0" simplePos="0" relativeHeight="251658249" behindDoc="0" locked="0" layoutInCell="1" allowOverlap="1" wp14:anchorId="49F2CEDD" wp14:editId="02F6E32F">
              <wp:simplePos x="533400" y="504825"/>
              <wp:positionH relativeFrom="page">
                <wp:align>center</wp:align>
              </wp:positionH>
              <wp:positionV relativeFrom="page">
                <wp:align>top</wp:align>
              </wp:positionV>
              <wp:extent cx="443865" cy="443865"/>
              <wp:effectExtent l="0" t="0" r="16510" b="15240"/>
              <wp:wrapNone/>
              <wp:docPr id="522366241" name="Text Box 52236624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6159F4" w14:textId="77777777" w:rsidR="00E94488" w:rsidRPr="00751749" w:rsidRDefault="00E94488" w:rsidP="00E94488">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F2CEDD" id="_x0000_t202" coordsize="21600,21600" o:spt="202" path="m,l,21600r21600,l21600,xe">
              <v:stroke joinstyle="miter"/>
              <v:path gradientshapeok="t" o:connecttype="rect"/>
            </v:shapetype>
            <v:shape id="Text Box 522366241" o:spid="_x0000_s1028" type="#_x0000_t202" alt="&quot;&quot;" style="position:absolute;left:0;text-align:left;margin-left:0;margin-top:0;width:34.95pt;height:34.9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2F6159F4" w14:textId="77777777" w:rsidR="00E94488" w:rsidRPr="00751749" w:rsidRDefault="00E94488" w:rsidP="00E94488">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r>
      <w:rPr>
        <w:color w:val="6E7571" w:themeColor="text2"/>
      </w:rPr>
      <w:t>EASR Guidance: Registration Activity: Crossing with part of crossing only on the bank</w:t>
    </w:r>
  </w:p>
  <w:p w14:paraId="250CAC3D" w14:textId="70EF7787" w:rsidR="008D113C" w:rsidRDefault="00E94488" w:rsidP="008D113C">
    <w:pPr>
      <w:pStyle w:val="BodyText1"/>
      <w:jc w:val="right"/>
    </w:pPr>
    <w:r>
      <w:rPr>
        <w:noProof/>
      </w:rPr>
      <mc:AlternateContent>
        <mc:Choice Requires="wps">
          <w:drawing>
            <wp:anchor distT="0" distB="0" distL="114300" distR="114300" simplePos="0" relativeHeight="251658240" behindDoc="0" locked="0" layoutInCell="1" allowOverlap="1" wp14:anchorId="3A08FEA8" wp14:editId="3B93AE67">
              <wp:simplePos x="0" y="0"/>
              <wp:positionH relativeFrom="column">
                <wp:posOffset>2407</wp:posOffset>
              </wp:positionH>
              <wp:positionV relativeFrom="paragraph">
                <wp:posOffset>88900</wp:posOffset>
              </wp:positionV>
              <wp:extent cx="6467061" cy="0"/>
              <wp:effectExtent l="0" t="0" r="10160" b="127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238E47" id="Straight Connector 7" o:spid="_x0000_s1026" alt="&quot;&quot;"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2pt,7pt" to="509.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" strokecolor="#016574 [3205]"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CB9E2" w14:textId="4D19B3B2" w:rsidR="00085FDA" w:rsidRPr="00917BB1" w:rsidRDefault="00085FDA" w:rsidP="00085FDA">
    <w:pPr>
      <w:pStyle w:val="BodyText1"/>
      <w:spacing w:line="240" w:lineRule="auto"/>
      <w:jc w:val="right"/>
      <w:rPr>
        <w:color w:val="6E7571" w:themeColor="text2"/>
      </w:rPr>
    </w:pPr>
    <w:r>
      <w:rPr>
        <w:noProof/>
        <w:color w:val="6E7571" w:themeColor="text2"/>
      </w:rPr>
      <mc:AlternateContent>
        <mc:Choice Requires="wps">
          <w:drawing>
            <wp:anchor distT="0" distB="0" distL="0" distR="0" simplePos="0" relativeHeight="251658246" behindDoc="0" locked="0" layoutInCell="1" allowOverlap="1" wp14:anchorId="3A83C95A" wp14:editId="2555765F">
              <wp:simplePos x="533400" y="504825"/>
              <wp:positionH relativeFrom="page">
                <wp:align>center</wp:align>
              </wp:positionH>
              <wp:positionV relativeFrom="page">
                <wp:align>top</wp:align>
              </wp:positionV>
              <wp:extent cx="443865" cy="443865"/>
              <wp:effectExtent l="0" t="0" r="16510" b="15240"/>
              <wp:wrapNone/>
              <wp:docPr id="556074234" name="Text Box 556074234">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3F73DC" w14:textId="77777777" w:rsidR="00085FDA" w:rsidRPr="00751749" w:rsidRDefault="00085FDA" w:rsidP="00085FDA">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83C95A" id="_x0000_t202" coordsize="21600,21600" o:spt="202" path="m,l,21600r21600,l21600,xe">
              <v:stroke joinstyle="miter"/>
              <v:path gradientshapeok="t" o:connecttype="rect"/>
            </v:shapetype>
            <v:shape id="Text Box 556074234" o:spid="_x0000_s1031" type="#_x0000_t202" alt="&quot;&quot;" style="position:absolute;left:0;text-align:left;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5F3F73DC" w14:textId="77777777" w:rsidR="00085FDA" w:rsidRPr="00751749" w:rsidRDefault="00085FDA" w:rsidP="00085FDA">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r w:rsidR="00917F49">
      <w:rPr>
        <w:color w:val="6E7571" w:themeColor="text2"/>
      </w:rPr>
      <w:t xml:space="preserve">EASR Guidance: Registration Activity: Crossing with part of crossing only on </w:t>
    </w:r>
    <w:r w:rsidR="00E94488">
      <w:rPr>
        <w:color w:val="6E7571" w:themeColor="text2"/>
      </w:rPr>
      <w:t>the bank</w:t>
    </w:r>
  </w:p>
  <w:p w14:paraId="2DE2F99A" w14:textId="6E0FA52E" w:rsidR="00751749" w:rsidRDefault="00E94488">
    <w:pPr>
      <w:pStyle w:val="Header"/>
    </w:pPr>
    <w:r>
      <w:rPr>
        <w:noProof/>
      </w:rPr>
      <mc:AlternateContent>
        <mc:Choice Requires="wps">
          <w:drawing>
            <wp:anchor distT="0" distB="0" distL="114300" distR="114300" simplePos="0" relativeHeight="251658247" behindDoc="0" locked="0" layoutInCell="1" allowOverlap="1" wp14:anchorId="30230EB4" wp14:editId="611A7B45">
              <wp:simplePos x="0" y="0"/>
              <wp:positionH relativeFrom="column">
                <wp:posOffset>0</wp:posOffset>
              </wp:positionH>
              <wp:positionV relativeFrom="paragraph">
                <wp:posOffset>54477</wp:posOffset>
              </wp:positionV>
              <wp:extent cx="6467061" cy="0"/>
              <wp:effectExtent l="0" t="0" r="10160" b="12700"/>
              <wp:wrapNone/>
              <wp:docPr id="218461283" name="Straight Connector 2184612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188489" id="Straight Connector 218461283" o:spid="_x0000_s1026" alt="&quot;&quot;" style="position:absolute;flip:x;z-index:251658247;visibility:visible;mso-wrap-style:square;mso-wrap-distance-left:9pt;mso-wrap-distance-top:0;mso-wrap-distance-right:9pt;mso-wrap-distance-bottom:0;mso-position-horizontal:absolute;mso-position-horizontal-relative:text;mso-position-vertical:absolute;mso-position-vertical-relative:text" from="0,4.3pt" to="509.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" strokecolor="#016574 [3205]"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2476A"/>
    <w:multiLevelType w:val="hybridMultilevel"/>
    <w:tmpl w:val="FA461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4F4E6C"/>
    <w:multiLevelType w:val="hybridMultilevel"/>
    <w:tmpl w:val="4BAED4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B220E3"/>
    <w:multiLevelType w:val="hybridMultilevel"/>
    <w:tmpl w:val="577A5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9F59D4"/>
    <w:multiLevelType w:val="hybridMultilevel"/>
    <w:tmpl w:val="C1348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E14341"/>
    <w:multiLevelType w:val="hybridMultilevel"/>
    <w:tmpl w:val="8C6A6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21385D"/>
    <w:multiLevelType w:val="hybridMultilevel"/>
    <w:tmpl w:val="30CC5B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CE412B"/>
    <w:multiLevelType w:val="hybridMultilevel"/>
    <w:tmpl w:val="5B485DA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60986D53"/>
    <w:multiLevelType w:val="hybridMultilevel"/>
    <w:tmpl w:val="C1BE4F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6335415F"/>
    <w:multiLevelType w:val="hybridMultilevel"/>
    <w:tmpl w:val="2ACE6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260A07"/>
    <w:multiLevelType w:val="hybridMultilevel"/>
    <w:tmpl w:val="FE303414"/>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0984375"/>
    <w:multiLevelType w:val="hybridMultilevel"/>
    <w:tmpl w:val="A72CB36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418125A"/>
    <w:multiLevelType w:val="hybridMultilevel"/>
    <w:tmpl w:val="8C680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A54AA3"/>
    <w:multiLevelType w:val="hybridMultilevel"/>
    <w:tmpl w:val="B08684A2"/>
    <w:lvl w:ilvl="0" w:tplc="08090001">
      <w:start w:val="1"/>
      <w:numFmt w:val="bullet"/>
      <w:lvlText w:val=""/>
      <w:lvlJc w:val="left"/>
      <w:pPr>
        <w:ind w:left="360" w:hanging="360"/>
      </w:pPr>
      <w:rPr>
        <w:rFonts w:ascii="Symbol" w:hAnsi="Symbol" w:hint="default"/>
        <w:color w:val="auto"/>
        <w:sz w:val="24"/>
        <w:szCs w:val="2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610548038">
    <w:abstractNumId w:val="3"/>
  </w:num>
  <w:num w:numId="2" w16cid:durableId="1519390633">
    <w:abstractNumId w:val="11"/>
  </w:num>
  <w:num w:numId="3" w16cid:durableId="177618469">
    <w:abstractNumId w:val="4"/>
  </w:num>
  <w:num w:numId="4" w16cid:durableId="919756080">
    <w:abstractNumId w:val="5"/>
  </w:num>
  <w:num w:numId="5" w16cid:durableId="838427971">
    <w:abstractNumId w:val="0"/>
  </w:num>
  <w:num w:numId="6" w16cid:durableId="1194728883">
    <w:abstractNumId w:val="1"/>
  </w:num>
  <w:num w:numId="7" w16cid:durableId="857500046">
    <w:abstractNumId w:val="2"/>
  </w:num>
  <w:num w:numId="8" w16cid:durableId="1918517886">
    <w:abstractNumId w:val="9"/>
  </w:num>
  <w:num w:numId="9" w16cid:durableId="1605921001">
    <w:abstractNumId w:val="6"/>
  </w:num>
  <w:num w:numId="10" w16cid:durableId="603880422">
    <w:abstractNumId w:val="10"/>
  </w:num>
  <w:num w:numId="11" w16cid:durableId="892546326">
    <w:abstractNumId w:val="7"/>
  </w:num>
  <w:num w:numId="12" w16cid:durableId="125243558">
    <w:abstractNumId w:val="12"/>
  </w:num>
  <w:num w:numId="13" w16cid:durableId="1812405004">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923"/>
    <w:rsid w:val="00001350"/>
    <w:rsid w:val="0000576C"/>
    <w:rsid w:val="000059BE"/>
    <w:rsid w:val="00005EF9"/>
    <w:rsid w:val="00006243"/>
    <w:rsid w:val="000067A4"/>
    <w:rsid w:val="00006B37"/>
    <w:rsid w:val="00006F0F"/>
    <w:rsid w:val="00010C89"/>
    <w:rsid w:val="0001189C"/>
    <w:rsid w:val="00011F15"/>
    <w:rsid w:val="000120B8"/>
    <w:rsid w:val="00012C3F"/>
    <w:rsid w:val="00014868"/>
    <w:rsid w:val="00015337"/>
    <w:rsid w:val="000177D3"/>
    <w:rsid w:val="00020CC9"/>
    <w:rsid w:val="000216B9"/>
    <w:rsid w:val="0002199B"/>
    <w:rsid w:val="0002443D"/>
    <w:rsid w:val="00024624"/>
    <w:rsid w:val="00025DA3"/>
    <w:rsid w:val="000305CB"/>
    <w:rsid w:val="0003257F"/>
    <w:rsid w:val="00032829"/>
    <w:rsid w:val="0003396D"/>
    <w:rsid w:val="000355A3"/>
    <w:rsid w:val="00035773"/>
    <w:rsid w:val="00035DCC"/>
    <w:rsid w:val="000361E7"/>
    <w:rsid w:val="00037EFB"/>
    <w:rsid w:val="0004015D"/>
    <w:rsid w:val="00040561"/>
    <w:rsid w:val="000407B5"/>
    <w:rsid w:val="00040C6E"/>
    <w:rsid w:val="00042F97"/>
    <w:rsid w:val="00043A52"/>
    <w:rsid w:val="000459E3"/>
    <w:rsid w:val="00047885"/>
    <w:rsid w:val="00047EDA"/>
    <w:rsid w:val="000507BA"/>
    <w:rsid w:val="00051899"/>
    <w:rsid w:val="000525E3"/>
    <w:rsid w:val="00052ABF"/>
    <w:rsid w:val="00054787"/>
    <w:rsid w:val="00056512"/>
    <w:rsid w:val="000628BF"/>
    <w:rsid w:val="00063323"/>
    <w:rsid w:val="0006374A"/>
    <w:rsid w:val="000638C3"/>
    <w:rsid w:val="00064D40"/>
    <w:rsid w:val="00070937"/>
    <w:rsid w:val="00070EAA"/>
    <w:rsid w:val="000715D1"/>
    <w:rsid w:val="00080697"/>
    <w:rsid w:val="00080EB7"/>
    <w:rsid w:val="0008122D"/>
    <w:rsid w:val="00083256"/>
    <w:rsid w:val="00084D76"/>
    <w:rsid w:val="00085FDA"/>
    <w:rsid w:val="00086189"/>
    <w:rsid w:val="0008618A"/>
    <w:rsid w:val="000909C3"/>
    <w:rsid w:val="00092F4C"/>
    <w:rsid w:val="00092FF4"/>
    <w:rsid w:val="000972D0"/>
    <w:rsid w:val="000A021A"/>
    <w:rsid w:val="000A07F0"/>
    <w:rsid w:val="000A19C8"/>
    <w:rsid w:val="000A2172"/>
    <w:rsid w:val="000A512E"/>
    <w:rsid w:val="000A527D"/>
    <w:rsid w:val="000A69EA"/>
    <w:rsid w:val="000B4258"/>
    <w:rsid w:val="000B5ADB"/>
    <w:rsid w:val="000B60CB"/>
    <w:rsid w:val="000B7559"/>
    <w:rsid w:val="000B7826"/>
    <w:rsid w:val="000C0736"/>
    <w:rsid w:val="000C2A30"/>
    <w:rsid w:val="000C3755"/>
    <w:rsid w:val="000C423B"/>
    <w:rsid w:val="000C4411"/>
    <w:rsid w:val="000C5D4B"/>
    <w:rsid w:val="000C7D5B"/>
    <w:rsid w:val="000D1045"/>
    <w:rsid w:val="000D131E"/>
    <w:rsid w:val="000D1ACD"/>
    <w:rsid w:val="000D3B56"/>
    <w:rsid w:val="000D4945"/>
    <w:rsid w:val="000D6BA4"/>
    <w:rsid w:val="000D7989"/>
    <w:rsid w:val="000E0D15"/>
    <w:rsid w:val="000E1923"/>
    <w:rsid w:val="000E2CB8"/>
    <w:rsid w:val="000E2E1D"/>
    <w:rsid w:val="000E34BF"/>
    <w:rsid w:val="000F009C"/>
    <w:rsid w:val="000F1819"/>
    <w:rsid w:val="000F2B1D"/>
    <w:rsid w:val="000F2C38"/>
    <w:rsid w:val="000F307B"/>
    <w:rsid w:val="000F4D66"/>
    <w:rsid w:val="000F5457"/>
    <w:rsid w:val="000F5B66"/>
    <w:rsid w:val="000F68F4"/>
    <w:rsid w:val="000F7220"/>
    <w:rsid w:val="000F7EDC"/>
    <w:rsid w:val="00100B83"/>
    <w:rsid w:val="0010238B"/>
    <w:rsid w:val="0010495E"/>
    <w:rsid w:val="00105768"/>
    <w:rsid w:val="00105F31"/>
    <w:rsid w:val="00107C37"/>
    <w:rsid w:val="0011046A"/>
    <w:rsid w:val="001109CC"/>
    <w:rsid w:val="00110CC9"/>
    <w:rsid w:val="0011220C"/>
    <w:rsid w:val="001164C7"/>
    <w:rsid w:val="001219AA"/>
    <w:rsid w:val="00122897"/>
    <w:rsid w:val="0012507E"/>
    <w:rsid w:val="00125BF3"/>
    <w:rsid w:val="00125EE9"/>
    <w:rsid w:val="001269AA"/>
    <w:rsid w:val="0012728D"/>
    <w:rsid w:val="00127996"/>
    <w:rsid w:val="001301AF"/>
    <w:rsid w:val="00132996"/>
    <w:rsid w:val="0013442F"/>
    <w:rsid w:val="00135C82"/>
    <w:rsid w:val="00135FFC"/>
    <w:rsid w:val="00140510"/>
    <w:rsid w:val="00140B6D"/>
    <w:rsid w:val="00140B8C"/>
    <w:rsid w:val="0014250F"/>
    <w:rsid w:val="001433F3"/>
    <w:rsid w:val="00144D01"/>
    <w:rsid w:val="00145516"/>
    <w:rsid w:val="001468C4"/>
    <w:rsid w:val="0014750A"/>
    <w:rsid w:val="00150F96"/>
    <w:rsid w:val="00152535"/>
    <w:rsid w:val="0015281F"/>
    <w:rsid w:val="00154BD1"/>
    <w:rsid w:val="0015615A"/>
    <w:rsid w:val="00156C78"/>
    <w:rsid w:val="00164218"/>
    <w:rsid w:val="00164A26"/>
    <w:rsid w:val="001651D6"/>
    <w:rsid w:val="00165459"/>
    <w:rsid w:val="00165464"/>
    <w:rsid w:val="00171E13"/>
    <w:rsid w:val="00174700"/>
    <w:rsid w:val="001751E9"/>
    <w:rsid w:val="00175840"/>
    <w:rsid w:val="00176463"/>
    <w:rsid w:val="00180E5D"/>
    <w:rsid w:val="00183E2F"/>
    <w:rsid w:val="00185B73"/>
    <w:rsid w:val="00187265"/>
    <w:rsid w:val="0019318B"/>
    <w:rsid w:val="0019372A"/>
    <w:rsid w:val="00193DA4"/>
    <w:rsid w:val="001943AD"/>
    <w:rsid w:val="00194F3C"/>
    <w:rsid w:val="00195495"/>
    <w:rsid w:val="001956A1"/>
    <w:rsid w:val="00197E2E"/>
    <w:rsid w:val="001A2BBB"/>
    <w:rsid w:val="001A2F76"/>
    <w:rsid w:val="001A3C46"/>
    <w:rsid w:val="001A5B23"/>
    <w:rsid w:val="001B057F"/>
    <w:rsid w:val="001B25F8"/>
    <w:rsid w:val="001B340F"/>
    <w:rsid w:val="001B3EA7"/>
    <w:rsid w:val="001B4998"/>
    <w:rsid w:val="001C1D49"/>
    <w:rsid w:val="001C2024"/>
    <w:rsid w:val="001C3142"/>
    <w:rsid w:val="001C3156"/>
    <w:rsid w:val="001C38EC"/>
    <w:rsid w:val="001C3C02"/>
    <w:rsid w:val="001C63D3"/>
    <w:rsid w:val="001D0A27"/>
    <w:rsid w:val="001D0B47"/>
    <w:rsid w:val="001D1DA1"/>
    <w:rsid w:val="001D2082"/>
    <w:rsid w:val="001D3916"/>
    <w:rsid w:val="001D59FA"/>
    <w:rsid w:val="001D6C31"/>
    <w:rsid w:val="001D7F7D"/>
    <w:rsid w:val="001E2DB4"/>
    <w:rsid w:val="001E4BE8"/>
    <w:rsid w:val="001E4E9F"/>
    <w:rsid w:val="001E6824"/>
    <w:rsid w:val="001F0024"/>
    <w:rsid w:val="001F0162"/>
    <w:rsid w:val="001F0804"/>
    <w:rsid w:val="001F09DB"/>
    <w:rsid w:val="001F3D00"/>
    <w:rsid w:val="001F509D"/>
    <w:rsid w:val="001F77FF"/>
    <w:rsid w:val="0020147E"/>
    <w:rsid w:val="002054EE"/>
    <w:rsid w:val="0021035E"/>
    <w:rsid w:val="00211444"/>
    <w:rsid w:val="002144D6"/>
    <w:rsid w:val="00215D23"/>
    <w:rsid w:val="00216D60"/>
    <w:rsid w:val="00216F24"/>
    <w:rsid w:val="00220918"/>
    <w:rsid w:val="00220FC6"/>
    <w:rsid w:val="002212A9"/>
    <w:rsid w:val="00221688"/>
    <w:rsid w:val="00222E5F"/>
    <w:rsid w:val="00223AAF"/>
    <w:rsid w:val="00226402"/>
    <w:rsid w:val="00230EA8"/>
    <w:rsid w:val="00231F67"/>
    <w:rsid w:val="002328CA"/>
    <w:rsid w:val="00233D55"/>
    <w:rsid w:val="00236552"/>
    <w:rsid w:val="002366EE"/>
    <w:rsid w:val="00237EAF"/>
    <w:rsid w:val="00240160"/>
    <w:rsid w:val="00241475"/>
    <w:rsid w:val="002423EF"/>
    <w:rsid w:val="00242BA7"/>
    <w:rsid w:val="00243FF3"/>
    <w:rsid w:val="00245538"/>
    <w:rsid w:val="00245DCF"/>
    <w:rsid w:val="00246198"/>
    <w:rsid w:val="0024646D"/>
    <w:rsid w:val="00246C24"/>
    <w:rsid w:val="0024709F"/>
    <w:rsid w:val="002473D8"/>
    <w:rsid w:val="0025097A"/>
    <w:rsid w:val="0025141E"/>
    <w:rsid w:val="0025299E"/>
    <w:rsid w:val="002536ED"/>
    <w:rsid w:val="00253728"/>
    <w:rsid w:val="002542B6"/>
    <w:rsid w:val="00255E91"/>
    <w:rsid w:val="002566FB"/>
    <w:rsid w:val="00256BB1"/>
    <w:rsid w:val="00256E15"/>
    <w:rsid w:val="00257821"/>
    <w:rsid w:val="002578C8"/>
    <w:rsid w:val="002606CB"/>
    <w:rsid w:val="00260FCC"/>
    <w:rsid w:val="00261D29"/>
    <w:rsid w:val="00261DC1"/>
    <w:rsid w:val="002626D7"/>
    <w:rsid w:val="00262A72"/>
    <w:rsid w:val="00264255"/>
    <w:rsid w:val="0026713C"/>
    <w:rsid w:val="00267FFD"/>
    <w:rsid w:val="00270E05"/>
    <w:rsid w:val="00272820"/>
    <w:rsid w:val="00272CE5"/>
    <w:rsid w:val="0027338E"/>
    <w:rsid w:val="00274B31"/>
    <w:rsid w:val="00275213"/>
    <w:rsid w:val="002760CD"/>
    <w:rsid w:val="00281BB1"/>
    <w:rsid w:val="002827D9"/>
    <w:rsid w:val="002849EE"/>
    <w:rsid w:val="00284FB7"/>
    <w:rsid w:val="00290B1F"/>
    <w:rsid w:val="00291485"/>
    <w:rsid w:val="00293FBA"/>
    <w:rsid w:val="00295379"/>
    <w:rsid w:val="00296271"/>
    <w:rsid w:val="00296755"/>
    <w:rsid w:val="002969D4"/>
    <w:rsid w:val="0029776F"/>
    <w:rsid w:val="002979D7"/>
    <w:rsid w:val="002A0468"/>
    <w:rsid w:val="002A0B12"/>
    <w:rsid w:val="002A0D95"/>
    <w:rsid w:val="002A1CB4"/>
    <w:rsid w:val="002A4DA0"/>
    <w:rsid w:val="002A7637"/>
    <w:rsid w:val="002B0641"/>
    <w:rsid w:val="002B2F0C"/>
    <w:rsid w:val="002B2F4A"/>
    <w:rsid w:val="002B48C4"/>
    <w:rsid w:val="002B5EE0"/>
    <w:rsid w:val="002B64FF"/>
    <w:rsid w:val="002B7551"/>
    <w:rsid w:val="002C0769"/>
    <w:rsid w:val="002C0ADB"/>
    <w:rsid w:val="002C16E1"/>
    <w:rsid w:val="002C2965"/>
    <w:rsid w:val="002C566C"/>
    <w:rsid w:val="002C583C"/>
    <w:rsid w:val="002C5874"/>
    <w:rsid w:val="002C7A48"/>
    <w:rsid w:val="002D081D"/>
    <w:rsid w:val="002D0EB5"/>
    <w:rsid w:val="002D4CAE"/>
    <w:rsid w:val="002D54B5"/>
    <w:rsid w:val="002D6A4F"/>
    <w:rsid w:val="002E05B2"/>
    <w:rsid w:val="002E381D"/>
    <w:rsid w:val="002E4A02"/>
    <w:rsid w:val="002E77AF"/>
    <w:rsid w:val="002F02BC"/>
    <w:rsid w:val="002F2EED"/>
    <w:rsid w:val="002F3985"/>
    <w:rsid w:val="002F4962"/>
    <w:rsid w:val="002F4FE9"/>
    <w:rsid w:val="002F54A6"/>
    <w:rsid w:val="002F571A"/>
    <w:rsid w:val="002F6762"/>
    <w:rsid w:val="002F7E6A"/>
    <w:rsid w:val="0030096D"/>
    <w:rsid w:val="00300B43"/>
    <w:rsid w:val="0030267A"/>
    <w:rsid w:val="00303054"/>
    <w:rsid w:val="00303956"/>
    <w:rsid w:val="00303B1D"/>
    <w:rsid w:val="00305EE0"/>
    <w:rsid w:val="00312489"/>
    <w:rsid w:val="00312EBC"/>
    <w:rsid w:val="00313853"/>
    <w:rsid w:val="0031511F"/>
    <w:rsid w:val="003155BF"/>
    <w:rsid w:val="00317618"/>
    <w:rsid w:val="003177B4"/>
    <w:rsid w:val="00317DD5"/>
    <w:rsid w:val="0032002F"/>
    <w:rsid w:val="00320AE9"/>
    <w:rsid w:val="0032262B"/>
    <w:rsid w:val="00323E18"/>
    <w:rsid w:val="00325B0C"/>
    <w:rsid w:val="00327B67"/>
    <w:rsid w:val="0033031B"/>
    <w:rsid w:val="00330DC0"/>
    <w:rsid w:val="00333B48"/>
    <w:rsid w:val="00333B65"/>
    <w:rsid w:val="003347A0"/>
    <w:rsid w:val="00334C40"/>
    <w:rsid w:val="00334C5B"/>
    <w:rsid w:val="00335473"/>
    <w:rsid w:val="00335569"/>
    <w:rsid w:val="00335BD3"/>
    <w:rsid w:val="00335E8C"/>
    <w:rsid w:val="00336315"/>
    <w:rsid w:val="00336A85"/>
    <w:rsid w:val="00340501"/>
    <w:rsid w:val="00342598"/>
    <w:rsid w:val="003429FC"/>
    <w:rsid w:val="00342D11"/>
    <w:rsid w:val="0034421A"/>
    <w:rsid w:val="00344B77"/>
    <w:rsid w:val="00345121"/>
    <w:rsid w:val="00346E87"/>
    <w:rsid w:val="00347807"/>
    <w:rsid w:val="00347C35"/>
    <w:rsid w:val="00352FC6"/>
    <w:rsid w:val="00353682"/>
    <w:rsid w:val="00353BF3"/>
    <w:rsid w:val="0035483A"/>
    <w:rsid w:val="00356B26"/>
    <w:rsid w:val="00356DB3"/>
    <w:rsid w:val="00360D8A"/>
    <w:rsid w:val="00360DE8"/>
    <w:rsid w:val="00362683"/>
    <w:rsid w:val="00362BEB"/>
    <w:rsid w:val="0036350C"/>
    <w:rsid w:val="00363C6A"/>
    <w:rsid w:val="00363E8D"/>
    <w:rsid w:val="003645EB"/>
    <w:rsid w:val="00365D0C"/>
    <w:rsid w:val="00366A57"/>
    <w:rsid w:val="00366E82"/>
    <w:rsid w:val="003702B3"/>
    <w:rsid w:val="003741D8"/>
    <w:rsid w:val="0037491C"/>
    <w:rsid w:val="0037796A"/>
    <w:rsid w:val="00380195"/>
    <w:rsid w:val="00380D5A"/>
    <w:rsid w:val="00381F18"/>
    <w:rsid w:val="00382239"/>
    <w:rsid w:val="00382648"/>
    <w:rsid w:val="003826F8"/>
    <w:rsid w:val="00383739"/>
    <w:rsid w:val="00383E53"/>
    <w:rsid w:val="0038508F"/>
    <w:rsid w:val="003868D1"/>
    <w:rsid w:val="003879E8"/>
    <w:rsid w:val="00387C69"/>
    <w:rsid w:val="0039234F"/>
    <w:rsid w:val="00397C1E"/>
    <w:rsid w:val="003A13F4"/>
    <w:rsid w:val="003A1F28"/>
    <w:rsid w:val="003A213C"/>
    <w:rsid w:val="003A2D25"/>
    <w:rsid w:val="003A341D"/>
    <w:rsid w:val="003A69EB"/>
    <w:rsid w:val="003A72D5"/>
    <w:rsid w:val="003A757E"/>
    <w:rsid w:val="003A7DC8"/>
    <w:rsid w:val="003B08AF"/>
    <w:rsid w:val="003B1058"/>
    <w:rsid w:val="003B188D"/>
    <w:rsid w:val="003B1FCD"/>
    <w:rsid w:val="003B229E"/>
    <w:rsid w:val="003B2AE5"/>
    <w:rsid w:val="003B2E8D"/>
    <w:rsid w:val="003B4486"/>
    <w:rsid w:val="003B5B77"/>
    <w:rsid w:val="003B6032"/>
    <w:rsid w:val="003B7D40"/>
    <w:rsid w:val="003C1859"/>
    <w:rsid w:val="003C192F"/>
    <w:rsid w:val="003C2A0E"/>
    <w:rsid w:val="003C2D21"/>
    <w:rsid w:val="003C4FAF"/>
    <w:rsid w:val="003C5CFA"/>
    <w:rsid w:val="003C6499"/>
    <w:rsid w:val="003D10EE"/>
    <w:rsid w:val="003D2DC2"/>
    <w:rsid w:val="003D30B5"/>
    <w:rsid w:val="003D4543"/>
    <w:rsid w:val="003D5EFF"/>
    <w:rsid w:val="003D615A"/>
    <w:rsid w:val="003D634D"/>
    <w:rsid w:val="003D6B64"/>
    <w:rsid w:val="003E24F1"/>
    <w:rsid w:val="003E2A2C"/>
    <w:rsid w:val="003E334D"/>
    <w:rsid w:val="003E4F80"/>
    <w:rsid w:val="003E5D00"/>
    <w:rsid w:val="003E5EA1"/>
    <w:rsid w:val="003E60C0"/>
    <w:rsid w:val="003E69DA"/>
    <w:rsid w:val="003E73A4"/>
    <w:rsid w:val="003F07E8"/>
    <w:rsid w:val="003F1870"/>
    <w:rsid w:val="003F3F60"/>
    <w:rsid w:val="003F5384"/>
    <w:rsid w:val="003F5866"/>
    <w:rsid w:val="003F5AEF"/>
    <w:rsid w:val="003F7EB5"/>
    <w:rsid w:val="00401C63"/>
    <w:rsid w:val="004026BE"/>
    <w:rsid w:val="00402A65"/>
    <w:rsid w:val="004035B8"/>
    <w:rsid w:val="00404A43"/>
    <w:rsid w:val="00405FB6"/>
    <w:rsid w:val="00406992"/>
    <w:rsid w:val="004073BC"/>
    <w:rsid w:val="004100BD"/>
    <w:rsid w:val="004133B7"/>
    <w:rsid w:val="00414A7C"/>
    <w:rsid w:val="00415992"/>
    <w:rsid w:val="00415E7E"/>
    <w:rsid w:val="00417F43"/>
    <w:rsid w:val="00422412"/>
    <w:rsid w:val="0042395C"/>
    <w:rsid w:val="00425422"/>
    <w:rsid w:val="00425CB7"/>
    <w:rsid w:val="00433851"/>
    <w:rsid w:val="0043490F"/>
    <w:rsid w:val="00435094"/>
    <w:rsid w:val="0043627C"/>
    <w:rsid w:val="004375F0"/>
    <w:rsid w:val="0043792D"/>
    <w:rsid w:val="004414BE"/>
    <w:rsid w:val="00441FBD"/>
    <w:rsid w:val="00442771"/>
    <w:rsid w:val="00442E69"/>
    <w:rsid w:val="0044326D"/>
    <w:rsid w:val="00444AA1"/>
    <w:rsid w:val="00445927"/>
    <w:rsid w:val="00445D8B"/>
    <w:rsid w:val="0044671A"/>
    <w:rsid w:val="00446D9F"/>
    <w:rsid w:val="004560E1"/>
    <w:rsid w:val="00456D4E"/>
    <w:rsid w:val="0046078F"/>
    <w:rsid w:val="00460ED9"/>
    <w:rsid w:val="004622B5"/>
    <w:rsid w:val="004718B9"/>
    <w:rsid w:val="004730A4"/>
    <w:rsid w:val="004767A0"/>
    <w:rsid w:val="00476B7D"/>
    <w:rsid w:val="004819B0"/>
    <w:rsid w:val="004829BF"/>
    <w:rsid w:val="00483343"/>
    <w:rsid w:val="004841FF"/>
    <w:rsid w:val="00484BE2"/>
    <w:rsid w:val="004850A1"/>
    <w:rsid w:val="00493700"/>
    <w:rsid w:val="004945C2"/>
    <w:rsid w:val="0049505B"/>
    <w:rsid w:val="0049506A"/>
    <w:rsid w:val="00495305"/>
    <w:rsid w:val="00496272"/>
    <w:rsid w:val="0049628A"/>
    <w:rsid w:val="00496315"/>
    <w:rsid w:val="00496A70"/>
    <w:rsid w:val="00497A16"/>
    <w:rsid w:val="004A07E0"/>
    <w:rsid w:val="004A1825"/>
    <w:rsid w:val="004A6B66"/>
    <w:rsid w:val="004B0868"/>
    <w:rsid w:val="004B0967"/>
    <w:rsid w:val="004B17B5"/>
    <w:rsid w:val="004B29B4"/>
    <w:rsid w:val="004B3FF5"/>
    <w:rsid w:val="004B4696"/>
    <w:rsid w:val="004B558A"/>
    <w:rsid w:val="004B79BB"/>
    <w:rsid w:val="004C114A"/>
    <w:rsid w:val="004C2D5C"/>
    <w:rsid w:val="004C3FB1"/>
    <w:rsid w:val="004C73C2"/>
    <w:rsid w:val="004C7A8B"/>
    <w:rsid w:val="004D0D4D"/>
    <w:rsid w:val="004D1766"/>
    <w:rsid w:val="004D28AB"/>
    <w:rsid w:val="004D35D2"/>
    <w:rsid w:val="004D3901"/>
    <w:rsid w:val="004D3DCD"/>
    <w:rsid w:val="004D572F"/>
    <w:rsid w:val="004D66B9"/>
    <w:rsid w:val="004D6C99"/>
    <w:rsid w:val="004D7B2D"/>
    <w:rsid w:val="004E1F91"/>
    <w:rsid w:val="004E236F"/>
    <w:rsid w:val="004E240C"/>
    <w:rsid w:val="004E38AE"/>
    <w:rsid w:val="004E4F5A"/>
    <w:rsid w:val="004E6103"/>
    <w:rsid w:val="004F2CBF"/>
    <w:rsid w:val="004F2ECE"/>
    <w:rsid w:val="004F3ED3"/>
    <w:rsid w:val="004F4AA9"/>
    <w:rsid w:val="004F5481"/>
    <w:rsid w:val="004F7489"/>
    <w:rsid w:val="0050018B"/>
    <w:rsid w:val="00503DFD"/>
    <w:rsid w:val="0050460A"/>
    <w:rsid w:val="005057B9"/>
    <w:rsid w:val="00506170"/>
    <w:rsid w:val="00506C43"/>
    <w:rsid w:val="00510DE2"/>
    <w:rsid w:val="0051174F"/>
    <w:rsid w:val="00511802"/>
    <w:rsid w:val="00511858"/>
    <w:rsid w:val="0051187A"/>
    <w:rsid w:val="005124AB"/>
    <w:rsid w:val="00513D20"/>
    <w:rsid w:val="0051421C"/>
    <w:rsid w:val="00514303"/>
    <w:rsid w:val="00514653"/>
    <w:rsid w:val="00517BCC"/>
    <w:rsid w:val="00517C09"/>
    <w:rsid w:val="00521746"/>
    <w:rsid w:val="00524254"/>
    <w:rsid w:val="00525F30"/>
    <w:rsid w:val="00526961"/>
    <w:rsid w:val="0052719A"/>
    <w:rsid w:val="00531FDD"/>
    <w:rsid w:val="00532207"/>
    <w:rsid w:val="005349BB"/>
    <w:rsid w:val="005358A9"/>
    <w:rsid w:val="005363A2"/>
    <w:rsid w:val="00536E39"/>
    <w:rsid w:val="005429AE"/>
    <w:rsid w:val="005455F9"/>
    <w:rsid w:val="005459E4"/>
    <w:rsid w:val="00545FA2"/>
    <w:rsid w:val="005465C6"/>
    <w:rsid w:val="00546D73"/>
    <w:rsid w:val="00547D33"/>
    <w:rsid w:val="005501F5"/>
    <w:rsid w:val="005518E0"/>
    <w:rsid w:val="00551989"/>
    <w:rsid w:val="00552279"/>
    <w:rsid w:val="005540E3"/>
    <w:rsid w:val="0055599A"/>
    <w:rsid w:val="00555F8F"/>
    <w:rsid w:val="005576C4"/>
    <w:rsid w:val="005608BF"/>
    <w:rsid w:val="005620D1"/>
    <w:rsid w:val="00562FB5"/>
    <w:rsid w:val="00566358"/>
    <w:rsid w:val="00567C54"/>
    <w:rsid w:val="00571A3A"/>
    <w:rsid w:val="0057343A"/>
    <w:rsid w:val="0057380C"/>
    <w:rsid w:val="005777AB"/>
    <w:rsid w:val="00580A3F"/>
    <w:rsid w:val="00582FD7"/>
    <w:rsid w:val="0058383D"/>
    <w:rsid w:val="005843AA"/>
    <w:rsid w:val="00585017"/>
    <w:rsid w:val="00585835"/>
    <w:rsid w:val="005867CC"/>
    <w:rsid w:val="005874C1"/>
    <w:rsid w:val="00587EA6"/>
    <w:rsid w:val="00593922"/>
    <w:rsid w:val="00593F6B"/>
    <w:rsid w:val="005945D2"/>
    <w:rsid w:val="005950FF"/>
    <w:rsid w:val="00595C2E"/>
    <w:rsid w:val="005962E4"/>
    <w:rsid w:val="00597484"/>
    <w:rsid w:val="00597801"/>
    <w:rsid w:val="005A16F3"/>
    <w:rsid w:val="005A1B11"/>
    <w:rsid w:val="005A2373"/>
    <w:rsid w:val="005A303B"/>
    <w:rsid w:val="005A355E"/>
    <w:rsid w:val="005A3BB0"/>
    <w:rsid w:val="005A5417"/>
    <w:rsid w:val="005A5F3F"/>
    <w:rsid w:val="005A5F8B"/>
    <w:rsid w:val="005B1A88"/>
    <w:rsid w:val="005B2E93"/>
    <w:rsid w:val="005B70E6"/>
    <w:rsid w:val="005C180B"/>
    <w:rsid w:val="005C1A94"/>
    <w:rsid w:val="005C72AF"/>
    <w:rsid w:val="005D10E5"/>
    <w:rsid w:val="005D1213"/>
    <w:rsid w:val="005D154D"/>
    <w:rsid w:val="005D3303"/>
    <w:rsid w:val="005D37C8"/>
    <w:rsid w:val="005D5A55"/>
    <w:rsid w:val="005D5CEA"/>
    <w:rsid w:val="005D71D8"/>
    <w:rsid w:val="005E40A1"/>
    <w:rsid w:val="005E4424"/>
    <w:rsid w:val="005E5022"/>
    <w:rsid w:val="005E52CB"/>
    <w:rsid w:val="005E5CA7"/>
    <w:rsid w:val="005E6B49"/>
    <w:rsid w:val="005E6BE5"/>
    <w:rsid w:val="005F0878"/>
    <w:rsid w:val="005F107B"/>
    <w:rsid w:val="005F24EE"/>
    <w:rsid w:val="005F2C39"/>
    <w:rsid w:val="005F30FB"/>
    <w:rsid w:val="005F3521"/>
    <w:rsid w:val="005F43DC"/>
    <w:rsid w:val="005F44FC"/>
    <w:rsid w:val="005F5220"/>
    <w:rsid w:val="005F57E8"/>
    <w:rsid w:val="005F70B1"/>
    <w:rsid w:val="005F7810"/>
    <w:rsid w:val="00600681"/>
    <w:rsid w:val="00600A40"/>
    <w:rsid w:val="00600CE6"/>
    <w:rsid w:val="0060133F"/>
    <w:rsid w:val="00601CD9"/>
    <w:rsid w:val="00602321"/>
    <w:rsid w:val="0060271E"/>
    <w:rsid w:val="0060278D"/>
    <w:rsid w:val="00603321"/>
    <w:rsid w:val="00603BA0"/>
    <w:rsid w:val="0060678E"/>
    <w:rsid w:val="00606A18"/>
    <w:rsid w:val="00606ADA"/>
    <w:rsid w:val="00607280"/>
    <w:rsid w:val="00607650"/>
    <w:rsid w:val="00607CF8"/>
    <w:rsid w:val="00612098"/>
    <w:rsid w:val="006129F1"/>
    <w:rsid w:val="00613955"/>
    <w:rsid w:val="00613AA9"/>
    <w:rsid w:val="00614BFA"/>
    <w:rsid w:val="00615612"/>
    <w:rsid w:val="00616D02"/>
    <w:rsid w:val="00617E4E"/>
    <w:rsid w:val="006217BE"/>
    <w:rsid w:val="006229F1"/>
    <w:rsid w:val="006230A8"/>
    <w:rsid w:val="0062355B"/>
    <w:rsid w:val="00623771"/>
    <w:rsid w:val="00623CF9"/>
    <w:rsid w:val="00623FCB"/>
    <w:rsid w:val="006243FF"/>
    <w:rsid w:val="00624F42"/>
    <w:rsid w:val="00625B58"/>
    <w:rsid w:val="0062776F"/>
    <w:rsid w:val="00632A84"/>
    <w:rsid w:val="00633C26"/>
    <w:rsid w:val="00634E7C"/>
    <w:rsid w:val="006356F5"/>
    <w:rsid w:val="00636959"/>
    <w:rsid w:val="00637A54"/>
    <w:rsid w:val="00644EEC"/>
    <w:rsid w:val="00646083"/>
    <w:rsid w:val="006520DD"/>
    <w:rsid w:val="006522B2"/>
    <w:rsid w:val="006562F1"/>
    <w:rsid w:val="00660C79"/>
    <w:rsid w:val="00661010"/>
    <w:rsid w:val="00661883"/>
    <w:rsid w:val="00662462"/>
    <w:rsid w:val="006638B6"/>
    <w:rsid w:val="00664F89"/>
    <w:rsid w:val="00670333"/>
    <w:rsid w:val="006703D0"/>
    <w:rsid w:val="00670C61"/>
    <w:rsid w:val="006718D9"/>
    <w:rsid w:val="0067277B"/>
    <w:rsid w:val="006730FF"/>
    <w:rsid w:val="0067443A"/>
    <w:rsid w:val="00675782"/>
    <w:rsid w:val="00675EDC"/>
    <w:rsid w:val="00676061"/>
    <w:rsid w:val="00677C6D"/>
    <w:rsid w:val="00677FAB"/>
    <w:rsid w:val="00681EF1"/>
    <w:rsid w:val="00682DA7"/>
    <w:rsid w:val="00684F5A"/>
    <w:rsid w:val="006852BF"/>
    <w:rsid w:val="0068700D"/>
    <w:rsid w:val="00690DDB"/>
    <w:rsid w:val="00690EAB"/>
    <w:rsid w:val="00692C33"/>
    <w:rsid w:val="0069571C"/>
    <w:rsid w:val="006960FB"/>
    <w:rsid w:val="0069705D"/>
    <w:rsid w:val="006A38F8"/>
    <w:rsid w:val="006A487D"/>
    <w:rsid w:val="006A7E3B"/>
    <w:rsid w:val="006B190F"/>
    <w:rsid w:val="006B1B6A"/>
    <w:rsid w:val="006B2650"/>
    <w:rsid w:val="006B39D3"/>
    <w:rsid w:val="006B3D3E"/>
    <w:rsid w:val="006B4BDA"/>
    <w:rsid w:val="006B7316"/>
    <w:rsid w:val="006C3C70"/>
    <w:rsid w:val="006C45D4"/>
    <w:rsid w:val="006C5A96"/>
    <w:rsid w:val="006C5F57"/>
    <w:rsid w:val="006C61D5"/>
    <w:rsid w:val="006D0EE8"/>
    <w:rsid w:val="006D0F37"/>
    <w:rsid w:val="006D14B8"/>
    <w:rsid w:val="006D16CE"/>
    <w:rsid w:val="006D271D"/>
    <w:rsid w:val="006D4669"/>
    <w:rsid w:val="006D69D9"/>
    <w:rsid w:val="006E1AB5"/>
    <w:rsid w:val="006E3562"/>
    <w:rsid w:val="006E47C7"/>
    <w:rsid w:val="006E712E"/>
    <w:rsid w:val="006E7F54"/>
    <w:rsid w:val="006F0134"/>
    <w:rsid w:val="006F047A"/>
    <w:rsid w:val="006F1FC0"/>
    <w:rsid w:val="006F7300"/>
    <w:rsid w:val="007006C8"/>
    <w:rsid w:val="00703E19"/>
    <w:rsid w:val="00704232"/>
    <w:rsid w:val="00705425"/>
    <w:rsid w:val="007055B5"/>
    <w:rsid w:val="00705680"/>
    <w:rsid w:val="00705A0F"/>
    <w:rsid w:val="00711017"/>
    <w:rsid w:val="00711453"/>
    <w:rsid w:val="00712038"/>
    <w:rsid w:val="00712D21"/>
    <w:rsid w:val="007131D9"/>
    <w:rsid w:val="00714188"/>
    <w:rsid w:val="00714D73"/>
    <w:rsid w:val="007159B8"/>
    <w:rsid w:val="00716EEE"/>
    <w:rsid w:val="0071776D"/>
    <w:rsid w:val="007177CC"/>
    <w:rsid w:val="007233F6"/>
    <w:rsid w:val="00724458"/>
    <w:rsid w:val="00724811"/>
    <w:rsid w:val="0072585B"/>
    <w:rsid w:val="00727A4A"/>
    <w:rsid w:val="007302BC"/>
    <w:rsid w:val="007307F3"/>
    <w:rsid w:val="0073379E"/>
    <w:rsid w:val="007373F9"/>
    <w:rsid w:val="00737689"/>
    <w:rsid w:val="00737B08"/>
    <w:rsid w:val="00742320"/>
    <w:rsid w:val="00742800"/>
    <w:rsid w:val="00743588"/>
    <w:rsid w:val="007442C0"/>
    <w:rsid w:val="00744CFB"/>
    <w:rsid w:val="00744E34"/>
    <w:rsid w:val="00745314"/>
    <w:rsid w:val="00746928"/>
    <w:rsid w:val="00747FFB"/>
    <w:rsid w:val="007509F8"/>
    <w:rsid w:val="00751749"/>
    <w:rsid w:val="007519F8"/>
    <w:rsid w:val="00751D70"/>
    <w:rsid w:val="0075433B"/>
    <w:rsid w:val="007573F4"/>
    <w:rsid w:val="00760163"/>
    <w:rsid w:val="007627E0"/>
    <w:rsid w:val="00764F5D"/>
    <w:rsid w:val="0077010B"/>
    <w:rsid w:val="00771E9D"/>
    <w:rsid w:val="007733B4"/>
    <w:rsid w:val="007739AD"/>
    <w:rsid w:val="00775FB5"/>
    <w:rsid w:val="007775C5"/>
    <w:rsid w:val="00780054"/>
    <w:rsid w:val="0078216D"/>
    <w:rsid w:val="0078373B"/>
    <w:rsid w:val="00783E57"/>
    <w:rsid w:val="007843BF"/>
    <w:rsid w:val="007864F1"/>
    <w:rsid w:val="00790C9F"/>
    <w:rsid w:val="007933D4"/>
    <w:rsid w:val="00793BB3"/>
    <w:rsid w:val="00793F4A"/>
    <w:rsid w:val="00796176"/>
    <w:rsid w:val="00796CE8"/>
    <w:rsid w:val="007A086E"/>
    <w:rsid w:val="007A0DD7"/>
    <w:rsid w:val="007A26FD"/>
    <w:rsid w:val="007A2FD6"/>
    <w:rsid w:val="007A30D3"/>
    <w:rsid w:val="007A36D8"/>
    <w:rsid w:val="007A4ECC"/>
    <w:rsid w:val="007A5D69"/>
    <w:rsid w:val="007A5F98"/>
    <w:rsid w:val="007A641D"/>
    <w:rsid w:val="007B19AC"/>
    <w:rsid w:val="007B2776"/>
    <w:rsid w:val="007B430E"/>
    <w:rsid w:val="007B58F6"/>
    <w:rsid w:val="007B64B9"/>
    <w:rsid w:val="007B6742"/>
    <w:rsid w:val="007C0AA7"/>
    <w:rsid w:val="007C0E73"/>
    <w:rsid w:val="007C3264"/>
    <w:rsid w:val="007C3F12"/>
    <w:rsid w:val="007C533D"/>
    <w:rsid w:val="007C5913"/>
    <w:rsid w:val="007C6722"/>
    <w:rsid w:val="007C6E7C"/>
    <w:rsid w:val="007D041F"/>
    <w:rsid w:val="007D0CE3"/>
    <w:rsid w:val="007D1399"/>
    <w:rsid w:val="007D3EB4"/>
    <w:rsid w:val="007D441B"/>
    <w:rsid w:val="007D4D38"/>
    <w:rsid w:val="007D549F"/>
    <w:rsid w:val="007D5872"/>
    <w:rsid w:val="007D5C0A"/>
    <w:rsid w:val="007D60A0"/>
    <w:rsid w:val="007D6453"/>
    <w:rsid w:val="007D64D9"/>
    <w:rsid w:val="007D6E66"/>
    <w:rsid w:val="007D71EF"/>
    <w:rsid w:val="007D7456"/>
    <w:rsid w:val="007D75E8"/>
    <w:rsid w:val="007E0828"/>
    <w:rsid w:val="007E238A"/>
    <w:rsid w:val="007E4AC1"/>
    <w:rsid w:val="007E4D33"/>
    <w:rsid w:val="007E58C3"/>
    <w:rsid w:val="007E6C50"/>
    <w:rsid w:val="007F077B"/>
    <w:rsid w:val="007F09FA"/>
    <w:rsid w:val="007F18FC"/>
    <w:rsid w:val="007F1B3C"/>
    <w:rsid w:val="007F1CF3"/>
    <w:rsid w:val="007F3A1F"/>
    <w:rsid w:val="007F3FD8"/>
    <w:rsid w:val="007F49E9"/>
    <w:rsid w:val="007F4AA3"/>
    <w:rsid w:val="007F564D"/>
    <w:rsid w:val="007F6F67"/>
    <w:rsid w:val="007F752F"/>
    <w:rsid w:val="00800206"/>
    <w:rsid w:val="008002E7"/>
    <w:rsid w:val="00801105"/>
    <w:rsid w:val="00801B6A"/>
    <w:rsid w:val="008021D9"/>
    <w:rsid w:val="0080249E"/>
    <w:rsid w:val="00802645"/>
    <w:rsid w:val="008057CE"/>
    <w:rsid w:val="0080587A"/>
    <w:rsid w:val="00812B42"/>
    <w:rsid w:val="00812FB3"/>
    <w:rsid w:val="0081381E"/>
    <w:rsid w:val="0081684A"/>
    <w:rsid w:val="00817635"/>
    <w:rsid w:val="0081774C"/>
    <w:rsid w:val="00821273"/>
    <w:rsid w:val="008214BE"/>
    <w:rsid w:val="0082319F"/>
    <w:rsid w:val="00827284"/>
    <w:rsid w:val="00827654"/>
    <w:rsid w:val="00827C06"/>
    <w:rsid w:val="00831BDF"/>
    <w:rsid w:val="00831CD5"/>
    <w:rsid w:val="008345DB"/>
    <w:rsid w:val="00836126"/>
    <w:rsid w:val="0083721E"/>
    <w:rsid w:val="008372F9"/>
    <w:rsid w:val="0083734E"/>
    <w:rsid w:val="00837E42"/>
    <w:rsid w:val="00841B87"/>
    <w:rsid w:val="00842AE6"/>
    <w:rsid w:val="008445CA"/>
    <w:rsid w:val="0084534C"/>
    <w:rsid w:val="008458DF"/>
    <w:rsid w:val="00846D40"/>
    <w:rsid w:val="00846DB0"/>
    <w:rsid w:val="00847073"/>
    <w:rsid w:val="00847509"/>
    <w:rsid w:val="00847BBE"/>
    <w:rsid w:val="008505CB"/>
    <w:rsid w:val="0085471E"/>
    <w:rsid w:val="00854D21"/>
    <w:rsid w:val="00854FE7"/>
    <w:rsid w:val="00861B46"/>
    <w:rsid w:val="00864CEF"/>
    <w:rsid w:val="00864DFC"/>
    <w:rsid w:val="00865647"/>
    <w:rsid w:val="008661AE"/>
    <w:rsid w:val="00871746"/>
    <w:rsid w:val="008723EB"/>
    <w:rsid w:val="00872778"/>
    <w:rsid w:val="00874DCA"/>
    <w:rsid w:val="008802B2"/>
    <w:rsid w:val="008813DA"/>
    <w:rsid w:val="0088285C"/>
    <w:rsid w:val="0088347C"/>
    <w:rsid w:val="00883BEC"/>
    <w:rsid w:val="00883F3B"/>
    <w:rsid w:val="00884045"/>
    <w:rsid w:val="00884DDB"/>
    <w:rsid w:val="00885381"/>
    <w:rsid w:val="0088758B"/>
    <w:rsid w:val="008914A5"/>
    <w:rsid w:val="008914E4"/>
    <w:rsid w:val="00892B41"/>
    <w:rsid w:val="00893AA2"/>
    <w:rsid w:val="00894B8C"/>
    <w:rsid w:val="00894F4C"/>
    <w:rsid w:val="008975FB"/>
    <w:rsid w:val="008A1E6C"/>
    <w:rsid w:val="008A2421"/>
    <w:rsid w:val="008A2E9D"/>
    <w:rsid w:val="008A4DC2"/>
    <w:rsid w:val="008B2FE5"/>
    <w:rsid w:val="008B31EE"/>
    <w:rsid w:val="008B3907"/>
    <w:rsid w:val="008B3C2F"/>
    <w:rsid w:val="008B60E9"/>
    <w:rsid w:val="008B621C"/>
    <w:rsid w:val="008B6527"/>
    <w:rsid w:val="008B653F"/>
    <w:rsid w:val="008C0447"/>
    <w:rsid w:val="008C0701"/>
    <w:rsid w:val="008C071B"/>
    <w:rsid w:val="008C1A73"/>
    <w:rsid w:val="008C1D39"/>
    <w:rsid w:val="008C2B91"/>
    <w:rsid w:val="008C3885"/>
    <w:rsid w:val="008C4013"/>
    <w:rsid w:val="008C403C"/>
    <w:rsid w:val="008C4196"/>
    <w:rsid w:val="008C595D"/>
    <w:rsid w:val="008D113C"/>
    <w:rsid w:val="008D186C"/>
    <w:rsid w:val="008D3642"/>
    <w:rsid w:val="008D376F"/>
    <w:rsid w:val="008D4F95"/>
    <w:rsid w:val="008E41B7"/>
    <w:rsid w:val="008E52E6"/>
    <w:rsid w:val="008E565A"/>
    <w:rsid w:val="008E71F2"/>
    <w:rsid w:val="008F0AC3"/>
    <w:rsid w:val="008F1D7A"/>
    <w:rsid w:val="008F33F8"/>
    <w:rsid w:val="008F4070"/>
    <w:rsid w:val="008F4693"/>
    <w:rsid w:val="008F54E4"/>
    <w:rsid w:val="008F57D6"/>
    <w:rsid w:val="008F6B6E"/>
    <w:rsid w:val="008F7CB3"/>
    <w:rsid w:val="009015D5"/>
    <w:rsid w:val="00902CEA"/>
    <w:rsid w:val="00903269"/>
    <w:rsid w:val="0090471B"/>
    <w:rsid w:val="00906044"/>
    <w:rsid w:val="00906AB0"/>
    <w:rsid w:val="009105B3"/>
    <w:rsid w:val="009119E7"/>
    <w:rsid w:val="00914843"/>
    <w:rsid w:val="00915977"/>
    <w:rsid w:val="009170E3"/>
    <w:rsid w:val="00917BB1"/>
    <w:rsid w:val="00917D1B"/>
    <w:rsid w:val="00917F49"/>
    <w:rsid w:val="00922B84"/>
    <w:rsid w:val="009247C2"/>
    <w:rsid w:val="0092575B"/>
    <w:rsid w:val="00927260"/>
    <w:rsid w:val="009272C1"/>
    <w:rsid w:val="00927DB1"/>
    <w:rsid w:val="00931F05"/>
    <w:rsid w:val="0093279F"/>
    <w:rsid w:val="00932D5E"/>
    <w:rsid w:val="009370BB"/>
    <w:rsid w:val="00937465"/>
    <w:rsid w:val="00937F0A"/>
    <w:rsid w:val="009420AA"/>
    <w:rsid w:val="00942D3D"/>
    <w:rsid w:val="00946F41"/>
    <w:rsid w:val="009500B1"/>
    <w:rsid w:val="00951CCE"/>
    <w:rsid w:val="009523CF"/>
    <w:rsid w:val="00953D3D"/>
    <w:rsid w:val="009550B2"/>
    <w:rsid w:val="00955322"/>
    <w:rsid w:val="00956179"/>
    <w:rsid w:val="00956EDC"/>
    <w:rsid w:val="009574CC"/>
    <w:rsid w:val="00960976"/>
    <w:rsid w:val="00960ECF"/>
    <w:rsid w:val="009621DC"/>
    <w:rsid w:val="00964A15"/>
    <w:rsid w:val="00964CFA"/>
    <w:rsid w:val="009662AF"/>
    <w:rsid w:val="0096658F"/>
    <w:rsid w:val="009726C3"/>
    <w:rsid w:val="0097296E"/>
    <w:rsid w:val="00972F8F"/>
    <w:rsid w:val="00973FAF"/>
    <w:rsid w:val="00975D21"/>
    <w:rsid w:val="00976BB9"/>
    <w:rsid w:val="009773B6"/>
    <w:rsid w:val="009779E0"/>
    <w:rsid w:val="00977C2D"/>
    <w:rsid w:val="00977C4C"/>
    <w:rsid w:val="00977CCE"/>
    <w:rsid w:val="00980105"/>
    <w:rsid w:val="00980531"/>
    <w:rsid w:val="00981DAC"/>
    <w:rsid w:val="00981E66"/>
    <w:rsid w:val="0098200C"/>
    <w:rsid w:val="0098385B"/>
    <w:rsid w:val="00984467"/>
    <w:rsid w:val="009860F8"/>
    <w:rsid w:val="009866E5"/>
    <w:rsid w:val="00986DE9"/>
    <w:rsid w:val="00987BFE"/>
    <w:rsid w:val="00990A3E"/>
    <w:rsid w:val="00990DB2"/>
    <w:rsid w:val="00996464"/>
    <w:rsid w:val="009975EB"/>
    <w:rsid w:val="00997F2A"/>
    <w:rsid w:val="009A0256"/>
    <w:rsid w:val="009A1FF8"/>
    <w:rsid w:val="009A240D"/>
    <w:rsid w:val="009A2685"/>
    <w:rsid w:val="009A40FA"/>
    <w:rsid w:val="009A5360"/>
    <w:rsid w:val="009A5BD1"/>
    <w:rsid w:val="009A60AA"/>
    <w:rsid w:val="009A6B1E"/>
    <w:rsid w:val="009A77B0"/>
    <w:rsid w:val="009A7CFD"/>
    <w:rsid w:val="009B01F9"/>
    <w:rsid w:val="009B0273"/>
    <w:rsid w:val="009B1A90"/>
    <w:rsid w:val="009B1CFA"/>
    <w:rsid w:val="009B423D"/>
    <w:rsid w:val="009B4686"/>
    <w:rsid w:val="009B4869"/>
    <w:rsid w:val="009B4B0F"/>
    <w:rsid w:val="009C15EE"/>
    <w:rsid w:val="009C1BBE"/>
    <w:rsid w:val="009C3B7F"/>
    <w:rsid w:val="009C3C48"/>
    <w:rsid w:val="009C45F7"/>
    <w:rsid w:val="009C4A77"/>
    <w:rsid w:val="009C51D5"/>
    <w:rsid w:val="009C54F3"/>
    <w:rsid w:val="009C5DD9"/>
    <w:rsid w:val="009C6363"/>
    <w:rsid w:val="009C7C4C"/>
    <w:rsid w:val="009D068A"/>
    <w:rsid w:val="009D1250"/>
    <w:rsid w:val="009D1730"/>
    <w:rsid w:val="009D3954"/>
    <w:rsid w:val="009D589D"/>
    <w:rsid w:val="009D768C"/>
    <w:rsid w:val="009E1E59"/>
    <w:rsid w:val="009E226F"/>
    <w:rsid w:val="009E296B"/>
    <w:rsid w:val="009E32CD"/>
    <w:rsid w:val="009E3856"/>
    <w:rsid w:val="009E3A69"/>
    <w:rsid w:val="009E4037"/>
    <w:rsid w:val="009E6038"/>
    <w:rsid w:val="009E7880"/>
    <w:rsid w:val="009F0C43"/>
    <w:rsid w:val="009F4ECA"/>
    <w:rsid w:val="009F50D0"/>
    <w:rsid w:val="009F63A5"/>
    <w:rsid w:val="009F699E"/>
    <w:rsid w:val="00A0089F"/>
    <w:rsid w:val="00A01782"/>
    <w:rsid w:val="00A03995"/>
    <w:rsid w:val="00A048B0"/>
    <w:rsid w:val="00A05A25"/>
    <w:rsid w:val="00A10A6F"/>
    <w:rsid w:val="00A12611"/>
    <w:rsid w:val="00A12F23"/>
    <w:rsid w:val="00A14F17"/>
    <w:rsid w:val="00A155FD"/>
    <w:rsid w:val="00A1699C"/>
    <w:rsid w:val="00A17E1C"/>
    <w:rsid w:val="00A2088A"/>
    <w:rsid w:val="00A243CA"/>
    <w:rsid w:val="00A270D2"/>
    <w:rsid w:val="00A27E02"/>
    <w:rsid w:val="00A3115E"/>
    <w:rsid w:val="00A3177D"/>
    <w:rsid w:val="00A31F1A"/>
    <w:rsid w:val="00A32BB4"/>
    <w:rsid w:val="00A338A6"/>
    <w:rsid w:val="00A34048"/>
    <w:rsid w:val="00A35E71"/>
    <w:rsid w:val="00A372DA"/>
    <w:rsid w:val="00A37B69"/>
    <w:rsid w:val="00A40E8C"/>
    <w:rsid w:val="00A41260"/>
    <w:rsid w:val="00A431C5"/>
    <w:rsid w:val="00A45C4B"/>
    <w:rsid w:val="00A53798"/>
    <w:rsid w:val="00A54F6E"/>
    <w:rsid w:val="00A55824"/>
    <w:rsid w:val="00A55CFF"/>
    <w:rsid w:val="00A56198"/>
    <w:rsid w:val="00A618CB"/>
    <w:rsid w:val="00A61F58"/>
    <w:rsid w:val="00A6207F"/>
    <w:rsid w:val="00A62996"/>
    <w:rsid w:val="00A64C8B"/>
    <w:rsid w:val="00A67181"/>
    <w:rsid w:val="00A673EB"/>
    <w:rsid w:val="00A67A5D"/>
    <w:rsid w:val="00A70238"/>
    <w:rsid w:val="00A717C2"/>
    <w:rsid w:val="00A71E23"/>
    <w:rsid w:val="00A722A7"/>
    <w:rsid w:val="00A754D1"/>
    <w:rsid w:val="00A77B00"/>
    <w:rsid w:val="00A81566"/>
    <w:rsid w:val="00A821E3"/>
    <w:rsid w:val="00A822C3"/>
    <w:rsid w:val="00A85B00"/>
    <w:rsid w:val="00A86C4E"/>
    <w:rsid w:val="00A905FC"/>
    <w:rsid w:val="00A9079C"/>
    <w:rsid w:val="00A90A2C"/>
    <w:rsid w:val="00A90E2C"/>
    <w:rsid w:val="00A925F3"/>
    <w:rsid w:val="00A9349C"/>
    <w:rsid w:val="00A9400D"/>
    <w:rsid w:val="00A944E4"/>
    <w:rsid w:val="00A9481F"/>
    <w:rsid w:val="00A94F40"/>
    <w:rsid w:val="00A97F74"/>
    <w:rsid w:val="00AA03E8"/>
    <w:rsid w:val="00AA05E2"/>
    <w:rsid w:val="00AA20F5"/>
    <w:rsid w:val="00AA21DB"/>
    <w:rsid w:val="00AA3D58"/>
    <w:rsid w:val="00AA45E0"/>
    <w:rsid w:val="00AB02E8"/>
    <w:rsid w:val="00AB1D66"/>
    <w:rsid w:val="00AB3AB3"/>
    <w:rsid w:val="00AB6FFD"/>
    <w:rsid w:val="00AB7548"/>
    <w:rsid w:val="00AB7906"/>
    <w:rsid w:val="00AC0FDA"/>
    <w:rsid w:val="00AC1610"/>
    <w:rsid w:val="00AC197D"/>
    <w:rsid w:val="00AC2594"/>
    <w:rsid w:val="00AC3532"/>
    <w:rsid w:val="00AC36CD"/>
    <w:rsid w:val="00AC3790"/>
    <w:rsid w:val="00AC37DC"/>
    <w:rsid w:val="00AC3895"/>
    <w:rsid w:val="00AC3B61"/>
    <w:rsid w:val="00AC4069"/>
    <w:rsid w:val="00AC4D91"/>
    <w:rsid w:val="00AC539B"/>
    <w:rsid w:val="00AC6B52"/>
    <w:rsid w:val="00AC74BB"/>
    <w:rsid w:val="00AD0540"/>
    <w:rsid w:val="00AD0725"/>
    <w:rsid w:val="00AD2483"/>
    <w:rsid w:val="00AD2802"/>
    <w:rsid w:val="00AD3483"/>
    <w:rsid w:val="00AD3FFE"/>
    <w:rsid w:val="00AD5893"/>
    <w:rsid w:val="00AD7935"/>
    <w:rsid w:val="00AE068C"/>
    <w:rsid w:val="00AE0A90"/>
    <w:rsid w:val="00AE18AA"/>
    <w:rsid w:val="00AE1C8B"/>
    <w:rsid w:val="00AE1CC1"/>
    <w:rsid w:val="00AE232D"/>
    <w:rsid w:val="00AE2CDD"/>
    <w:rsid w:val="00AE3523"/>
    <w:rsid w:val="00AE492D"/>
    <w:rsid w:val="00AE59CD"/>
    <w:rsid w:val="00AE5C1E"/>
    <w:rsid w:val="00AE6828"/>
    <w:rsid w:val="00AE6B47"/>
    <w:rsid w:val="00AE6B8F"/>
    <w:rsid w:val="00AF0539"/>
    <w:rsid w:val="00AF2510"/>
    <w:rsid w:val="00AF2815"/>
    <w:rsid w:val="00AF3645"/>
    <w:rsid w:val="00AF55F5"/>
    <w:rsid w:val="00AF68E2"/>
    <w:rsid w:val="00AF6FCF"/>
    <w:rsid w:val="00AF7663"/>
    <w:rsid w:val="00AF7AF1"/>
    <w:rsid w:val="00AF7BAE"/>
    <w:rsid w:val="00B0089D"/>
    <w:rsid w:val="00B02BB9"/>
    <w:rsid w:val="00B03EB9"/>
    <w:rsid w:val="00B07610"/>
    <w:rsid w:val="00B07E28"/>
    <w:rsid w:val="00B07ECB"/>
    <w:rsid w:val="00B07ED8"/>
    <w:rsid w:val="00B07FFA"/>
    <w:rsid w:val="00B10DE4"/>
    <w:rsid w:val="00B12834"/>
    <w:rsid w:val="00B153A0"/>
    <w:rsid w:val="00B162DA"/>
    <w:rsid w:val="00B20AE9"/>
    <w:rsid w:val="00B22142"/>
    <w:rsid w:val="00B23109"/>
    <w:rsid w:val="00B24490"/>
    <w:rsid w:val="00B24757"/>
    <w:rsid w:val="00B24E08"/>
    <w:rsid w:val="00B32DA8"/>
    <w:rsid w:val="00B335F6"/>
    <w:rsid w:val="00B34AF5"/>
    <w:rsid w:val="00B355D5"/>
    <w:rsid w:val="00B3690C"/>
    <w:rsid w:val="00B37E08"/>
    <w:rsid w:val="00B401AF"/>
    <w:rsid w:val="00B40696"/>
    <w:rsid w:val="00B41D41"/>
    <w:rsid w:val="00B42F29"/>
    <w:rsid w:val="00B43F2E"/>
    <w:rsid w:val="00B44601"/>
    <w:rsid w:val="00B46E48"/>
    <w:rsid w:val="00B47032"/>
    <w:rsid w:val="00B473C7"/>
    <w:rsid w:val="00B504B8"/>
    <w:rsid w:val="00B51989"/>
    <w:rsid w:val="00B51DB3"/>
    <w:rsid w:val="00B54176"/>
    <w:rsid w:val="00B54739"/>
    <w:rsid w:val="00B54CF4"/>
    <w:rsid w:val="00B5510D"/>
    <w:rsid w:val="00B57AAD"/>
    <w:rsid w:val="00B60BB7"/>
    <w:rsid w:val="00B61644"/>
    <w:rsid w:val="00B61DCD"/>
    <w:rsid w:val="00B639C4"/>
    <w:rsid w:val="00B66238"/>
    <w:rsid w:val="00B6765D"/>
    <w:rsid w:val="00B67C73"/>
    <w:rsid w:val="00B67F11"/>
    <w:rsid w:val="00B67FDC"/>
    <w:rsid w:val="00B70F98"/>
    <w:rsid w:val="00B7147F"/>
    <w:rsid w:val="00B71D70"/>
    <w:rsid w:val="00B728CA"/>
    <w:rsid w:val="00B75356"/>
    <w:rsid w:val="00B75FDC"/>
    <w:rsid w:val="00B7744A"/>
    <w:rsid w:val="00B80718"/>
    <w:rsid w:val="00B813BA"/>
    <w:rsid w:val="00B817E9"/>
    <w:rsid w:val="00B81DA3"/>
    <w:rsid w:val="00B835D3"/>
    <w:rsid w:val="00B836C4"/>
    <w:rsid w:val="00B837CF"/>
    <w:rsid w:val="00B83DDB"/>
    <w:rsid w:val="00B8447B"/>
    <w:rsid w:val="00B85DA5"/>
    <w:rsid w:val="00B8668D"/>
    <w:rsid w:val="00B87550"/>
    <w:rsid w:val="00B87797"/>
    <w:rsid w:val="00B90885"/>
    <w:rsid w:val="00B913FE"/>
    <w:rsid w:val="00B94084"/>
    <w:rsid w:val="00B94278"/>
    <w:rsid w:val="00B95160"/>
    <w:rsid w:val="00B952A3"/>
    <w:rsid w:val="00B9560F"/>
    <w:rsid w:val="00B96FBA"/>
    <w:rsid w:val="00B97A71"/>
    <w:rsid w:val="00BA18E7"/>
    <w:rsid w:val="00BA1B46"/>
    <w:rsid w:val="00BA3310"/>
    <w:rsid w:val="00BA38AE"/>
    <w:rsid w:val="00BA5DBE"/>
    <w:rsid w:val="00BA6950"/>
    <w:rsid w:val="00BA73E6"/>
    <w:rsid w:val="00BB136C"/>
    <w:rsid w:val="00BB2994"/>
    <w:rsid w:val="00BB3AB5"/>
    <w:rsid w:val="00BB3F4B"/>
    <w:rsid w:val="00BB5669"/>
    <w:rsid w:val="00BB5BFE"/>
    <w:rsid w:val="00BB6CDD"/>
    <w:rsid w:val="00BC06EB"/>
    <w:rsid w:val="00BC076A"/>
    <w:rsid w:val="00BC293F"/>
    <w:rsid w:val="00BC548A"/>
    <w:rsid w:val="00BC76B3"/>
    <w:rsid w:val="00BD0F10"/>
    <w:rsid w:val="00BD152A"/>
    <w:rsid w:val="00BD1F7C"/>
    <w:rsid w:val="00BD2055"/>
    <w:rsid w:val="00BD2115"/>
    <w:rsid w:val="00BD29F9"/>
    <w:rsid w:val="00BD31C3"/>
    <w:rsid w:val="00BD3AF3"/>
    <w:rsid w:val="00BD4B5D"/>
    <w:rsid w:val="00BD5245"/>
    <w:rsid w:val="00BE191F"/>
    <w:rsid w:val="00BE24AD"/>
    <w:rsid w:val="00BE2613"/>
    <w:rsid w:val="00BE7564"/>
    <w:rsid w:val="00BF19DD"/>
    <w:rsid w:val="00BF2033"/>
    <w:rsid w:val="00BF273D"/>
    <w:rsid w:val="00BF3113"/>
    <w:rsid w:val="00BF39F0"/>
    <w:rsid w:val="00BF4BB4"/>
    <w:rsid w:val="00BF6166"/>
    <w:rsid w:val="00BF64A3"/>
    <w:rsid w:val="00C013E1"/>
    <w:rsid w:val="00C0193A"/>
    <w:rsid w:val="00C03AF9"/>
    <w:rsid w:val="00C0491A"/>
    <w:rsid w:val="00C05FD0"/>
    <w:rsid w:val="00C06350"/>
    <w:rsid w:val="00C073D4"/>
    <w:rsid w:val="00C07F35"/>
    <w:rsid w:val="00C1003B"/>
    <w:rsid w:val="00C11D1B"/>
    <w:rsid w:val="00C159FC"/>
    <w:rsid w:val="00C2030C"/>
    <w:rsid w:val="00C215BA"/>
    <w:rsid w:val="00C22492"/>
    <w:rsid w:val="00C225EA"/>
    <w:rsid w:val="00C226C0"/>
    <w:rsid w:val="00C237D4"/>
    <w:rsid w:val="00C23FD7"/>
    <w:rsid w:val="00C24DC3"/>
    <w:rsid w:val="00C255F8"/>
    <w:rsid w:val="00C261ED"/>
    <w:rsid w:val="00C26664"/>
    <w:rsid w:val="00C26C52"/>
    <w:rsid w:val="00C26EFD"/>
    <w:rsid w:val="00C319F5"/>
    <w:rsid w:val="00C31FE0"/>
    <w:rsid w:val="00C322CE"/>
    <w:rsid w:val="00C33766"/>
    <w:rsid w:val="00C34E56"/>
    <w:rsid w:val="00C353EC"/>
    <w:rsid w:val="00C3574B"/>
    <w:rsid w:val="00C36B35"/>
    <w:rsid w:val="00C36E91"/>
    <w:rsid w:val="00C413F3"/>
    <w:rsid w:val="00C41D0D"/>
    <w:rsid w:val="00C440AE"/>
    <w:rsid w:val="00C44B4A"/>
    <w:rsid w:val="00C45088"/>
    <w:rsid w:val="00C45639"/>
    <w:rsid w:val="00C45A7B"/>
    <w:rsid w:val="00C45E6B"/>
    <w:rsid w:val="00C47591"/>
    <w:rsid w:val="00C515E9"/>
    <w:rsid w:val="00C52AB9"/>
    <w:rsid w:val="00C52EC5"/>
    <w:rsid w:val="00C55C88"/>
    <w:rsid w:val="00C567FB"/>
    <w:rsid w:val="00C569B9"/>
    <w:rsid w:val="00C56A21"/>
    <w:rsid w:val="00C57499"/>
    <w:rsid w:val="00C60972"/>
    <w:rsid w:val="00C612E0"/>
    <w:rsid w:val="00C6316B"/>
    <w:rsid w:val="00C6407D"/>
    <w:rsid w:val="00C6436A"/>
    <w:rsid w:val="00C655BC"/>
    <w:rsid w:val="00C67073"/>
    <w:rsid w:val="00C67D0E"/>
    <w:rsid w:val="00C71726"/>
    <w:rsid w:val="00C7281A"/>
    <w:rsid w:val="00C74ED3"/>
    <w:rsid w:val="00C757A9"/>
    <w:rsid w:val="00C76A7C"/>
    <w:rsid w:val="00C77496"/>
    <w:rsid w:val="00C774A0"/>
    <w:rsid w:val="00C803D1"/>
    <w:rsid w:val="00C81CD1"/>
    <w:rsid w:val="00C832E7"/>
    <w:rsid w:val="00C8340C"/>
    <w:rsid w:val="00C8349A"/>
    <w:rsid w:val="00C8388D"/>
    <w:rsid w:val="00C85354"/>
    <w:rsid w:val="00C85AFC"/>
    <w:rsid w:val="00C85D72"/>
    <w:rsid w:val="00C91755"/>
    <w:rsid w:val="00C9274A"/>
    <w:rsid w:val="00C93B3C"/>
    <w:rsid w:val="00C93C78"/>
    <w:rsid w:val="00C95391"/>
    <w:rsid w:val="00C95653"/>
    <w:rsid w:val="00C95658"/>
    <w:rsid w:val="00C95D8D"/>
    <w:rsid w:val="00C96093"/>
    <w:rsid w:val="00C96179"/>
    <w:rsid w:val="00C9681E"/>
    <w:rsid w:val="00C96B1C"/>
    <w:rsid w:val="00CA0B30"/>
    <w:rsid w:val="00CA19DE"/>
    <w:rsid w:val="00CA1C4A"/>
    <w:rsid w:val="00CA1D0C"/>
    <w:rsid w:val="00CA2038"/>
    <w:rsid w:val="00CA28A1"/>
    <w:rsid w:val="00CA2E37"/>
    <w:rsid w:val="00CA37B6"/>
    <w:rsid w:val="00CA5A9B"/>
    <w:rsid w:val="00CA6457"/>
    <w:rsid w:val="00CB102B"/>
    <w:rsid w:val="00CB3120"/>
    <w:rsid w:val="00CB365C"/>
    <w:rsid w:val="00CB3BD6"/>
    <w:rsid w:val="00CB3C03"/>
    <w:rsid w:val="00CB3CAF"/>
    <w:rsid w:val="00CB3DD1"/>
    <w:rsid w:val="00CB65E0"/>
    <w:rsid w:val="00CB6D43"/>
    <w:rsid w:val="00CB7067"/>
    <w:rsid w:val="00CB7851"/>
    <w:rsid w:val="00CB7A1D"/>
    <w:rsid w:val="00CC3BA9"/>
    <w:rsid w:val="00CC3D76"/>
    <w:rsid w:val="00CC6844"/>
    <w:rsid w:val="00CC6FE6"/>
    <w:rsid w:val="00CD0104"/>
    <w:rsid w:val="00CD15B2"/>
    <w:rsid w:val="00CD417B"/>
    <w:rsid w:val="00CD53B0"/>
    <w:rsid w:val="00CD6AC0"/>
    <w:rsid w:val="00CE2B6B"/>
    <w:rsid w:val="00CE3B81"/>
    <w:rsid w:val="00CE4530"/>
    <w:rsid w:val="00CE5A43"/>
    <w:rsid w:val="00CE63A6"/>
    <w:rsid w:val="00CE7194"/>
    <w:rsid w:val="00CF2BFF"/>
    <w:rsid w:val="00CF3EA1"/>
    <w:rsid w:val="00CF4000"/>
    <w:rsid w:val="00CF42D6"/>
    <w:rsid w:val="00CF569F"/>
    <w:rsid w:val="00CF61B4"/>
    <w:rsid w:val="00CF7A71"/>
    <w:rsid w:val="00CF7EFB"/>
    <w:rsid w:val="00D00CE0"/>
    <w:rsid w:val="00D012ED"/>
    <w:rsid w:val="00D04F3A"/>
    <w:rsid w:val="00D07B22"/>
    <w:rsid w:val="00D12941"/>
    <w:rsid w:val="00D134D6"/>
    <w:rsid w:val="00D13776"/>
    <w:rsid w:val="00D14441"/>
    <w:rsid w:val="00D15689"/>
    <w:rsid w:val="00D1657D"/>
    <w:rsid w:val="00D17082"/>
    <w:rsid w:val="00D17282"/>
    <w:rsid w:val="00D17C0F"/>
    <w:rsid w:val="00D204D8"/>
    <w:rsid w:val="00D226A0"/>
    <w:rsid w:val="00D22B30"/>
    <w:rsid w:val="00D23875"/>
    <w:rsid w:val="00D23AAF"/>
    <w:rsid w:val="00D25398"/>
    <w:rsid w:val="00D25CA1"/>
    <w:rsid w:val="00D25E17"/>
    <w:rsid w:val="00D26836"/>
    <w:rsid w:val="00D26AFA"/>
    <w:rsid w:val="00D27CE9"/>
    <w:rsid w:val="00D300DE"/>
    <w:rsid w:val="00D3021B"/>
    <w:rsid w:val="00D30573"/>
    <w:rsid w:val="00D30FEB"/>
    <w:rsid w:val="00D3132E"/>
    <w:rsid w:val="00D34F85"/>
    <w:rsid w:val="00D35448"/>
    <w:rsid w:val="00D35882"/>
    <w:rsid w:val="00D36B58"/>
    <w:rsid w:val="00D36F9D"/>
    <w:rsid w:val="00D3726E"/>
    <w:rsid w:val="00D40C7D"/>
    <w:rsid w:val="00D40D3D"/>
    <w:rsid w:val="00D42977"/>
    <w:rsid w:val="00D42AE9"/>
    <w:rsid w:val="00D4473F"/>
    <w:rsid w:val="00D459A4"/>
    <w:rsid w:val="00D46303"/>
    <w:rsid w:val="00D46A6F"/>
    <w:rsid w:val="00D47891"/>
    <w:rsid w:val="00D50088"/>
    <w:rsid w:val="00D513AA"/>
    <w:rsid w:val="00D53908"/>
    <w:rsid w:val="00D55362"/>
    <w:rsid w:val="00D55B67"/>
    <w:rsid w:val="00D55EB1"/>
    <w:rsid w:val="00D56664"/>
    <w:rsid w:val="00D5676F"/>
    <w:rsid w:val="00D569F5"/>
    <w:rsid w:val="00D57420"/>
    <w:rsid w:val="00D57BB2"/>
    <w:rsid w:val="00D615F1"/>
    <w:rsid w:val="00D6277B"/>
    <w:rsid w:val="00D62CCC"/>
    <w:rsid w:val="00D634FF"/>
    <w:rsid w:val="00D63F1E"/>
    <w:rsid w:val="00D6593E"/>
    <w:rsid w:val="00D66608"/>
    <w:rsid w:val="00D6774F"/>
    <w:rsid w:val="00D6787A"/>
    <w:rsid w:val="00D67BF8"/>
    <w:rsid w:val="00D67C20"/>
    <w:rsid w:val="00D72917"/>
    <w:rsid w:val="00D73A99"/>
    <w:rsid w:val="00D740FB"/>
    <w:rsid w:val="00D74383"/>
    <w:rsid w:val="00D75B72"/>
    <w:rsid w:val="00D75F63"/>
    <w:rsid w:val="00D75FF0"/>
    <w:rsid w:val="00D76337"/>
    <w:rsid w:val="00D80500"/>
    <w:rsid w:val="00D849DC"/>
    <w:rsid w:val="00D87D28"/>
    <w:rsid w:val="00D963A1"/>
    <w:rsid w:val="00D975AB"/>
    <w:rsid w:val="00DA37FB"/>
    <w:rsid w:val="00DA4739"/>
    <w:rsid w:val="00DB06DD"/>
    <w:rsid w:val="00DB0E69"/>
    <w:rsid w:val="00DB1A72"/>
    <w:rsid w:val="00DB1B5F"/>
    <w:rsid w:val="00DB31A7"/>
    <w:rsid w:val="00DB70A8"/>
    <w:rsid w:val="00DC10C3"/>
    <w:rsid w:val="00DC36AD"/>
    <w:rsid w:val="00DC37B8"/>
    <w:rsid w:val="00DC4971"/>
    <w:rsid w:val="00DD06D3"/>
    <w:rsid w:val="00DD479B"/>
    <w:rsid w:val="00DD49EF"/>
    <w:rsid w:val="00DD7EE0"/>
    <w:rsid w:val="00DE0035"/>
    <w:rsid w:val="00DE1F3E"/>
    <w:rsid w:val="00DE4709"/>
    <w:rsid w:val="00DE58FF"/>
    <w:rsid w:val="00DE6B90"/>
    <w:rsid w:val="00DF0252"/>
    <w:rsid w:val="00DF05DF"/>
    <w:rsid w:val="00DF0877"/>
    <w:rsid w:val="00DF183E"/>
    <w:rsid w:val="00DF18F1"/>
    <w:rsid w:val="00DF2005"/>
    <w:rsid w:val="00DF33C3"/>
    <w:rsid w:val="00DF3F65"/>
    <w:rsid w:val="00DF5DB0"/>
    <w:rsid w:val="00DF7C40"/>
    <w:rsid w:val="00DF7F29"/>
    <w:rsid w:val="00DF7F6D"/>
    <w:rsid w:val="00E00538"/>
    <w:rsid w:val="00E008A5"/>
    <w:rsid w:val="00E0128B"/>
    <w:rsid w:val="00E03563"/>
    <w:rsid w:val="00E11A56"/>
    <w:rsid w:val="00E1267A"/>
    <w:rsid w:val="00E14168"/>
    <w:rsid w:val="00E14D43"/>
    <w:rsid w:val="00E163BC"/>
    <w:rsid w:val="00E21F7A"/>
    <w:rsid w:val="00E22424"/>
    <w:rsid w:val="00E226BF"/>
    <w:rsid w:val="00E234CC"/>
    <w:rsid w:val="00E238DF"/>
    <w:rsid w:val="00E239D6"/>
    <w:rsid w:val="00E24AB4"/>
    <w:rsid w:val="00E25F0F"/>
    <w:rsid w:val="00E2656D"/>
    <w:rsid w:val="00E30079"/>
    <w:rsid w:val="00E304F9"/>
    <w:rsid w:val="00E305FE"/>
    <w:rsid w:val="00E31AE6"/>
    <w:rsid w:val="00E328CD"/>
    <w:rsid w:val="00E3297A"/>
    <w:rsid w:val="00E334A5"/>
    <w:rsid w:val="00E351F0"/>
    <w:rsid w:val="00E356B5"/>
    <w:rsid w:val="00E3768D"/>
    <w:rsid w:val="00E37DA3"/>
    <w:rsid w:val="00E4014F"/>
    <w:rsid w:val="00E40E7E"/>
    <w:rsid w:val="00E40F92"/>
    <w:rsid w:val="00E41AC1"/>
    <w:rsid w:val="00E43458"/>
    <w:rsid w:val="00E44AAF"/>
    <w:rsid w:val="00E45BF9"/>
    <w:rsid w:val="00E463B9"/>
    <w:rsid w:val="00E46BFA"/>
    <w:rsid w:val="00E478B8"/>
    <w:rsid w:val="00E50382"/>
    <w:rsid w:val="00E505BA"/>
    <w:rsid w:val="00E51756"/>
    <w:rsid w:val="00E5333C"/>
    <w:rsid w:val="00E539DD"/>
    <w:rsid w:val="00E541F3"/>
    <w:rsid w:val="00E55AD2"/>
    <w:rsid w:val="00E56194"/>
    <w:rsid w:val="00E56436"/>
    <w:rsid w:val="00E56487"/>
    <w:rsid w:val="00E5751A"/>
    <w:rsid w:val="00E575A9"/>
    <w:rsid w:val="00E57B86"/>
    <w:rsid w:val="00E603B2"/>
    <w:rsid w:val="00E60ED3"/>
    <w:rsid w:val="00E6279A"/>
    <w:rsid w:val="00E64F07"/>
    <w:rsid w:val="00E65478"/>
    <w:rsid w:val="00E65994"/>
    <w:rsid w:val="00E66593"/>
    <w:rsid w:val="00E667CA"/>
    <w:rsid w:val="00E67782"/>
    <w:rsid w:val="00E67C75"/>
    <w:rsid w:val="00E701BF"/>
    <w:rsid w:val="00E7055F"/>
    <w:rsid w:val="00E70C72"/>
    <w:rsid w:val="00E72690"/>
    <w:rsid w:val="00E72C13"/>
    <w:rsid w:val="00E73030"/>
    <w:rsid w:val="00E81C13"/>
    <w:rsid w:val="00E82487"/>
    <w:rsid w:val="00E83F7B"/>
    <w:rsid w:val="00E857F1"/>
    <w:rsid w:val="00E868F8"/>
    <w:rsid w:val="00E87557"/>
    <w:rsid w:val="00E87A29"/>
    <w:rsid w:val="00E90029"/>
    <w:rsid w:val="00E91A3C"/>
    <w:rsid w:val="00E9278C"/>
    <w:rsid w:val="00E94488"/>
    <w:rsid w:val="00E95D4F"/>
    <w:rsid w:val="00E96BD3"/>
    <w:rsid w:val="00E97EBB"/>
    <w:rsid w:val="00EA1F02"/>
    <w:rsid w:val="00EA203A"/>
    <w:rsid w:val="00EA2A86"/>
    <w:rsid w:val="00EA3170"/>
    <w:rsid w:val="00EA6A68"/>
    <w:rsid w:val="00EA7882"/>
    <w:rsid w:val="00EB2A39"/>
    <w:rsid w:val="00EB4471"/>
    <w:rsid w:val="00EB48C5"/>
    <w:rsid w:val="00EB5A36"/>
    <w:rsid w:val="00EB5E83"/>
    <w:rsid w:val="00EC1DF9"/>
    <w:rsid w:val="00EC207E"/>
    <w:rsid w:val="00EC2949"/>
    <w:rsid w:val="00EC320B"/>
    <w:rsid w:val="00EC5BC1"/>
    <w:rsid w:val="00EC65CD"/>
    <w:rsid w:val="00EC68B7"/>
    <w:rsid w:val="00EC6A73"/>
    <w:rsid w:val="00EC6D6C"/>
    <w:rsid w:val="00EC70EC"/>
    <w:rsid w:val="00ED0875"/>
    <w:rsid w:val="00ED1F6B"/>
    <w:rsid w:val="00ED2995"/>
    <w:rsid w:val="00ED4941"/>
    <w:rsid w:val="00ED75F9"/>
    <w:rsid w:val="00EE09F8"/>
    <w:rsid w:val="00EE13B5"/>
    <w:rsid w:val="00EE155B"/>
    <w:rsid w:val="00EE1FC0"/>
    <w:rsid w:val="00EE2311"/>
    <w:rsid w:val="00EE3DFD"/>
    <w:rsid w:val="00EE48C4"/>
    <w:rsid w:val="00EE53AF"/>
    <w:rsid w:val="00EE64C2"/>
    <w:rsid w:val="00EF0CEC"/>
    <w:rsid w:val="00EF28AC"/>
    <w:rsid w:val="00EF5104"/>
    <w:rsid w:val="00EF6805"/>
    <w:rsid w:val="00EF75A0"/>
    <w:rsid w:val="00F01FFF"/>
    <w:rsid w:val="00F0402A"/>
    <w:rsid w:val="00F069A5"/>
    <w:rsid w:val="00F06B18"/>
    <w:rsid w:val="00F06EF0"/>
    <w:rsid w:val="00F07048"/>
    <w:rsid w:val="00F07093"/>
    <w:rsid w:val="00F1176E"/>
    <w:rsid w:val="00F13ACB"/>
    <w:rsid w:val="00F14472"/>
    <w:rsid w:val="00F1478A"/>
    <w:rsid w:val="00F15E11"/>
    <w:rsid w:val="00F179FD"/>
    <w:rsid w:val="00F23243"/>
    <w:rsid w:val="00F2335C"/>
    <w:rsid w:val="00F23DAA"/>
    <w:rsid w:val="00F24240"/>
    <w:rsid w:val="00F26675"/>
    <w:rsid w:val="00F27ED2"/>
    <w:rsid w:val="00F303C4"/>
    <w:rsid w:val="00F31630"/>
    <w:rsid w:val="00F31B05"/>
    <w:rsid w:val="00F36FE4"/>
    <w:rsid w:val="00F407DA"/>
    <w:rsid w:val="00F462BA"/>
    <w:rsid w:val="00F47C20"/>
    <w:rsid w:val="00F47D8C"/>
    <w:rsid w:val="00F5032F"/>
    <w:rsid w:val="00F507BE"/>
    <w:rsid w:val="00F52429"/>
    <w:rsid w:val="00F52ED9"/>
    <w:rsid w:val="00F52F8C"/>
    <w:rsid w:val="00F56E5F"/>
    <w:rsid w:val="00F57F18"/>
    <w:rsid w:val="00F61E2B"/>
    <w:rsid w:val="00F6224D"/>
    <w:rsid w:val="00F64537"/>
    <w:rsid w:val="00F64915"/>
    <w:rsid w:val="00F65E91"/>
    <w:rsid w:val="00F678EF"/>
    <w:rsid w:val="00F710A1"/>
    <w:rsid w:val="00F7188B"/>
    <w:rsid w:val="00F72274"/>
    <w:rsid w:val="00F7380E"/>
    <w:rsid w:val="00F73CD6"/>
    <w:rsid w:val="00F741CC"/>
    <w:rsid w:val="00F746AA"/>
    <w:rsid w:val="00F75F55"/>
    <w:rsid w:val="00F76F9B"/>
    <w:rsid w:val="00F77747"/>
    <w:rsid w:val="00F825ED"/>
    <w:rsid w:val="00F834F1"/>
    <w:rsid w:val="00F83F90"/>
    <w:rsid w:val="00F84C4F"/>
    <w:rsid w:val="00F858F9"/>
    <w:rsid w:val="00F85B26"/>
    <w:rsid w:val="00F87183"/>
    <w:rsid w:val="00F920F6"/>
    <w:rsid w:val="00F945E6"/>
    <w:rsid w:val="00F956E2"/>
    <w:rsid w:val="00F95974"/>
    <w:rsid w:val="00F963B9"/>
    <w:rsid w:val="00F97AAF"/>
    <w:rsid w:val="00FA10AD"/>
    <w:rsid w:val="00FA366C"/>
    <w:rsid w:val="00FA38C2"/>
    <w:rsid w:val="00FA4434"/>
    <w:rsid w:val="00FA45F2"/>
    <w:rsid w:val="00FA644B"/>
    <w:rsid w:val="00FA64F5"/>
    <w:rsid w:val="00FA7CE6"/>
    <w:rsid w:val="00FB091D"/>
    <w:rsid w:val="00FB0BBD"/>
    <w:rsid w:val="00FB103E"/>
    <w:rsid w:val="00FB23F7"/>
    <w:rsid w:val="00FB49F0"/>
    <w:rsid w:val="00FB54DF"/>
    <w:rsid w:val="00FB5A57"/>
    <w:rsid w:val="00FB642D"/>
    <w:rsid w:val="00FB6B35"/>
    <w:rsid w:val="00FB73BB"/>
    <w:rsid w:val="00FC0747"/>
    <w:rsid w:val="00FC2BBF"/>
    <w:rsid w:val="00FC2C3B"/>
    <w:rsid w:val="00FC64FB"/>
    <w:rsid w:val="00FC7501"/>
    <w:rsid w:val="00FC7860"/>
    <w:rsid w:val="00FD143F"/>
    <w:rsid w:val="00FD187A"/>
    <w:rsid w:val="00FD1B65"/>
    <w:rsid w:val="00FD2046"/>
    <w:rsid w:val="00FD2D96"/>
    <w:rsid w:val="00FD4205"/>
    <w:rsid w:val="00FD6290"/>
    <w:rsid w:val="00FD6483"/>
    <w:rsid w:val="00FE157A"/>
    <w:rsid w:val="00FE4886"/>
    <w:rsid w:val="00FE6DF9"/>
    <w:rsid w:val="00FE73DB"/>
    <w:rsid w:val="00FE75C6"/>
    <w:rsid w:val="00FE7E48"/>
    <w:rsid w:val="00FF124D"/>
    <w:rsid w:val="00FF25CE"/>
    <w:rsid w:val="00FF29EB"/>
    <w:rsid w:val="00FF2E5A"/>
    <w:rsid w:val="00FF34D8"/>
    <w:rsid w:val="00FF5D5A"/>
    <w:rsid w:val="029577D9"/>
    <w:rsid w:val="04BFC675"/>
    <w:rsid w:val="0850CAC3"/>
    <w:rsid w:val="0DF57319"/>
    <w:rsid w:val="0EFBB4EA"/>
    <w:rsid w:val="12BF00A9"/>
    <w:rsid w:val="156CF7D9"/>
    <w:rsid w:val="17901D35"/>
    <w:rsid w:val="18EFE04C"/>
    <w:rsid w:val="1AA8D41E"/>
    <w:rsid w:val="1D1B1130"/>
    <w:rsid w:val="1D679003"/>
    <w:rsid w:val="1EE3DF13"/>
    <w:rsid w:val="1F51F780"/>
    <w:rsid w:val="2052B1F2"/>
    <w:rsid w:val="20ADDBE6"/>
    <w:rsid w:val="2126A9FB"/>
    <w:rsid w:val="212E9DE0"/>
    <w:rsid w:val="21D84F4E"/>
    <w:rsid w:val="2292D647"/>
    <w:rsid w:val="2432D1C5"/>
    <w:rsid w:val="2495DC43"/>
    <w:rsid w:val="2A0F6296"/>
    <w:rsid w:val="2A444CA3"/>
    <w:rsid w:val="2AAFE820"/>
    <w:rsid w:val="2C06F463"/>
    <w:rsid w:val="2DE8205A"/>
    <w:rsid w:val="2FC689CA"/>
    <w:rsid w:val="320A9A6A"/>
    <w:rsid w:val="33783E59"/>
    <w:rsid w:val="353593BB"/>
    <w:rsid w:val="361D83B4"/>
    <w:rsid w:val="3A0EBBE3"/>
    <w:rsid w:val="3ABA5B17"/>
    <w:rsid w:val="3AE2333C"/>
    <w:rsid w:val="3B7BFB2B"/>
    <w:rsid w:val="3C41F653"/>
    <w:rsid w:val="4148BDEC"/>
    <w:rsid w:val="4179483E"/>
    <w:rsid w:val="41985007"/>
    <w:rsid w:val="419E2664"/>
    <w:rsid w:val="42C07A70"/>
    <w:rsid w:val="437EBAE3"/>
    <w:rsid w:val="460DE600"/>
    <w:rsid w:val="4610149F"/>
    <w:rsid w:val="48ACF68A"/>
    <w:rsid w:val="48AE2043"/>
    <w:rsid w:val="497B0BD7"/>
    <w:rsid w:val="4BE3FA9D"/>
    <w:rsid w:val="4D61789D"/>
    <w:rsid w:val="4EAFCF17"/>
    <w:rsid w:val="53C0E010"/>
    <w:rsid w:val="547F5354"/>
    <w:rsid w:val="54866F30"/>
    <w:rsid w:val="58E88ABB"/>
    <w:rsid w:val="59903382"/>
    <w:rsid w:val="59F28453"/>
    <w:rsid w:val="5AACAEB2"/>
    <w:rsid w:val="5B7A23AF"/>
    <w:rsid w:val="5BA746A0"/>
    <w:rsid w:val="5C4CF62E"/>
    <w:rsid w:val="5D9C47BC"/>
    <w:rsid w:val="5F76E8E9"/>
    <w:rsid w:val="5FB63D0D"/>
    <w:rsid w:val="694F5B3D"/>
    <w:rsid w:val="6C9933F0"/>
    <w:rsid w:val="6EA11345"/>
    <w:rsid w:val="72A236CC"/>
    <w:rsid w:val="75C1D408"/>
    <w:rsid w:val="7B0753EF"/>
    <w:rsid w:val="7B431706"/>
    <w:rsid w:val="7D09801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3C569"/>
  <w15:chartTrackingRefBased/>
  <w15:docId w15:val="{1AB1DAF6-5421-4ABC-A691-94CB2B5B8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552"/>
    <w:pPr>
      <w:spacing w:line="360" w:lineRule="auto"/>
    </w:pPr>
    <w:rPr>
      <w:rFonts w:eastAsiaTheme="minorEastAsia"/>
    </w:rPr>
  </w:style>
  <w:style w:type="paragraph" w:styleId="Heading1">
    <w:name w:val="heading 1"/>
    <w:basedOn w:val="Normal"/>
    <w:next w:val="Normal"/>
    <w:link w:val="Heading1Char"/>
    <w:uiPriority w:val="9"/>
    <w:qFormat/>
    <w:rsid w:val="004133B7"/>
    <w:pPr>
      <w:keepNext/>
      <w:keepLines/>
      <w:spacing w:after="240" w:line="240"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4133B7"/>
    <w:pPr>
      <w:keepNext/>
      <w:keepLines/>
      <w:spacing w:after="240" w:line="240"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4133B7"/>
    <w:pPr>
      <w:keepNext/>
      <w:keepLines/>
      <w:spacing w:after="240" w:line="240"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4133B7"/>
    <w:pPr>
      <w:keepNext/>
      <w:keepLines/>
      <w:spacing w:after="240" w:line="240"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4133B7"/>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4133B7"/>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4133B7"/>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4133B7"/>
    <w:rPr>
      <w:rFonts w:asciiTheme="majorHAnsi" w:eastAsiaTheme="majorEastAsia" w:hAnsiTheme="majorHAnsi" w:cstheme="majorBidi"/>
      <w:b/>
      <w:iCs/>
    </w:rPr>
  </w:style>
  <w:style w:type="paragraph" w:customStyle="1" w:styleId="BodyText1">
    <w:name w:val="Body Text1"/>
    <w:basedOn w:val="Normal"/>
    <w:qFormat/>
    <w:rsid w:val="004133B7"/>
    <w:pPr>
      <w:spacing w:after="240"/>
    </w:pPr>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ListParagraph">
    <w:name w:val="List Paragraph"/>
    <w:basedOn w:val="Normal"/>
    <w:link w:val="ListParagraphChar"/>
    <w:uiPriority w:val="34"/>
    <w:qFormat/>
    <w:rsid w:val="000E1923"/>
    <w:pPr>
      <w:spacing w:after="160" w:line="259" w:lineRule="auto"/>
      <w:ind w:left="720"/>
      <w:contextualSpacing/>
    </w:pPr>
    <w:rPr>
      <w:rFonts w:ascii="Arial" w:eastAsiaTheme="minorHAnsi" w:hAnsi="Arial"/>
      <w:sz w:val="22"/>
      <w:szCs w:val="22"/>
    </w:rPr>
  </w:style>
  <w:style w:type="character" w:styleId="CommentReference">
    <w:name w:val="annotation reference"/>
    <w:basedOn w:val="DefaultParagraphFont"/>
    <w:uiPriority w:val="99"/>
    <w:unhideWhenUsed/>
    <w:rsid w:val="000E1923"/>
    <w:rPr>
      <w:sz w:val="16"/>
      <w:szCs w:val="16"/>
    </w:rPr>
  </w:style>
  <w:style w:type="paragraph" w:styleId="CommentText">
    <w:name w:val="annotation text"/>
    <w:basedOn w:val="Normal"/>
    <w:link w:val="CommentTextChar"/>
    <w:uiPriority w:val="99"/>
    <w:unhideWhenUsed/>
    <w:rsid w:val="000E1923"/>
    <w:pPr>
      <w:spacing w:after="160" w:line="240" w:lineRule="auto"/>
    </w:pPr>
    <w:rPr>
      <w:rFonts w:ascii="Arial" w:eastAsiaTheme="minorHAnsi" w:hAnsi="Arial"/>
      <w:sz w:val="20"/>
      <w:szCs w:val="20"/>
    </w:rPr>
  </w:style>
  <w:style w:type="character" w:customStyle="1" w:styleId="CommentTextChar">
    <w:name w:val="Comment Text Char"/>
    <w:basedOn w:val="DefaultParagraphFont"/>
    <w:link w:val="CommentText"/>
    <w:uiPriority w:val="99"/>
    <w:rsid w:val="000E1923"/>
    <w:rPr>
      <w:rFonts w:ascii="Arial" w:hAnsi="Arial"/>
      <w:sz w:val="20"/>
      <w:szCs w:val="20"/>
    </w:rPr>
  </w:style>
  <w:style w:type="paragraph" w:customStyle="1" w:styleId="paragraph">
    <w:name w:val="paragraph"/>
    <w:basedOn w:val="Normal"/>
    <w:rsid w:val="000E192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contentcontrolboundarysink">
    <w:name w:val="contentcontrolboundarysink"/>
    <w:basedOn w:val="DefaultParagraphFont"/>
    <w:rsid w:val="000E1923"/>
  </w:style>
  <w:style w:type="character" w:customStyle="1" w:styleId="normaltextrun">
    <w:name w:val="normaltextrun"/>
    <w:basedOn w:val="DefaultParagraphFont"/>
    <w:rsid w:val="000E1923"/>
  </w:style>
  <w:style w:type="character" w:customStyle="1" w:styleId="eop">
    <w:name w:val="eop"/>
    <w:basedOn w:val="DefaultParagraphFont"/>
    <w:rsid w:val="000E1923"/>
  </w:style>
  <w:style w:type="paragraph" w:styleId="CommentSubject">
    <w:name w:val="annotation subject"/>
    <w:basedOn w:val="CommentText"/>
    <w:next w:val="CommentText"/>
    <w:link w:val="CommentSubjectChar"/>
    <w:uiPriority w:val="99"/>
    <w:semiHidden/>
    <w:unhideWhenUsed/>
    <w:rsid w:val="00C803D1"/>
    <w:pPr>
      <w:spacing w:after="0"/>
    </w:pPr>
    <w:rPr>
      <w:rFonts w:asciiTheme="minorHAnsi" w:eastAsiaTheme="minorEastAsia" w:hAnsiTheme="minorHAnsi"/>
      <w:b/>
      <w:bCs/>
    </w:rPr>
  </w:style>
  <w:style w:type="character" w:customStyle="1" w:styleId="CommentSubjectChar">
    <w:name w:val="Comment Subject Char"/>
    <w:basedOn w:val="CommentTextChar"/>
    <w:link w:val="CommentSubject"/>
    <w:uiPriority w:val="99"/>
    <w:semiHidden/>
    <w:rsid w:val="00C803D1"/>
    <w:rPr>
      <w:rFonts w:ascii="Arial" w:eastAsiaTheme="minorEastAsia" w:hAnsi="Arial"/>
      <w:b/>
      <w:bCs/>
      <w:sz w:val="20"/>
      <w:szCs w:val="20"/>
    </w:rPr>
  </w:style>
  <w:style w:type="character" w:styleId="FollowedHyperlink">
    <w:name w:val="FollowedHyperlink"/>
    <w:basedOn w:val="DefaultParagraphFont"/>
    <w:uiPriority w:val="99"/>
    <w:semiHidden/>
    <w:unhideWhenUsed/>
    <w:rsid w:val="000D7989"/>
    <w:rPr>
      <w:color w:val="016574" w:themeColor="followedHyperlink"/>
      <w:u w:val="single"/>
    </w:rPr>
  </w:style>
  <w:style w:type="table" w:styleId="TableGrid">
    <w:name w:val="Table Grid"/>
    <w:basedOn w:val="TableNormal"/>
    <w:uiPriority w:val="39"/>
    <w:rsid w:val="00536E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FE157A"/>
    <w:rPr>
      <w:color w:val="2B579A"/>
      <w:shd w:val="clear" w:color="auto" w:fill="E1DFDD"/>
    </w:rPr>
  </w:style>
  <w:style w:type="character" w:customStyle="1" w:styleId="ListParagraphChar">
    <w:name w:val="List Paragraph Char"/>
    <w:basedOn w:val="DefaultParagraphFont"/>
    <w:link w:val="ListParagraph"/>
    <w:uiPriority w:val="34"/>
    <w:locked/>
    <w:rsid w:val="00C0193A"/>
    <w:rPr>
      <w:rFonts w:ascii="Arial" w:hAnsi="Arial"/>
      <w:sz w:val="22"/>
      <w:szCs w:val="22"/>
    </w:rPr>
  </w:style>
  <w:style w:type="paragraph" w:styleId="TOCHeading">
    <w:name w:val="TOC Heading"/>
    <w:basedOn w:val="Heading1"/>
    <w:next w:val="Normal"/>
    <w:uiPriority w:val="39"/>
    <w:unhideWhenUsed/>
    <w:qFormat/>
    <w:rsid w:val="00D740FB"/>
    <w:pPr>
      <w:spacing w:before="240" w:after="0" w:line="259" w:lineRule="auto"/>
      <w:outlineLvl w:val="9"/>
    </w:pPr>
    <w:rPr>
      <w:b w:val="0"/>
      <w:color w:val="004B56" w:themeColor="accent1" w:themeShade="BF"/>
      <w:sz w:val="32"/>
      <w:lang w:val="en-US"/>
    </w:rPr>
  </w:style>
  <w:style w:type="paragraph" w:styleId="TOC1">
    <w:name w:val="toc 1"/>
    <w:basedOn w:val="Normal"/>
    <w:next w:val="Normal"/>
    <w:autoRedefine/>
    <w:uiPriority w:val="39"/>
    <w:unhideWhenUsed/>
    <w:rsid w:val="00D740FB"/>
    <w:pPr>
      <w:spacing w:after="100"/>
    </w:pPr>
  </w:style>
  <w:style w:type="paragraph" w:styleId="TOC2">
    <w:name w:val="toc 2"/>
    <w:basedOn w:val="Normal"/>
    <w:next w:val="Normal"/>
    <w:autoRedefine/>
    <w:uiPriority w:val="39"/>
    <w:unhideWhenUsed/>
    <w:rsid w:val="00D740FB"/>
    <w:pPr>
      <w:spacing w:after="100"/>
      <w:ind w:left="240"/>
    </w:pPr>
  </w:style>
  <w:style w:type="paragraph" w:styleId="TOC3">
    <w:name w:val="toc 3"/>
    <w:basedOn w:val="Normal"/>
    <w:next w:val="Normal"/>
    <w:autoRedefine/>
    <w:uiPriority w:val="39"/>
    <w:unhideWhenUsed/>
    <w:rsid w:val="00D740F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32629">
      <w:bodyDiv w:val="1"/>
      <w:marLeft w:val="0"/>
      <w:marRight w:val="0"/>
      <w:marTop w:val="0"/>
      <w:marBottom w:val="0"/>
      <w:divBdr>
        <w:top w:val="none" w:sz="0" w:space="0" w:color="auto"/>
        <w:left w:val="none" w:sz="0" w:space="0" w:color="auto"/>
        <w:bottom w:val="none" w:sz="0" w:space="0" w:color="auto"/>
        <w:right w:val="none" w:sz="0" w:space="0" w:color="auto"/>
      </w:divBdr>
      <w:divsChild>
        <w:div w:id="815537090">
          <w:marLeft w:val="0"/>
          <w:marRight w:val="0"/>
          <w:marTop w:val="0"/>
          <w:marBottom w:val="0"/>
          <w:divBdr>
            <w:top w:val="none" w:sz="0" w:space="0" w:color="auto"/>
            <w:left w:val="none" w:sz="0" w:space="0" w:color="auto"/>
            <w:bottom w:val="none" w:sz="0" w:space="0" w:color="auto"/>
            <w:right w:val="none" w:sz="0" w:space="0" w:color="auto"/>
          </w:divBdr>
        </w:div>
        <w:div w:id="977101872">
          <w:marLeft w:val="0"/>
          <w:marRight w:val="0"/>
          <w:marTop w:val="0"/>
          <w:marBottom w:val="0"/>
          <w:divBdr>
            <w:top w:val="none" w:sz="0" w:space="0" w:color="auto"/>
            <w:left w:val="none" w:sz="0" w:space="0" w:color="auto"/>
            <w:bottom w:val="none" w:sz="0" w:space="0" w:color="auto"/>
            <w:right w:val="none" w:sz="0" w:space="0" w:color="auto"/>
          </w:divBdr>
        </w:div>
        <w:div w:id="1448158395">
          <w:marLeft w:val="0"/>
          <w:marRight w:val="0"/>
          <w:marTop w:val="0"/>
          <w:marBottom w:val="0"/>
          <w:divBdr>
            <w:top w:val="none" w:sz="0" w:space="0" w:color="auto"/>
            <w:left w:val="none" w:sz="0" w:space="0" w:color="auto"/>
            <w:bottom w:val="none" w:sz="0" w:space="0" w:color="auto"/>
            <w:right w:val="none" w:sz="0" w:space="0" w:color="auto"/>
          </w:divBdr>
        </w:div>
      </w:divsChild>
    </w:div>
    <w:div w:id="699432526">
      <w:bodyDiv w:val="1"/>
      <w:marLeft w:val="0"/>
      <w:marRight w:val="0"/>
      <w:marTop w:val="0"/>
      <w:marBottom w:val="0"/>
      <w:divBdr>
        <w:top w:val="none" w:sz="0" w:space="0" w:color="auto"/>
        <w:left w:val="none" w:sz="0" w:space="0" w:color="auto"/>
        <w:bottom w:val="none" w:sz="0" w:space="0" w:color="auto"/>
        <w:right w:val="none" w:sz="0" w:space="0" w:color="auto"/>
      </w:divBdr>
      <w:divsChild>
        <w:div w:id="80949366">
          <w:marLeft w:val="0"/>
          <w:marRight w:val="0"/>
          <w:marTop w:val="0"/>
          <w:marBottom w:val="0"/>
          <w:divBdr>
            <w:top w:val="none" w:sz="0" w:space="0" w:color="auto"/>
            <w:left w:val="none" w:sz="0" w:space="0" w:color="auto"/>
            <w:bottom w:val="none" w:sz="0" w:space="0" w:color="auto"/>
            <w:right w:val="none" w:sz="0" w:space="0" w:color="auto"/>
          </w:divBdr>
        </w:div>
        <w:div w:id="1419525638">
          <w:marLeft w:val="0"/>
          <w:marRight w:val="0"/>
          <w:marTop w:val="0"/>
          <w:marBottom w:val="0"/>
          <w:divBdr>
            <w:top w:val="none" w:sz="0" w:space="0" w:color="auto"/>
            <w:left w:val="none" w:sz="0" w:space="0" w:color="auto"/>
            <w:bottom w:val="none" w:sz="0" w:space="0" w:color="auto"/>
            <w:right w:val="none" w:sz="0" w:space="0" w:color="auto"/>
          </w:divBdr>
        </w:div>
      </w:divsChild>
    </w:div>
    <w:div w:id="1414742892">
      <w:bodyDiv w:val="1"/>
      <w:marLeft w:val="0"/>
      <w:marRight w:val="0"/>
      <w:marTop w:val="0"/>
      <w:marBottom w:val="0"/>
      <w:divBdr>
        <w:top w:val="none" w:sz="0" w:space="0" w:color="auto"/>
        <w:left w:val="none" w:sz="0" w:space="0" w:color="auto"/>
        <w:bottom w:val="none" w:sz="0" w:space="0" w:color="auto"/>
        <w:right w:val="none" w:sz="0" w:space="0" w:color="auto"/>
      </w:divBdr>
    </w:div>
    <w:div w:id="1736198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qualities@sepa.org.uk" TargetMode="External"/><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fms.sco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https://scottishepa.sharepoint.com/sites/StaffUpdate/OfficeTemplates/SEPA_word_template_water_cover.dotx" TargetMode="External"/></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e5b52f7-9556-48ad-bf4f-1238de82834a" xsi:nil="true"/>
    <_Flow_SignoffStatus xmlns="7dd4d6b0-2bd1-40f7-94aa-8d4785e79023" xsi:nil="true"/>
    <lcf76f155ced4ddcb4097134ff3c332f xmlns="7dd4d6b0-2bd1-40f7-94aa-8d4785e79023">
      <Terms xmlns="http://schemas.microsoft.com/office/infopath/2007/PartnerControls"/>
    </lcf76f155ced4ddcb4097134ff3c332f>
    <Correctonguidancetracker xmlns="7dd4d6b0-2bd1-40f7-94aa-8d4785e7902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4C80374B95F7240955C67127CD440EB" ma:contentTypeVersion="18" ma:contentTypeDescription="Create a new document." ma:contentTypeScope="" ma:versionID="8ce568f8a47b6d703dba90164de996e7">
  <xsd:schema xmlns:xsd="http://www.w3.org/2001/XMLSchema" xmlns:xs="http://www.w3.org/2001/XMLSchema" xmlns:p="http://schemas.microsoft.com/office/2006/metadata/properties" xmlns:ns2="7dd4d6b0-2bd1-40f7-94aa-8d4785e79023" xmlns:ns3="ce5b52f7-9556-48ad-bf4f-1238de82834a" targetNamespace="http://schemas.microsoft.com/office/2006/metadata/properties" ma:root="true" ma:fieldsID="76f2ba04078dfea7036a85fad80d6df7" ns2:_="" ns3:_="">
    <xsd:import namespace="7dd4d6b0-2bd1-40f7-94aa-8d4785e79023"/>
    <xsd:import namespace="ce5b52f7-9556-48ad-bf4f-1238de82834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_Flow_SignoffStatus" minOccurs="0"/>
                <xsd:element ref="ns2:MediaServiceSearchProperties" minOccurs="0"/>
                <xsd:element ref="ns2:MediaServiceLocation" minOccurs="0"/>
                <xsd:element ref="ns2:MediaLengthInSeconds" minOccurs="0"/>
                <xsd:element ref="ns2:Correctonguidancetracke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4d6b0-2bd1-40f7-94aa-8d4785e790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Correctonguidancetracker" ma:index="24" nillable="true" ma:displayName="Correct tranche on guidance tracker" ma:format="Dropdown" ma:internalName="Correctonguidancetracker">
      <xsd:simpleType>
        <xsd:union memberTypes="dms:Text">
          <xsd:simpleType>
            <xsd:restriction base="dms:Choice">
              <xsd:enumeration value="Yes"/>
              <xsd:enumeration value="No"/>
              <xsd:enumeration value="Cant Find"/>
            </xsd:restriction>
          </xsd:simpleType>
        </xsd:unio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5b52f7-9556-48ad-bf4f-1238de82834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7622bbd-3a88-4097-8b12-da8f707aa3f8}" ma:internalName="TaxCatchAll" ma:showField="CatchAllData" ma:web="ce5b52f7-9556-48ad-bf4f-1238de82834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customXml/itemProps2.xml><?xml version="1.0" encoding="utf-8"?>
<ds:datastoreItem xmlns:ds="http://schemas.openxmlformats.org/officeDocument/2006/customXml" ds:itemID="{75AA9FAE-82CC-4BA9-93F8-B64F83E1349B}">
  <ds:schemaRefs>
    <ds:schemaRef ds:uri="http://schemas.microsoft.com/sharepoint/v3/contenttype/forms"/>
  </ds:schemaRefs>
</ds:datastoreItem>
</file>

<file path=customXml/itemProps3.xml><?xml version="1.0" encoding="utf-8"?>
<ds:datastoreItem xmlns:ds="http://schemas.openxmlformats.org/officeDocument/2006/customXml" ds:itemID="{3B6C9358-1C2B-4608-B65B-9734343E4680}">
  <ds:schemaRefs>
    <ds:schemaRef ds:uri="http://purl.org/dc/dcmitype/"/>
    <ds:schemaRef ds:uri="http://schemas.microsoft.com/office/2006/documentManagement/types"/>
    <ds:schemaRef ds:uri="http://purl.org/dc/elements/1.1/"/>
    <ds:schemaRef ds:uri="http://schemas.microsoft.com/office/infopath/2007/PartnerControls"/>
    <ds:schemaRef ds:uri="http://purl.org/dc/terms/"/>
    <ds:schemaRef ds:uri="7dd4d6b0-2bd1-40f7-94aa-8d4785e79023"/>
    <ds:schemaRef ds:uri="ce5b52f7-9556-48ad-bf4f-1238de82834a"/>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545E8FE-0F15-46A7-A6B6-65849CCD4F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d4d6b0-2bd1-40f7-94aa-8d4785e79023"/>
    <ds:schemaRef ds:uri="ce5b52f7-9556-48ad-bf4f-1238de828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SEPA_word_template_water_cover</Template>
  <TotalTime>0</TotalTime>
  <Pages>18</Pages>
  <Words>2637</Words>
  <Characters>15035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Water and Land Unit</dc:creator>
  <cp:keywords/>
  <dc:description/>
  <cp:lastModifiedBy>Smith-Welsh, Lola</cp:lastModifiedBy>
  <cp:revision>2</cp:revision>
  <cp:lastPrinted>2023-03-23T21:44:00Z</cp:lastPrinted>
  <dcterms:created xsi:type="dcterms:W3CDTF">2025-06-23T11:05:00Z</dcterms:created>
  <dcterms:modified xsi:type="dcterms:W3CDTF">2025-06-23T11:05:00Z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1,6,8</vt:lpwstr>
  </property>
  <property fmtid="{D5CDD505-2E9C-101B-9397-08002B2CF9AE}" pid="3" name="ClassificationContentMarkingHeaderFontProps">
    <vt:lpwstr>#0000ff,10,Calibri</vt:lpwstr>
  </property>
  <property fmtid="{D5CDD505-2E9C-101B-9397-08002B2CF9AE}" pid="4" name="ClassificationContentMarkingHeaderText">
    <vt:lpwstr>OFFICIAL</vt:lpwstr>
  </property>
  <property fmtid="{D5CDD505-2E9C-101B-9397-08002B2CF9AE}" pid="5" name="ClassificationContentMarkingFooterShapeIds">
    <vt:lpwstr>9,b,c</vt:lpwstr>
  </property>
  <property fmtid="{D5CDD505-2E9C-101B-9397-08002B2CF9AE}" pid="6" name="ClassificationContentMarkingFooterFontProps">
    <vt:lpwstr>#0000ff,10,Calibri</vt:lpwstr>
  </property>
  <property fmtid="{D5CDD505-2E9C-101B-9397-08002B2CF9AE}" pid="7" name="ClassificationContentMarkingFooterText">
    <vt:lpwstr>OFFICIAL</vt:lpwstr>
  </property>
  <property fmtid="{D5CDD505-2E9C-101B-9397-08002B2CF9AE}" pid="8" name="MSIP_Label_ea4fd52f-9814-4cae-aa53-0ea7b16cd381_Enabled">
    <vt:lpwstr>true</vt:lpwstr>
  </property>
  <property fmtid="{D5CDD505-2E9C-101B-9397-08002B2CF9AE}" pid="9" name="MSIP_Label_ea4fd52f-9814-4cae-aa53-0ea7b16cd381_SetDate">
    <vt:lpwstr>2023-07-28T12:10:11Z</vt:lpwstr>
  </property>
  <property fmtid="{D5CDD505-2E9C-101B-9397-08002B2CF9AE}" pid="10" name="MSIP_Label_ea4fd52f-9814-4cae-aa53-0ea7b16cd381_Method">
    <vt:lpwstr>Privileged</vt:lpwstr>
  </property>
  <property fmtid="{D5CDD505-2E9C-101B-9397-08002B2CF9AE}" pid="11" name="MSIP_Label_ea4fd52f-9814-4cae-aa53-0ea7b16cd381_Name">
    <vt:lpwstr>Official General</vt:lpwstr>
  </property>
  <property fmtid="{D5CDD505-2E9C-101B-9397-08002B2CF9AE}" pid="12" name="MSIP_Label_ea4fd52f-9814-4cae-aa53-0ea7b16cd381_SiteId">
    <vt:lpwstr>5cf26d65-cf46-4c72-ba82-7577d9c2d7ab</vt:lpwstr>
  </property>
  <property fmtid="{D5CDD505-2E9C-101B-9397-08002B2CF9AE}" pid="13" name="MSIP_Label_ea4fd52f-9814-4cae-aa53-0ea7b16cd381_ActionId">
    <vt:lpwstr>f216fc02-614a-429e-a53a-ecdd3549698f</vt:lpwstr>
  </property>
  <property fmtid="{D5CDD505-2E9C-101B-9397-08002B2CF9AE}" pid="14" name="MSIP_Label_ea4fd52f-9814-4cae-aa53-0ea7b16cd381_ContentBits">
    <vt:lpwstr>3</vt:lpwstr>
  </property>
  <property fmtid="{D5CDD505-2E9C-101B-9397-08002B2CF9AE}" pid="15" name="ContentTypeId">
    <vt:lpwstr>0x01010004C80374B95F7240955C67127CD440EB</vt:lpwstr>
  </property>
  <property fmtid="{D5CDD505-2E9C-101B-9397-08002B2CF9AE}" pid="16" name="MediaServiceImageTags">
    <vt:lpwstr/>
  </property>
</Properties>
</file>