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Toc193542780" w:displacedByCustomXml="next"/>
    <w:bookmarkStart w:id="1" w:name="_Toc193542632" w:displacedByCustomXml="next"/>
    <w:bookmarkStart w:id="2" w:name="_Toc192535176" w:displacedByCustomXml="next"/>
    <w:bookmarkStart w:id="3" w:name="_Toc189820451" w:displacedByCustomXml="next"/>
    <w:bookmarkStart w:id="4" w:name="_Toc189557595" w:displacedByCustomXml="next"/>
    <w:sdt>
      <w:sdtPr>
        <w:rPr>
          <w:b/>
        </w:rPr>
        <w:id w:val="-191923907"/>
        <w:docPartObj>
          <w:docPartGallery w:val="Cover Pages"/>
          <w:docPartUnique/>
        </w:docPartObj>
      </w:sdtPr>
      <w:sdtEndPr>
        <w:rPr>
          <w:b w:val="0"/>
        </w:rPr>
      </w:sdtEndPr>
      <w:sdtContent>
        <w:p w14:paraId="180DE18C" w14:textId="77777777" w:rsidR="004073BC" w:rsidRDefault="00F72274" w:rsidP="00BB5470">
          <w:r>
            <w:rPr>
              <w:noProof/>
            </w:rPr>
            <w:drawing>
              <wp:anchor distT="0" distB="0" distL="114300" distR="114300" simplePos="0" relativeHeight="251658241" behindDoc="1" locked="0" layoutInCell="1" allowOverlap="1" wp14:anchorId="030C508F" wp14:editId="0A7B3972">
                <wp:simplePos x="0" y="0"/>
                <wp:positionH relativeFrom="column">
                  <wp:posOffset>-532765</wp:posOffset>
                </wp:positionH>
                <wp:positionV relativeFrom="paragraph">
                  <wp:posOffset>-679450</wp:posOffset>
                </wp:positionV>
                <wp:extent cx="7559645" cy="10837545"/>
                <wp:effectExtent l="0" t="0" r="3810" b="1905"/>
                <wp:wrapNone/>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59645" cy="10837545"/>
                        </a:xfrm>
                        <a:prstGeom prst="rect">
                          <a:avLst/>
                        </a:prstGeom>
                      </pic:spPr>
                    </pic:pic>
                  </a:graphicData>
                </a:graphic>
                <wp14:sizeRelH relativeFrom="page">
                  <wp14:pctWidth>0</wp14:pctWidth>
                </wp14:sizeRelH>
                <wp14:sizeRelV relativeFrom="page">
                  <wp14:pctHeight>0</wp14:pctHeight>
                </wp14:sizeRelV>
              </wp:anchor>
            </w:drawing>
          </w:r>
          <w:r w:rsidR="00CF7EFB">
            <w:rPr>
              <w:noProof/>
            </w:rPr>
            <w:drawing>
              <wp:inline distT="0" distB="0" distL="0" distR="0" wp14:anchorId="3457866F" wp14:editId="1CCD2DC1">
                <wp:extent cx="3194973" cy="803275"/>
                <wp:effectExtent l="0" t="0" r="5715" b="0"/>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358380" cy="844358"/>
                        </a:xfrm>
                        <a:prstGeom prst="rect">
                          <a:avLst/>
                        </a:prstGeom>
                      </pic:spPr>
                    </pic:pic>
                  </a:graphicData>
                </a:graphic>
              </wp:inline>
            </w:drawing>
          </w:r>
          <w:bookmarkEnd w:id="4"/>
          <w:bookmarkEnd w:id="3"/>
          <w:bookmarkEnd w:id="2"/>
          <w:bookmarkEnd w:id="1"/>
          <w:bookmarkEnd w:id="0"/>
        </w:p>
        <w:p w14:paraId="67926ACF" w14:textId="77777777" w:rsidR="004073BC" w:rsidRDefault="004073BC" w:rsidP="008C1A73"/>
        <w:p w14:paraId="26E8F0C6" w14:textId="1E910109" w:rsidR="00B1755E" w:rsidRDefault="00B1755E" w:rsidP="00B1755E">
          <w:pPr>
            <w:rPr>
              <w:b/>
              <w:bCs/>
              <w:color w:val="FFFFFF" w:themeColor="background1"/>
              <w:sz w:val="48"/>
              <w:szCs w:val="48"/>
            </w:rPr>
          </w:pPr>
          <w:r w:rsidRPr="00077EE6">
            <w:rPr>
              <w:b/>
              <w:bCs/>
              <w:color w:val="FFFFFF" w:themeColor="background1"/>
              <w:sz w:val="48"/>
              <w:szCs w:val="48"/>
            </w:rPr>
            <w:t>WAT-G-0</w:t>
          </w:r>
          <w:r w:rsidR="00DA4FB2">
            <w:rPr>
              <w:b/>
              <w:bCs/>
              <w:color w:val="FFFFFF" w:themeColor="background1"/>
              <w:sz w:val="48"/>
              <w:szCs w:val="48"/>
            </w:rPr>
            <w:t>26</w:t>
          </w:r>
        </w:p>
        <w:p w14:paraId="72F18971" w14:textId="77777777" w:rsidR="00281BB1" w:rsidRDefault="00281BB1" w:rsidP="00281BB1">
          <w:pPr>
            <w:rPr>
              <w:b/>
              <w:bCs/>
              <w:color w:val="FFFFFF" w:themeColor="background1"/>
              <w:sz w:val="84"/>
              <w:szCs w:val="84"/>
            </w:rPr>
          </w:pPr>
        </w:p>
        <w:p w14:paraId="1FC890EF" w14:textId="77777777" w:rsidR="00DA4FB2" w:rsidRDefault="00281BB1" w:rsidP="004133B7">
          <w:pPr>
            <w:spacing w:line="240" w:lineRule="auto"/>
            <w:rPr>
              <w:b/>
              <w:bCs/>
              <w:color w:val="FFFFFF" w:themeColor="background1"/>
              <w:sz w:val="84"/>
              <w:szCs w:val="84"/>
            </w:rPr>
          </w:pPr>
          <w:r>
            <w:rPr>
              <w:noProof/>
            </w:rPr>
            <mc:AlternateContent>
              <mc:Choice Requires="wps">
                <w:drawing>
                  <wp:anchor distT="0" distB="0" distL="114300" distR="114300" simplePos="0" relativeHeight="251658240" behindDoc="0" locked="1" layoutInCell="1" allowOverlap="1" wp14:anchorId="0660FCC0" wp14:editId="2F8FCEA3">
                    <wp:simplePos x="0" y="0"/>
                    <wp:positionH relativeFrom="column">
                      <wp:posOffset>124460</wp:posOffset>
                    </wp:positionH>
                    <wp:positionV relativeFrom="paragraph">
                      <wp:posOffset>6712585</wp:posOffset>
                    </wp:positionV>
                    <wp:extent cx="4308475" cy="178435"/>
                    <wp:effectExtent l="0" t="0" r="0" b="0"/>
                    <wp:wrapNone/>
                    <wp:docPr id="3" name="Text Box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308475" cy="178435"/>
                            </a:xfrm>
                            <a:prstGeom prst="rect">
                              <a:avLst/>
                            </a:prstGeom>
                            <a:noFill/>
                            <a:ln w="6350">
                              <a:noFill/>
                            </a:ln>
                          </wps:spPr>
                          <wps:txbx>
                            <w:txbxContent>
                              <w:p w14:paraId="29D7CB66" w14:textId="77777777" w:rsidR="007A6080" w:rsidRPr="009A240D" w:rsidRDefault="007A6080" w:rsidP="007A6080">
                                <w:pPr>
                                  <w:pStyle w:val="BodyText1"/>
                                  <w:rPr>
                                    <w:color w:val="FFFFFF" w:themeColor="background1"/>
                                  </w:rPr>
                                </w:pPr>
                                <w:r>
                                  <w:rPr>
                                    <w:color w:val="FFFFFF" w:themeColor="background1"/>
                                  </w:rPr>
                                  <w:t>Version 1.0, August 2025</w:t>
                                </w:r>
                              </w:p>
                              <w:p w14:paraId="7BBD2CB3" w14:textId="5C6856D3" w:rsidR="00281BB1" w:rsidRPr="009A240D" w:rsidRDefault="00281BB1" w:rsidP="00281BB1">
                                <w:pPr>
                                  <w:pStyle w:val="BodyText1"/>
                                  <w:rPr>
                                    <w:color w:val="FFFFFF" w:themeColor="background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60FCC0" id="_x0000_t202" coordsize="21600,21600" o:spt="202" path="m,l,21600r21600,l21600,xe">
                    <v:stroke joinstyle="miter"/>
                    <v:path gradientshapeok="t" o:connecttype="rect"/>
                  </v:shapetype>
                  <v:shape id="Text Box 3" o:spid="_x0000_s1026" type="#_x0000_t202" alt="&quot;&quot;" style="position:absolute;margin-left:9.8pt;margin-top:528.55pt;width:339.25pt;height:14.0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" filled="f" stroked="f" strokeweight=".5pt">
                    <v:textbox inset="0,0,0,0">
                      <w:txbxContent>
                        <w:p w14:paraId="29D7CB66" w14:textId="77777777" w:rsidR="007A6080" w:rsidRPr="009A240D" w:rsidRDefault="007A6080" w:rsidP="007A6080">
                          <w:pPr>
                            <w:pStyle w:val="BodyText1"/>
                            <w:rPr>
                              <w:color w:val="FFFFFF" w:themeColor="background1"/>
                            </w:rPr>
                          </w:pPr>
                          <w:r>
                            <w:rPr>
                              <w:color w:val="FFFFFF" w:themeColor="background1"/>
                            </w:rPr>
                            <w:t>Version 1.0, August 2025</w:t>
                          </w:r>
                        </w:p>
                        <w:p w14:paraId="7BBD2CB3" w14:textId="5C6856D3" w:rsidR="00281BB1" w:rsidRPr="009A240D" w:rsidRDefault="00281BB1" w:rsidP="00281BB1">
                          <w:pPr>
                            <w:pStyle w:val="BodyText1"/>
                            <w:rPr>
                              <w:color w:val="FFFFFF" w:themeColor="background1"/>
                            </w:rPr>
                          </w:pPr>
                        </w:p>
                      </w:txbxContent>
                    </v:textbox>
                    <w10:anchorlock/>
                  </v:shape>
                </w:pict>
              </mc:Fallback>
            </mc:AlternateContent>
          </w:r>
          <w:r w:rsidR="00740E9C">
            <w:rPr>
              <w:b/>
              <w:bCs/>
              <w:color w:val="FFFFFF" w:themeColor="background1"/>
              <w:sz w:val="84"/>
              <w:szCs w:val="84"/>
            </w:rPr>
            <w:t xml:space="preserve">EASR </w:t>
          </w:r>
          <w:r w:rsidR="003C03FF">
            <w:rPr>
              <w:b/>
              <w:bCs/>
              <w:color w:val="FFFFFF" w:themeColor="background1"/>
              <w:sz w:val="84"/>
              <w:szCs w:val="84"/>
            </w:rPr>
            <w:t>Guidance</w:t>
          </w:r>
          <w:r w:rsidR="00DA4FB2">
            <w:rPr>
              <w:b/>
              <w:bCs/>
              <w:color w:val="FFFFFF" w:themeColor="background1"/>
              <w:sz w:val="84"/>
              <w:szCs w:val="84"/>
            </w:rPr>
            <w:t>:</w:t>
          </w:r>
        </w:p>
        <w:p w14:paraId="195B6F56" w14:textId="77777777" w:rsidR="00DA4FB2" w:rsidRDefault="00DA4FB2" w:rsidP="004133B7">
          <w:pPr>
            <w:spacing w:line="240" w:lineRule="auto"/>
            <w:rPr>
              <w:b/>
              <w:bCs/>
              <w:color w:val="FFFFFF" w:themeColor="background1"/>
              <w:sz w:val="84"/>
              <w:szCs w:val="84"/>
            </w:rPr>
          </w:pPr>
          <w:r>
            <w:rPr>
              <w:b/>
              <w:bCs/>
              <w:color w:val="FFFFFF" w:themeColor="background1"/>
              <w:sz w:val="84"/>
              <w:szCs w:val="84"/>
            </w:rPr>
            <w:t>Engineering:</w:t>
          </w:r>
        </w:p>
        <w:p w14:paraId="5B8E7109" w14:textId="77777777" w:rsidR="00DA4FB2" w:rsidRDefault="00DA4FB2" w:rsidP="004133B7">
          <w:pPr>
            <w:spacing w:line="240" w:lineRule="auto"/>
            <w:rPr>
              <w:b/>
              <w:bCs/>
              <w:color w:val="FFFFFF" w:themeColor="background1"/>
              <w:sz w:val="84"/>
              <w:szCs w:val="84"/>
            </w:rPr>
          </w:pPr>
          <w:r>
            <w:rPr>
              <w:b/>
              <w:bCs/>
              <w:color w:val="FFFFFF" w:themeColor="background1"/>
              <w:sz w:val="84"/>
              <w:szCs w:val="84"/>
            </w:rPr>
            <w:t>Activity Guide:</w:t>
          </w:r>
        </w:p>
        <w:p w14:paraId="3732AA23" w14:textId="029347D5" w:rsidR="00801105" w:rsidRDefault="003C03FF" w:rsidP="004133B7">
          <w:pPr>
            <w:spacing w:line="240" w:lineRule="auto"/>
            <w:rPr>
              <w:b/>
              <w:bCs/>
              <w:color w:val="FFFFFF" w:themeColor="background1"/>
              <w:sz w:val="84"/>
              <w:szCs w:val="84"/>
            </w:rPr>
          </w:pPr>
          <w:r>
            <w:rPr>
              <w:b/>
              <w:bCs/>
              <w:color w:val="FFFFFF" w:themeColor="background1"/>
              <w:sz w:val="84"/>
              <w:szCs w:val="84"/>
            </w:rPr>
            <w:t>Sediment Management</w:t>
          </w:r>
        </w:p>
        <w:p w14:paraId="2DB5E4BF" w14:textId="77777777" w:rsidR="008C1A73" w:rsidRPr="00CF7EFB" w:rsidRDefault="008C1A73" w:rsidP="00CF7EFB">
          <w:pPr>
            <w:rPr>
              <w:b/>
              <w:bCs/>
              <w:color w:val="FFFFFF" w:themeColor="background1"/>
              <w:sz w:val="84"/>
              <w:szCs w:val="84"/>
            </w:rPr>
          </w:pPr>
          <w:r>
            <w:br w:type="page"/>
          </w:r>
        </w:p>
      </w:sdtContent>
    </w:sdt>
    <w:bookmarkStart w:id="5" w:name="_Toc182213930" w:displacedByCustomXml="next"/>
    <w:sdt>
      <w:sdtPr>
        <w:rPr>
          <w:rFonts w:asciiTheme="minorHAnsi" w:eastAsiaTheme="minorEastAsia" w:hAnsiTheme="minorHAnsi" w:cstheme="minorBidi"/>
          <w:color w:val="auto"/>
          <w:sz w:val="24"/>
          <w:szCs w:val="24"/>
          <w:lang w:val="en-GB"/>
        </w:rPr>
        <w:id w:val="-810781755"/>
        <w:docPartObj>
          <w:docPartGallery w:val="Table of Contents"/>
          <w:docPartUnique/>
        </w:docPartObj>
      </w:sdtPr>
      <w:sdtEndPr>
        <w:rPr>
          <w:b/>
          <w:bCs/>
          <w:noProof/>
        </w:rPr>
      </w:sdtEndPr>
      <w:sdtContent>
        <w:p w14:paraId="1330B07E" w14:textId="77777777" w:rsidR="00BB5470" w:rsidRDefault="00925358" w:rsidP="00140DCE">
          <w:pPr>
            <w:pStyle w:val="TOCHeading"/>
            <w:rPr>
              <w:noProof/>
            </w:rPr>
          </w:pPr>
          <w:r w:rsidRPr="00B61DC9">
            <w:rPr>
              <w:b/>
              <w:bCs/>
            </w:rPr>
            <w:t>Contents</w:t>
          </w:r>
          <w:r>
            <w:fldChar w:fldCharType="begin"/>
          </w:r>
          <w:r>
            <w:instrText xml:space="preserve"> TOC \o "1-3" \h \z \u </w:instrText>
          </w:r>
          <w:r>
            <w:fldChar w:fldCharType="separate"/>
          </w:r>
        </w:p>
        <w:p w14:paraId="4DEF83FA" w14:textId="04BB2259" w:rsidR="00BB5470" w:rsidRDefault="00BB5470">
          <w:pPr>
            <w:pStyle w:val="TOC1"/>
            <w:tabs>
              <w:tab w:val="right" w:leader="dot" w:pos="10212"/>
            </w:tabs>
            <w:rPr>
              <w:noProof/>
              <w:kern w:val="2"/>
              <w:lang w:eastAsia="en-GB"/>
              <w14:ligatures w14:val="standardContextual"/>
            </w:rPr>
          </w:pPr>
          <w:hyperlink w:anchor="_Toc193971561" w:history="1">
            <w:r w:rsidRPr="00E36211">
              <w:rPr>
                <w:rStyle w:val="Hyperlink"/>
                <w:noProof/>
              </w:rPr>
              <w:t>1 Purpose</w:t>
            </w:r>
            <w:r>
              <w:rPr>
                <w:noProof/>
                <w:webHidden/>
              </w:rPr>
              <w:tab/>
            </w:r>
            <w:r>
              <w:rPr>
                <w:noProof/>
                <w:webHidden/>
              </w:rPr>
              <w:fldChar w:fldCharType="begin"/>
            </w:r>
            <w:r>
              <w:rPr>
                <w:noProof/>
                <w:webHidden/>
              </w:rPr>
              <w:instrText xml:space="preserve"> PAGEREF _Toc193971561 \h </w:instrText>
            </w:r>
            <w:r>
              <w:rPr>
                <w:noProof/>
                <w:webHidden/>
              </w:rPr>
            </w:r>
            <w:r>
              <w:rPr>
                <w:noProof/>
                <w:webHidden/>
              </w:rPr>
              <w:fldChar w:fldCharType="separate"/>
            </w:r>
            <w:r>
              <w:rPr>
                <w:noProof/>
                <w:webHidden/>
              </w:rPr>
              <w:t>3</w:t>
            </w:r>
            <w:r>
              <w:rPr>
                <w:noProof/>
                <w:webHidden/>
              </w:rPr>
              <w:fldChar w:fldCharType="end"/>
            </w:r>
          </w:hyperlink>
        </w:p>
        <w:p w14:paraId="78A6DC1E" w14:textId="63491F18" w:rsidR="00BB5470" w:rsidRDefault="00BB5470">
          <w:pPr>
            <w:pStyle w:val="TOC1"/>
            <w:tabs>
              <w:tab w:val="right" w:leader="dot" w:pos="10212"/>
            </w:tabs>
            <w:rPr>
              <w:noProof/>
              <w:kern w:val="2"/>
              <w:lang w:eastAsia="en-GB"/>
              <w14:ligatures w14:val="standardContextual"/>
            </w:rPr>
          </w:pPr>
          <w:hyperlink w:anchor="_Toc193971562" w:history="1">
            <w:r w:rsidRPr="00E36211">
              <w:rPr>
                <w:rStyle w:val="Hyperlink"/>
                <w:noProof/>
              </w:rPr>
              <w:t>2 Introduction</w:t>
            </w:r>
            <w:r>
              <w:rPr>
                <w:noProof/>
                <w:webHidden/>
              </w:rPr>
              <w:tab/>
            </w:r>
            <w:r>
              <w:rPr>
                <w:noProof/>
                <w:webHidden/>
              </w:rPr>
              <w:fldChar w:fldCharType="begin"/>
            </w:r>
            <w:r>
              <w:rPr>
                <w:noProof/>
                <w:webHidden/>
              </w:rPr>
              <w:instrText xml:space="preserve"> PAGEREF _Toc193971562 \h </w:instrText>
            </w:r>
            <w:r>
              <w:rPr>
                <w:noProof/>
                <w:webHidden/>
              </w:rPr>
            </w:r>
            <w:r>
              <w:rPr>
                <w:noProof/>
                <w:webHidden/>
              </w:rPr>
              <w:fldChar w:fldCharType="separate"/>
            </w:r>
            <w:r>
              <w:rPr>
                <w:noProof/>
                <w:webHidden/>
              </w:rPr>
              <w:t>3</w:t>
            </w:r>
            <w:r>
              <w:rPr>
                <w:noProof/>
                <w:webHidden/>
              </w:rPr>
              <w:fldChar w:fldCharType="end"/>
            </w:r>
          </w:hyperlink>
        </w:p>
        <w:p w14:paraId="345763FC" w14:textId="2AC0B08F" w:rsidR="00BB5470" w:rsidRDefault="00BB5470">
          <w:pPr>
            <w:pStyle w:val="TOC1"/>
            <w:tabs>
              <w:tab w:val="right" w:leader="dot" w:pos="10212"/>
            </w:tabs>
            <w:rPr>
              <w:noProof/>
              <w:kern w:val="2"/>
              <w:lang w:eastAsia="en-GB"/>
              <w14:ligatures w14:val="standardContextual"/>
            </w:rPr>
          </w:pPr>
          <w:hyperlink w:anchor="_Toc193971563" w:history="1">
            <w:r w:rsidRPr="00E36211">
              <w:rPr>
                <w:rStyle w:val="Hyperlink"/>
                <w:noProof/>
              </w:rPr>
              <w:t>3 Sediment management</w:t>
            </w:r>
            <w:r>
              <w:rPr>
                <w:noProof/>
                <w:webHidden/>
              </w:rPr>
              <w:tab/>
            </w:r>
            <w:r>
              <w:rPr>
                <w:noProof/>
                <w:webHidden/>
              </w:rPr>
              <w:fldChar w:fldCharType="begin"/>
            </w:r>
            <w:r>
              <w:rPr>
                <w:noProof/>
                <w:webHidden/>
              </w:rPr>
              <w:instrText xml:space="preserve"> PAGEREF _Toc193971563 \h </w:instrText>
            </w:r>
            <w:r>
              <w:rPr>
                <w:noProof/>
                <w:webHidden/>
              </w:rPr>
            </w:r>
            <w:r>
              <w:rPr>
                <w:noProof/>
                <w:webHidden/>
              </w:rPr>
              <w:fldChar w:fldCharType="separate"/>
            </w:r>
            <w:r>
              <w:rPr>
                <w:noProof/>
                <w:webHidden/>
              </w:rPr>
              <w:t>3</w:t>
            </w:r>
            <w:r>
              <w:rPr>
                <w:noProof/>
                <w:webHidden/>
              </w:rPr>
              <w:fldChar w:fldCharType="end"/>
            </w:r>
          </w:hyperlink>
        </w:p>
        <w:p w14:paraId="17A38268" w14:textId="13CC2426" w:rsidR="00BB5470" w:rsidRDefault="00BB5470">
          <w:pPr>
            <w:pStyle w:val="TOC2"/>
            <w:tabs>
              <w:tab w:val="right" w:leader="dot" w:pos="10212"/>
            </w:tabs>
            <w:rPr>
              <w:noProof/>
              <w:kern w:val="2"/>
              <w:lang w:eastAsia="en-GB"/>
              <w14:ligatures w14:val="standardContextual"/>
            </w:rPr>
          </w:pPr>
          <w:hyperlink w:anchor="_Toc193971564" w:history="1">
            <w:r w:rsidRPr="00E36211">
              <w:rPr>
                <w:rStyle w:val="Hyperlink"/>
                <w:noProof/>
              </w:rPr>
              <w:t>3.1 What is sediment and where does it come from?</w:t>
            </w:r>
            <w:r>
              <w:rPr>
                <w:noProof/>
                <w:webHidden/>
              </w:rPr>
              <w:tab/>
            </w:r>
            <w:r>
              <w:rPr>
                <w:noProof/>
                <w:webHidden/>
              </w:rPr>
              <w:fldChar w:fldCharType="begin"/>
            </w:r>
            <w:r>
              <w:rPr>
                <w:noProof/>
                <w:webHidden/>
              </w:rPr>
              <w:instrText xml:space="preserve"> PAGEREF _Toc193971564 \h </w:instrText>
            </w:r>
            <w:r>
              <w:rPr>
                <w:noProof/>
                <w:webHidden/>
              </w:rPr>
            </w:r>
            <w:r>
              <w:rPr>
                <w:noProof/>
                <w:webHidden/>
              </w:rPr>
              <w:fldChar w:fldCharType="separate"/>
            </w:r>
            <w:r>
              <w:rPr>
                <w:noProof/>
                <w:webHidden/>
              </w:rPr>
              <w:t>3</w:t>
            </w:r>
            <w:r>
              <w:rPr>
                <w:noProof/>
                <w:webHidden/>
              </w:rPr>
              <w:fldChar w:fldCharType="end"/>
            </w:r>
          </w:hyperlink>
        </w:p>
        <w:p w14:paraId="76CE8AAC" w14:textId="1BC3FFCF" w:rsidR="00BB5470" w:rsidRDefault="00BB5470">
          <w:pPr>
            <w:pStyle w:val="TOC2"/>
            <w:tabs>
              <w:tab w:val="right" w:leader="dot" w:pos="10212"/>
            </w:tabs>
            <w:rPr>
              <w:noProof/>
              <w:kern w:val="2"/>
              <w:lang w:eastAsia="en-GB"/>
              <w14:ligatures w14:val="standardContextual"/>
            </w:rPr>
          </w:pPr>
          <w:hyperlink w:anchor="_Toc193971565" w:history="1">
            <w:r w:rsidRPr="00E36211">
              <w:rPr>
                <w:rStyle w:val="Hyperlink"/>
                <w:noProof/>
              </w:rPr>
              <w:t>3.2 Why is sediment important?</w:t>
            </w:r>
            <w:r>
              <w:rPr>
                <w:noProof/>
                <w:webHidden/>
              </w:rPr>
              <w:tab/>
            </w:r>
            <w:r>
              <w:rPr>
                <w:noProof/>
                <w:webHidden/>
              </w:rPr>
              <w:fldChar w:fldCharType="begin"/>
            </w:r>
            <w:r>
              <w:rPr>
                <w:noProof/>
                <w:webHidden/>
              </w:rPr>
              <w:instrText xml:space="preserve"> PAGEREF _Toc193971565 \h </w:instrText>
            </w:r>
            <w:r>
              <w:rPr>
                <w:noProof/>
                <w:webHidden/>
              </w:rPr>
            </w:r>
            <w:r>
              <w:rPr>
                <w:noProof/>
                <w:webHidden/>
              </w:rPr>
              <w:fldChar w:fldCharType="separate"/>
            </w:r>
            <w:r>
              <w:rPr>
                <w:noProof/>
                <w:webHidden/>
              </w:rPr>
              <w:t>5</w:t>
            </w:r>
            <w:r>
              <w:rPr>
                <w:noProof/>
                <w:webHidden/>
              </w:rPr>
              <w:fldChar w:fldCharType="end"/>
            </w:r>
          </w:hyperlink>
        </w:p>
        <w:p w14:paraId="6CAADFD8" w14:textId="30C4EA9C" w:rsidR="00BB5470" w:rsidRDefault="00BB5470">
          <w:pPr>
            <w:pStyle w:val="TOC3"/>
            <w:tabs>
              <w:tab w:val="right" w:leader="dot" w:pos="10212"/>
            </w:tabs>
            <w:rPr>
              <w:noProof/>
              <w:kern w:val="2"/>
              <w:lang w:eastAsia="en-GB"/>
              <w14:ligatures w14:val="standardContextual"/>
            </w:rPr>
          </w:pPr>
          <w:hyperlink w:anchor="_Toc193971566" w:history="1">
            <w:r w:rsidRPr="00E36211">
              <w:rPr>
                <w:rStyle w:val="Hyperlink"/>
                <w:noProof/>
              </w:rPr>
              <w:t>3.2.1 In rivers</w:t>
            </w:r>
            <w:r>
              <w:rPr>
                <w:noProof/>
                <w:webHidden/>
              </w:rPr>
              <w:tab/>
            </w:r>
            <w:r>
              <w:rPr>
                <w:noProof/>
                <w:webHidden/>
              </w:rPr>
              <w:fldChar w:fldCharType="begin"/>
            </w:r>
            <w:r>
              <w:rPr>
                <w:noProof/>
                <w:webHidden/>
              </w:rPr>
              <w:instrText xml:space="preserve"> PAGEREF _Toc193971566 \h </w:instrText>
            </w:r>
            <w:r>
              <w:rPr>
                <w:noProof/>
                <w:webHidden/>
              </w:rPr>
            </w:r>
            <w:r>
              <w:rPr>
                <w:noProof/>
                <w:webHidden/>
              </w:rPr>
              <w:fldChar w:fldCharType="separate"/>
            </w:r>
            <w:r>
              <w:rPr>
                <w:noProof/>
                <w:webHidden/>
              </w:rPr>
              <w:t>5</w:t>
            </w:r>
            <w:r>
              <w:rPr>
                <w:noProof/>
                <w:webHidden/>
              </w:rPr>
              <w:fldChar w:fldCharType="end"/>
            </w:r>
          </w:hyperlink>
        </w:p>
        <w:p w14:paraId="725A48F1" w14:textId="3DCCC338" w:rsidR="00BB5470" w:rsidRDefault="00BB5470">
          <w:pPr>
            <w:pStyle w:val="TOC3"/>
            <w:tabs>
              <w:tab w:val="right" w:leader="dot" w:pos="10212"/>
            </w:tabs>
            <w:rPr>
              <w:noProof/>
              <w:kern w:val="2"/>
              <w:lang w:eastAsia="en-GB"/>
              <w14:ligatures w14:val="standardContextual"/>
            </w:rPr>
          </w:pPr>
          <w:hyperlink w:anchor="_Toc193971567" w:history="1">
            <w:r w:rsidRPr="00E36211">
              <w:rPr>
                <w:rStyle w:val="Hyperlink"/>
                <w:noProof/>
              </w:rPr>
              <w:t>3.2.2 In lochs</w:t>
            </w:r>
            <w:r>
              <w:rPr>
                <w:noProof/>
                <w:webHidden/>
              </w:rPr>
              <w:tab/>
            </w:r>
            <w:r>
              <w:rPr>
                <w:noProof/>
                <w:webHidden/>
              </w:rPr>
              <w:fldChar w:fldCharType="begin"/>
            </w:r>
            <w:r>
              <w:rPr>
                <w:noProof/>
                <w:webHidden/>
              </w:rPr>
              <w:instrText xml:space="preserve"> PAGEREF _Toc193971567 \h </w:instrText>
            </w:r>
            <w:r>
              <w:rPr>
                <w:noProof/>
                <w:webHidden/>
              </w:rPr>
            </w:r>
            <w:r>
              <w:rPr>
                <w:noProof/>
                <w:webHidden/>
              </w:rPr>
              <w:fldChar w:fldCharType="separate"/>
            </w:r>
            <w:r>
              <w:rPr>
                <w:noProof/>
                <w:webHidden/>
              </w:rPr>
              <w:t>5</w:t>
            </w:r>
            <w:r>
              <w:rPr>
                <w:noProof/>
                <w:webHidden/>
              </w:rPr>
              <w:fldChar w:fldCharType="end"/>
            </w:r>
          </w:hyperlink>
        </w:p>
        <w:p w14:paraId="0CAD3FEA" w14:textId="0F03EB4C" w:rsidR="00BB5470" w:rsidRDefault="00BB5470">
          <w:pPr>
            <w:pStyle w:val="TOC2"/>
            <w:tabs>
              <w:tab w:val="right" w:leader="dot" w:pos="10212"/>
            </w:tabs>
            <w:rPr>
              <w:noProof/>
              <w:kern w:val="2"/>
              <w:lang w:eastAsia="en-GB"/>
              <w14:ligatures w14:val="standardContextual"/>
            </w:rPr>
          </w:pPr>
          <w:hyperlink w:anchor="_Toc193971568" w:history="1">
            <w:r w:rsidRPr="00E36211">
              <w:rPr>
                <w:rStyle w:val="Hyperlink"/>
                <w:noProof/>
              </w:rPr>
              <w:t>3.3 What is sediment management?</w:t>
            </w:r>
            <w:r>
              <w:rPr>
                <w:noProof/>
                <w:webHidden/>
              </w:rPr>
              <w:tab/>
            </w:r>
            <w:r>
              <w:rPr>
                <w:noProof/>
                <w:webHidden/>
              </w:rPr>
              <w:fldChar w:fldCharType="begin"/>
            </w:r>
            <w:r>
              <w:rPr>
                <w:noProof/>
                <w:webHidden/>
              </w:rPr>
              <w:instrText xml:space="preserve"> PAGEREF _Toc193971568 \h </w:instrText>
            </w:r>
            <w:r>
              <w:rPr>
                <w:noProof/>
                <w:webHidden/>
              </w:rPr>
            </w:r>
            <w:r>
              <w:rPr>
                <w:noProof/>
                <w:webHidden/>
              </w:rPr>
              <w:fldChar w:fldCharType="separate"/>
            </w:r>
            <w:r>
              <w:rPr>
                <w:noProof/>
                <w:webHidden/>
              </w:rPr>
              <w:t>6</w:t>
            </w:r>
            <w:r>
              <w:rPr>
                <w:noProof/>
                <w:webHidden/>
              </w:rPr>
              <w:fldChar w:fldCharType="end"/>
            </w:r>
          </w:hyperlink>
        </w:p>
        <w:p w14:paraId="6D7998F2" w14:textId="5CFE13A0" w:rsidR="00BB5470" w:rsidRDefault="00BB5470">
          <w:pPr>
            <w:pStyle w:val="TOC3"/>
            <w:tabs>
              <w:tab w:val="right" w:leader="dot" w:pos="10212"/>
            </w:tabs>
            <w:rPr>
              <w:noProof/>
              <w:kern w:val="2"/>
              <w:lang w:eastAsia="en-GB"/>
              <w14:ligatures w14:val="standardContextual"/>
            </w:rPr>
          </w:pPr>
          <w:hyperlink w:anchor="_Toc193971569" w:history="1">
            <w:r w:rsidRPr="00E36211">
              <w:rPr>
                <w:rStyle w:val="Hyperlink"/>
                <w:rFonts w:eastAsia="Times New Roman"/>
                <w:noProof/>
              </w:rPr>
              <w:t>Sediment removal</w:t>
            </w:r>
            <w:r>
              <w:rPr>
                <w:noProof/>
                <w:webHidden/>
              </w:rPr>
              <w:tab/>
            </w:r>
            <w:r>
              <w:rPr>
                <w:noProof/>
                <w:webHidden/>
              </w:rPr>
              <w:fldChar w:fldCharType="begin"/>
            </w:r>
            <w:r>
              <w:rPr>
                <w:noProof/>
                <w:webHidden/>
              </w:rPr>
              <w:instrText xml:space="preserve"> PAGEREF _Toc193971569 \h </w:instrText>
            </w:r>
            <w:r>
              <w:rPr>
                <w:noProof/>
                <w:webHidden/>
              </w:rPr>
            </w:r>
            <w:r>
              <w:rPr>
                <w:noProof/>
                <w:webHidden/>
              </w:rPr>
              <w:fldChar w:fldCharType="separate"/>
            </w:r>
            <w:r>
              <w:rPr>
                <w:noProof/>
                <w:webHidden/>
              </w:rPr>
              <w:t>6</w:t>
            </w:r>
            <w:r>
              <w:rPr>
                <w:noProof/>
                <w:webHidden/>
              </w:rPr>
              <w:fldChar w:fldCharType="end"/>
            </w:r>
          </w:hyperlink>
        </w:p>
        <w:p w14:paraId="6CED6ACE" w14:textId="75F1FE31" w:rsidR="00BB5470" w:rsidRDefault="00BB5470">
          <w:pPr>
            <w:pStyle w:val="TOC3"/>
            <w:tabs>
              <w:tab w:val="right" w:leader="dot" w:pos="10212"/>
            </w:tabs>
            <w:rPr>
              <w:noProof/>
              <w:kern w:val="2"/>
              <w:lang w:eastAsia="en-GB"/>
              <w14:ligatures w14:val="standardContextual"/>
            </w:rPr>
          </w:pPr>
          <w:hyperlink w:anchor="_Toc193971570" w:history="1">
            <w:r w:rsidRPr="00E36211">
              <w:rPr>
                <w:rStyle w:val="Hyperlink"/>
                <w:rFonts w:eastAsia="Times New Roman"/>
                <w:noProof/>
              </w:rPr>
              <w:t>Sediment reintroduction</w:t>
            </w:r>
            <w:r>
              <w:rPr>
                <w:noProof/>
                <w:webHidden/>
              </w:rPr>
              <w:tab/>
            </w:r>
            <w:r>
              <w:rPr>
                <w:noProof/>
                <w:webHidden/>
              </w:rPr>
              <w:fldChar w:fldCharType="begin"/>
            </w:r>
            <w:r>
              <w:rPr>
                <w:noProof/>
                <w:webHidden/>
              </w:rPr>
              <w:instrText xml:space="preserve"> PAGEREF _Toc193971570 \h </w:instrText>
            </w:r>
            <w:r>
              <w:rPr>
                <w:noProof/>
                <w:webHidden/>
              </w:rPr>
            </w:r>
            <w:r>
              <w:rPr>
                <w:noProof/>
                <w:webHidden/>
              </w:rPr>
              <w:fldChar w:fldCharType="separate"/>
            </w:r>
            <w:r>
              <w:rPr>
                <w:noProof/>
                <w:webHidden/>
              </w:rPr>
              <w:t>6</w:t>
            </w:r>
            <w:r>
              <w:rPr>
                <w:noProof/>
                <w:webHidden/>
              </w:rPr>
              <w:fldChar w:fldCharType="end"/>
            </w:r>
          </w:hyperlink>
        </w:p>
        <w:p w14:paraId="6B275A71" w14:textId="7FA9577C" w:rsidR="00BB5470" w:rsidRDefault="00BB5470">
          <w:pPr>
            <w:pStyle w:val="TOC3"/>
            <w:tabs>
              <w:tab w:val="right" w:leader="dot" w:pos="10212"/>
            </w:tabs>
            <w:rPr>
              <w:noProof/>
              <w:kern w:val="2"/>
              <w:lang w:eastAsia="en-GB"/>
              <w14:ligatures w14:val="standardContextual"/>
            </w:rPr>
          </w:pPr>
          <w:hyperlink w:anchor="_Toc193971571" w:history="1">
            <w:r w:rsidRPr="00E36211">
              <w:rPr>
                <w:rStyle w:val="Hyperlink"/>
                <w:rFonts w:eastAsia="Times New Roman"/>
                <w:noProof/>
              </w:rPr>
              <w:t>Sediment addition</w:t>
            </w:r>
            <w:r>
              <w:rPr>
                <w:noProof/>
                <w:webHidden/>
              </w:rPr>
              <w:tab/>
            </w:r>
            <w:r>
              <w:rPr>
                <w:noProof/>
                <w:webHidden/>
              </w:rPr>
              <w:fldChar w:fldCharType="begin"/>
            </w:r>
            <w:r>
              <w:rPr>
                <w:noProof/>
                <w:webHidden/>
              </w:rPr>
              <w:instrText xml:space="preserve"> PAGEREF _Toc193971571 \h </w:instrText>
            </w:r>
            <w:r>
              <w:rPr>
                <w:noProof/>
                <w:webHidden/>
              </w:rPr>
            </w:r>
            <w:r>
              <w:rPr>
                <w:noProof/>
                <w:webHidden/>
              </w:rPr>
              <w:fldChar w:fldCharType="separate"/>
            </w:r>
            <w:r>
              <w:rPr>
                <w:noProof/>
                <w:webHidden/>
              </w:rPr>
              <w:t>6</w:t>
            </w:r>
            <w:r>
              <w:rPr>
                <w:noProof/>
                <w:webHidden/>
              </w:rPr>
              <w:fldChar w:fldCharType="end"/>
            </w:r>
          </w:hyperlink>
        </w:p>
        <w:p w14:paraId="5FC599C2" w14:textId="3E1A6C17" w:rsidR="00BB5470" w:rsidRDefault="00BB5470">
          <w:pPr>
            <w:pStyle w:val="TOC3"/>
            <w:tabs>
              <w:tab w:val="right" w:leader="dot" w:pos="10212"/>
            </w:tabs>
            <w:rPr>
              <w:noProof/>
              <w:kern w:val="2"/>
              <w:lang w:eastAsia="en-GB"/>
              <w14:ligatures w14:val="standardContextual"/>
            </w:rPr>
          </w:pPr>
          <w:hyperlink w:anchor="_Toc193971572" w:history="1">
            <w:r w:rsidRPr="00E36211">
              <w:rPr>
                <w:rStyle w:val="Hyperlink"/>
                <w:rFonts w:eastAsia="Times New Roman"/>
                <w:noProof/>
              </w:rPr>
              <w:t>Sediment manipulation</w:t>
            </w:r>
            <w:r>
              <w:rPr>
                <w:noProof/>
                <w:webHidden/>
              </w:rPr>
              <w:tab/>
            </w:r>
            <w:r>
              <w:rPr>
                <w:noProof/>
                <w:webHidden/>
              </w:rPr>
              <w:fldChar w:fldCharType="begin"/>
            </w:r>
            <w:r>
              <w:rPr>
                <w:noProof/>
                <w:webHidden/>
              </w:rPr>
              <w:instrText xml:space="preserve"> PAGEREF _Toc193971572 \h </w:instrText>
            </w:r>
            <w:r>
              <w:rPr>
                <w:noProof/>
                <w:webHidden/>
              </w:rPr>
            </w:r>
            <w:r>
              <w:rPr>
                <w:noProof/>
                <w:webHidden/>
              </w:rPr>
              <w:fldChar w:fldCharType="separate"/>
            </w:r>
            <w:r>
              <w:rPr>
                <w:noProof/>
                <w:webHidden/>
              </w:rPr>
              <w:t>7</w:t>
            </w:r>
            <w:r>
              <w:rPr>
                <w:noProof/>
                <w:webHidden/>
              </w:rPr>
              <w:fldChar w:fldCharType="end"/>
            </w:r>
          </w:hyperlink>
        </w:p>
        <w:p w14:paraId="3AA8994B" w14:textId="508FDA8F" w:rsidR="00BB5470" w:rsidRDefault="00BB5470">
          <w:pPr>
            <w:pStyle w:val="TOC2"/>
            <w:tabs>
              <w:tab w:val="right" w:leader="dot" w:pos="10212"/>
            </w:tabs>
            <w:rPr>
              <w:noProof/>
              <w:kern w:val="2"/>
              <w:lang w:eastAsia="en-GB"/>
              <w14:ligatures w14:val="standardContextual"/>
            </w:rPr>
          </w:pPr>
          <w:hyperlink w:anchor="_Toc193971573" w:history="1">
            <w:r w:rsidRPr="00E36211">
              <w:rPr>
                <w:rStyle w:val="Hyperlink"/>
                <w:noProof/>
              </w:rPr>
              <w:t>3.4 Key parts of a watercourse and loch</w:t>
            </w:r>
            <w:r>
              <w:rPr>
                <w:noProof/>
                <w:webHidden/>
              </w:rPr>
              <w:tab/>
            </w:r>
            <w:r>
              <w:rPr>
                <w:noProof/>
                <w:webHidden/>
              </w:rPr>
              <w:fldChar w:fldCharType="begin"/>
            </w:r>
            <w:r>
              <w:rPr>
                <w:noProof/>
                <w:webHidden/>
              </w:rPr>
              <w:instrText xml:space="preserve"> PAGEREF _Toc193971573 \h </w:instrText>
            </w:r>
            <w:r>
              <w:rPr>
                <w:noProof/>
                <w:webHidden/>
              </w:rPr>
            </w:r>
            <w:r>
              <w:rPr>
                <w:noProof/>
                <w:webHidden/>
              </w:rPr>
              <w:fldChar w:fldCharType="separate"/>
            </w:r>
            <w:r>
              <w:rPr>
                <w:noProof/>
                <w:webHidden/>
              </w:rPr>
              <w:t>7</w:t>
            </w:r>
            <w:r>
              <w:rPr>
                <w:noProof/>
                <w:webHidden/>
              </w:rPr>
              <w:fldChar w:fldCharType="end"/>
            </w:r>
          </w:hyperlink>
        </w:p>
        <w:p w14:paraId="710DA8B6" w14:textId="7BDBCF9E" w:rsidR="00BB5470" w:rsidRDefault="00BB5470">
          <w:pPr>
            <w:pStyle w:val="TOC2"/>
            <w:tabs>
              <w:tab w:val="right" w:leader="dot" w:pos="10212"/>
            </w:tabs>
            <w:rPr>
              <w:noProof/>
              <w:kern w:val="2"/>
              <w:lang w:eastAsia="en-GB"/>
              <w14:ligatures w14:val="standardContextual"/>
            </w:rPr>
          </w:pPr>
          <w:hyperlink w:anchor="_Toc193971574" w:history="1">
            <w:r w:rsidRPr="00E36211">
              <w:rPr>
                <w:rStyle w:val="Hyperlink"/>
                <w:noProof/>
              </w:rPr>
              <w:t>3.5 What are the potential issues with sediment management</w:t>
            </w:r>
            <w:r>
              <w:rPr>
                <w:noProof/>
                <w:webHidden/>
              </w:rPr>
              <w:tab/>
            </w:r>
            <w:r>
              <w:rPr>
                <w:noProof/>
                <w:webHidden/>
              </w:rPr>
              <w:fldChar w:fldCharType="begin"/>
            </w:r>
            <w:r>
              <w:rPr>
                <w:noProof/>
                <w:webHidden/>
              </w:rPr>
              <w:instrText xml:space="preserve"> PAGEREF _Toc193971574 \h </w:instrText>
            </w:r>
            <w:r>
              <w:rPr>
                <w:noProof/>
                <w:webHidden/>
              </w:rPr>
            </w:r>
            <w:r>
              <w:rPr>
                <w:noProof/>
                <w:webHidden/>
              </w:rPr>
              <w:fldChar w:fldCharType="separate"/>
            </w:r>
            <w:r>
              <w:rPr>
                <w:noProof/>
                <w:webHidden/>
              </w:rPr>
              <w:t>8</w:t>
            </w:r>
            <w:r>
              <w:rPr>
                <w:noProof/>
                <w:webHidden/>
              </w:rPr>
              <w:fldChar w:fldCharType="end"/>
            </w:r>
          </w:hyperlink>
        </w:p>
        <w:p w14:paraId="340E3F7C" w14:textId="27A7184E" w:rsidR="00BB5470" w:rsidRDefault="00BB5470">
          <w:pPr>
            <w:pStyle w:val="TOC3"/>
            <w:tabs>
              <w:tab w:val="right" w:leader="dot" w:pos="10212"/>
            </w:tabs>
            <w:rPr>
              <w:noProof/>
              <w:kern w:val="2"/>
              <w:lang w:eastAsia="en-GB"/>
              <w14:ligatures w14:val="standardContextual"/>
            </w:rPr>
          </w:pPr>
          <w:hyperlink w:anchor="_Toc193971575" w:history="1">
            <w:r w:rsidRPr="00E36211">
              <w:rPr>
                <w:rStyle w:val="Hyperlink"/>
                <w:noProof/>
              </w:rPr>
              <w:t>3.5.1 Activity specific issues</w:t>
            </w:r>
            <w:r>
              <w:rPr>
                <w:noProof/>
                <w:webHidden/>
              </w:rPr>
              <w:tab/>
            </w:r>
            <w:r>
              <w:rPr>
                <w:noProof/>
                <w:webHidden/>
              </w:rPr>
              <w:fldChar w:fldCharType="begin"/>
            </w:r>
            <w:r>
              <w:rPr>
                <w:noProof/>
                <w:webHidden/>
              </w:rPr>
              <w:instrText xml:space="preserve"> PAGEREF _Toc193971575 \h </w:instrText>
            </w:r>
            <w:r>
              <w:rPr>
                <w:noProof/>
                <w:webHidden/>
              </w:rPr>
            </w:r>
            <w:r>
              <w:rPr>
                <w:noProof/>
                <w:webHidden/>
              </w:rPr>
              <w:fldChar w:fldCharType="separate"/>
            </w:r>
            <w:r>
              <w:rPr>
                <w:noProof/>
                <w:webHidden/>
              </w:rPr>
              <w:t>8</w:t>
            </w:r>
            <w:r>
              <w:rPr>
                <w:noProof/>
                <w:webHidden/>
              </w:rPr>
              <w:fldChar w:fldCharType="end"/>
            </w:r>
          </w:hyperlink>
        </w:p>
        <w:p w14:paraId="21A64B25" w14:textId="30195975" w:rsidR="00BB5470" w:rsidRDefault="00BB5470">
          <w:pPr>
            <w:pStyle w:val="TOC3"/>
            <w:tabs>
              <w:tab w:val="right" w:leader="dot" w:pos="10212"/>
            </w:tabs>
            <w:rPr>
              <w:noProof/>
              <w:kern w:val="2"/>
              <w:lang w:eastAsia="en-GB"/>
              <w14:ligatures w14:val="standardContextual"/>
            </w:rPr>
          </w:pPr>
          <w:hyperlink w:anchor="_Toc193971576" w:history="1">
            <w:r w:rsidRPr="00E36211">
              <w:rPr>
                <w:rStyle w:val="Hyperlink"/>
                <w:noProof/>
              </w:rPr>
              <w:t>3.5.2 Risks to the water environment</w:t>
            </w:r>
            <w:r>
              <w:rPr>
                <w:noProof/>
                <w:webHidden/>
              </w:rPr>
              <w:tab/>
            </w:r>
            <w:r>
              <w:rPr>
                <w:noProof/>
                <w:webHidden/>
              </w:rPr>
              <w:fldChar w:fldCharType="begin"/>
            </w:r>
            <w:r>
              <w:rPr>
                <w:noProof/>
                <w:webHidden/>
              </w:rPr>
              <w:instrText xml:space="preserve"> PAGEREF _Toc193971576 \h </w:instrText>
            </w:r>
            <w:r>
              <w:rPr>
                <w:noProof/>
                <w:webHidden/>
              </w:rPr>
            </w:r>
            <w:r>
              <w:rPr>
                <w:noProof/>
                <w:webHidden/>
              </w:rPr>
              <w:fldChar w:fldCharType="separate"/>
            </w:r>
            <w:r>
              <w:rPr>
                <w:noProof/>
                <w:webHidden/>
              </w:rPr>
              <w:t>14</w:t>
            </w:r>
            <w:r>
              <w:rPr>
                <w:noProof/>
                <w:webHidden/>
              </w:rPr>
              <w:fldChar w:fldCharType="end"/>
            </w:r>
          </w:hyperlink>
        </w:p>
        <w:p w14:paraId="039D8EC8" w14:textId="5F9EDD0F" w:rsidR="00BB5470" w:rsidRDefault="00BB5470">
          <w:pPr>
            <w:pStyle w:val="TOC2"/>
            <w:tabs>
              <w:tab w:val="right" w:leader="dot" w:pos="10212"/>
            </w:tabs>
            <w:rPr>
              <w:noProof/>
              <w:kern w:val="2"/>
              <w:lang w:eastAsia="en-GB"/>
              <w14:ligatures w14:val="standardContextual"/>
            </w:rPr>
          </w:pPr>
          <w:hyperlink w:anchor="_Toc193971577" w:history="1">
            <w:r w:rsidRPr="00E36211">
              <w:rPr>
                <w:rStyle w:val="Hyperlink"/>
                <w:noProof/>
              </w:rPr>
              <w:t>3.6 Sediment management and climate change</w:t>
            </w:r>
            <w:r>
              <w:rPr>
                <w:noProof/>
                <w:webHidden/>
              </w:rPr>
              <w:tab/>
            </w:r>
            <w:r>
              <w:rPr>
                <w:noProof/>
                <w:webHidden/>
              </w:rPr>
              <w:fldChar w:fldCharType="begin"/>
            </w:r>
            <w:r>
              <w:rPr>
                <w:noProof/>
                <w:webHidden/>
              </w:rPr>
              <w:instrText xml:space="preserve"> PAGEREF _Toc193971577 \h </w:instrText>
            </w:r>
            <w:r>
              <w:rPr>
                <w:noProof/>
                <w:webHidden/>
              </w:rPr>
            </w:r>
            <w:r>
              <w:rPr>
                <w:noProof/>
                <w:webHidden/>
              </w:rPr>
              <w:fldChar w:fldCharType="separate"/>
            </w:r>
            <w:r>
              <w:rPr>
                <w:noProof/>
                <w:webHidden/>
              </w:rPr>
              <w:t>15</w:t>
            </w:r>
            <w:r>
              <w:rPr>
                <w:noProof/>
                <w:webHidden/>
              </w:rPr>
              <w:fldChar w:fldCharType="end"/>
            </w:r>
          </w:hyperlink>
        </w:p>
        <w:p w14:paraId="4E7B34F2" w14:textId="12BFFA7A" w:rsidR="00BB5470" w:rsidRDefault="00BB5470">
          <w:pPr>
            <w:pStyle w:val="TOC1"/>
            <w:tabs>
              <w:tab w:val="right" w:leader="dot" w:pos="10212"/>
            </w:tabs>
            <w:rPr>
              <w:noProof/>
              <w:kern w:val="2"/>
              <w:lang w:eastAsia="en-GB"/>
              <w14:ligatures w14:val="standardContextual"/>
            </w:rPr>
          </w:pPr>
          <w:hyperlink w:anchor="_Toc193971578" w:history="1">
            <w:r w:rsidRPr="00E36211">
              <w:rPr>
                <w:rStyle w:val="Hyperlink"/>
                <w:noProof/>
              </w:rPr>
              <w:t>4 Good Practice</w:t>
            </w:r>
            <w:r>
              <w:rPr>
                <w:noProof/>
                <w:webHidden/>
              </w:rPr>
              <w:tab/>
            </w:r>
            <w:r>
              <w:rPr>
                <w:noProof/>
                <w:webHidden/>
              </w:rPr>
              <w:fldChar w:fldCharType="begin"/>
            </w:r>
            <w:r>
              <w:rPr>
                <w:noProof/>
                <w:webHidden/>
              </w:rPr>
              <w:instrText xml:space="preserve"> PAGEREF _Toc193971578 \h </w:instrText>
            </w:r>
            <w:r>
              <w:rPr>
                <w:noProof/>
                <w:webHidden/>
              </w:rPr>
            </w:r>
            <w:r>
              <w:rPr>
                <w:noProof/>
                <w:webHidden/>
              </w:rPr>
              <w:fldChar w:fldCharType="separate"/>
            </w:r>
            <w:r>
              <w:rPr>
                <w:noProof/>
                <w:webHidden/>
              </w:rPr>
              <w:t>17</w:t>
            </w:r>
            <w:r>
              <w:rPr>
                <w:noProof/>
                <w:webHidden/>
              </w:rPr>
              <w:fldChar w:fldCharType="end"/>
            </w:r>
          </w:hyperlink>
        </w:p>
        <w:p w14:paraId="67AAFAC8" w14:textId="7AA99FD2" w:rsidR="00BB5470" w:rsidRDefault="00BB5470">
          <w:pPr>
            <w:pStyle w:val="TOC2"/>
            <w:tabs>
              <w:tab w:val="right" w:leader="dot" w:pos="10212"/>
            </w:tabs>
            <w:rPr>
              <w:noProof/>
              <w:kern w:val="2"/>
              <w:lang w:eastAsia="en-GB"/>
              <w14:ligatures w14:val="standardContextual"/>
            </w:rPr>
          </w:pPr>
          <w:hyperlink w:anchor="_Toc193971579" w:history="1">
            <w:r w:rsidRPr="00E36211">
              <w:rPr>
                <w:rStyle w:val="Hyperlink"/>
                <w:noProof/>
              </w:rPr>
              <w:t>4.1 Demonstrate need</w:t>
            </w:r>
            <w:r>
              <w:rPr>
                <w:noProof/>
                <w:webHidden/>
              </w:rPr>
              <w:tab/>
            </w:r>
            <w:r>
              <w:rPr>
                <w:noProof/>
                <w:webHidden/>
              </w:rPr>
              <w:fldChar w:fldCharType="begin"/>
            </w:r>
            <w:r>
              <w:rPr>
                <w:noProof/>
                <w:webHidden/>
              </w:rPr>
              <w:instrText xml:space="preserve"> PAGEREF _Toc193971579 \h </w:instrText>
            </w:r>
            <w:r>
              <w:rPr>
                <w:noProof/>
                <w:webHidden/>
              </w:rPr>
            </w:r>
            <w:r>
              <w:rPr>
                <w:noProof/>
                <w:webHidden/>
              </w:rPr>
              <w:fldChar w:fldCharType="separate"/>
            </w:r>
            <w:r>
              <w:rPr>
                <w:noProof/>
                <w:webHidden/>
              </w:rPr>
              <w:t>18</w:t>
            </w:r>
            <w:r>
              <w:rPr>
                <w:noProof/>
                <w:webHidden/>
              </w:rPr>
              <w:fldChar w:fldCharType="end"/>
            </w:r>
          </w:hyperlink>
        </w:p>
        <w:p w14:paraId="2563C6D0" w14:textId="3A2D1C65" w:rsidR="00BB5470" w:rsidRDefault="00BB5470">
          <w:pPr>
            <w:pStyle w:val="TOC3"/>
            <w:tabs>
              <w:tab w:val="right" w:leader="dot" w:pos="10212"/>
            </w:tabs>
            <w:rPr>
              <w:noProof/>
              <w:kern w:val="2"/>
              <w:lang w:eastAsia="en-GB"/>
              <w14:ligatures w14:val="standardContextual"/>
            </w:rPr>
          </w:pPr>
          <w:hyperlink w:anchor="_Toc193971580" w:history="1">
            <w:r w:rsidRPr="00E36211">
              <w:rPr>
                <w:rStyle w:val="Hyperlink"/>
                <w:noProof/>
              </w:rPr>
              <w:t>4.1.1 Reasons for carrying out the activity</w:t>
            </w:r>
            <w:r>
              <w:rPr>
                <w:noProof/>
                <w:webHidden/>
              </w:rPr>
              <w:tab/>
            </w:r>
            <w:r>
              <w:rPr>
                <w:noProof/>
                <w:webHidden/>
              </w:rPr>
              <w:fldChar w:fldCharType="begin"/>
            </w:r>
            <w:r>
              <w:rPr>
                <w:noProof/>
                <w:webHidden/>
              </w:rPr>
              <w:instrText xml:space="preserve"> PAGEREF _Toc193971580 \h </w:instrText>
            </w:r>
            <w:r>
              <w:rPr>
                <w:noProof/>
                <w:webHidden/>
              </w:rPr>
            </w:r>
            <w:r>
              <w:rPr>
                <w:noProof/>
                <w:webHidden/>
              </w:rPr>
              <w:fldChar w:fldCharType="separate"/>
            </w:r>
            <w:r>
              <w:rPr>
                <w:noProof/>
                <w:webHidden/>
              </w:rPr>
              <w:t>19</w:t>
            </w:r>
            <w:r>
              <w:rPr>
                <w:noProof/>
                <w:webHidden/>
              </w:rPr>
              <w:fldChar w:fldCharType="end"/>
            </w:r>
          </w:hyperlink>
        </w:p>
        <w:p w14:paraId="7FCEF293" w14:textId="509CE5EF" w:rsidR="00BB5470" w:rsidRDefault="00BB5470">
          <w:pPr>
            <w:pStyle w:val="TOC3"/>
            <w:tabs>
              <w:tab w:val="right" w:leader="dot" w:pos="10212"/>
            </w:tabs>
            <w:rPr>
              <w:noProof/>
              <w:kern w:val="2"/>
              <w:lang w:eastAsia="en-GB"/>
              <w14:ligatures w14:val="standardContextual"/>
            </w:rPr>
          </w:pPr>
          <w:hyperlink w:anchor="_Toc193971581" w:history="1">
            <w:r w:rsidRPr="00E36211">
              <w:rPr>
                <w:rStyle w:val="Hyperlink"/>
                <w:rFonts w:eastAsia="Times New Roman"/>
                <w:noProof/>
              </w:rPr>
              <w:t>4.1.2 Identifying and understanding the problem or need</w:t>
            </w:r>
            <w:r>
              <w:rPr>
                <w:noProof/>
                <w:webHidden/>
              </w:rPr>
              <w:tab/>
            </w:r>
            <w:r>
              <w:rPr>
                <w:noProof/>
                <w:webHidden/>
              </w:rPr>
              <w:fldChar w:fldCharType="begin"/>
            </w:r>
            <w:r>
              <w:rPr>
                <w:noProof/>
                <w:webHidden/>
              </w:rPr>
              <w:instrText xml:space="preserve"> PAGEREF _Toc193971581 \h </w:instrText>
            </w:r>
            <w:r>
              <w:rPr>
                <w:noProof/>
                <w:webHidden/>
              </w:rPr>
            </w:r>
            <w:r>
              <w:rPr>
                <w:noProof/>
                <w:webHidden/>
              </w:rPr>
              <w:fldChar w:fldCharType="separate"/>
            </w:r>
            <w:r>
              <w:rPr>
                <w:noProof/>
                <w:webHidden/>
              </w:rPr>
              <w:t>20</w:t>
            </w:r>
            <w:r>
              <w:rPr>
                <w:noProof/>
                <w:webHidden/>
              </w:rPr>
              <w:fldChar w:fldCharType="end"/>
            </w:r>
          </w:hyperlink>
        </w:p>
        <w:p w14:paraId="413CE983" w14:textId="6A0A3398" w:rsidR="00BB5470" w:rsidRDefault="00BB5470">
          <w:pPr>
            <w:pStyle w:val="TOC2"/>
            <w:tabs>
              <w:tab w:val="right" w:leader="dot" w:pos="10212"/>
            </w:tabs>
            <w:rPr>
              <w:noProof/>
              <w:kern w:val="2"/>
              <w:lang w:eastAsia="en-GB"/>
              <w14:ligatures w14:val="standardContextual"/>
            </w:rPr>
          </w:pPr>
          <w:hyperlink w:anchor="_Toc193971582" w:history="1">
            <w:r w:rsidRPr="00E36211">
              <w:rPr>
                <w:rStyle w:val="Hyperlink"/>
                <w:noProof/>
              </w:rPr>
              <w:t>4.2 Identify and appraise options</w:t>
            </w:r>
            <w:r>
              <w:rPr>
                <w:noProof/>
                <w:webHidden/>
              </w:rPr>
              <w:tab/>
            </w:r>
            <w:r>
              <w:rPr>
                <w:noProof/>
                <w:webHidden/>
              </w:rPr>
              <w:fldChar w:fldCharType="begin"/>
            </w:r>
            <w:r>
              <w:rPr>
                <w:noProof/>
                <w:webHidden/>
              </w:rPr>
              <w:instrText xml:space="preserve"> PAGEREF _Toc193971582 \h </w:instrText>
            </w:r>
            <w:r>
              <w:rPr>
                <w:noProof/>
                <w:webHidden/>
              </w:rPr>
            </w:r>
            <w:r>
              <w:rPr>
                <w:noProof/>
                <w:webHidden/>
              </w:rPr>
              <w:fldChar w:fldCharType="separate"/>
            </w:r>
            <w:r>
              <w:rPr>
                <w:noProof/>
                <w:webHidden/>
              </w:rPr>
              <w:t>30</w:t>
            </w:r>
            <w:r>
              <w:rPr>
                <w:noProof/>
                <w:webHidden/>
              </w:rPr>
              <w:fldChar w:fldCharType="end"/>
            </w:r>
          </w:hyperlink>
        </w:p>
        <w:p w14:paraId="58D72705" w14:textId="15EFE3DE" w:rsidR="00BB5470" w:rsidRDefault="00BB5470">
          <w:pPr>
            <w:pStyle w:val="TOC3"/>
            <w:tabs>
              <w:tab w:val="right" w:leader="dot" w:pos="10212"/>
            </w:tabs>
            <w:rPr>
              <w:noProof/>
              <w:kern w:val="2"/>
              <w:lang w:eastAsia="en-GB"/>
              <w14:ligatures w14:val="standardContextual"/>
            </w:rPr>
          </w:pPr>
          <w:hyperlink w:anchor="_Toc193971583" w:history="1">
            <w:r w:rsidRPr="00E36211">
              <w:rPr>
                <w:rStyle w:val="Hyperlink"/>
                <w:rFonts w:eastAsia="Times New Roman"/>
                <w:noProof/>
              </w:rPr>
              <w:t>4.2.1 Do nothing</w:t>
            </w:r>
            <w:r>
              <w:rPr>
                <w:noProof/>
                <w:webHidden/>
              </w:rPr>
              <w:tab/>
            </w:r>
            <w:r>
              <w:rPr>
                <w:noProof/>
                <w:webHidden/>
              </w:rPr>
              <w:fldChar w:fldCharType="begin"/>
            </w:r>
            <w:r>
              <w:rPr>
                <w:noProof/>
                <w:webHidden/>
              </w:rPr>
              <w:instrText xml:space="preserve"> PAGEREF _Toc193971583 \h </w:instrText>
            </w:r>
            <w:r>
              <w:rPr>
                <w:noProof/>
                <w:webHidden/>
              </w:rPr>
            </w:r>
            <w:r>
              <w:rPr>
                <w:noProof/>
                <w:webHidden/>
              </w:rPr>
              <w:fldChar w:fldCharType="separate"/>
            </w:r>
            <w:r>
              <w:rPr>
                <w:noProof/>
                <w:webHidden/>
              </w:rPr>
              <w:t>31</w:t>
            </w:r>
            <w:r>
              <w:rPr>
                <w:noProof/>
                <w:webHidden/>
              </w:rPr>
              <w:fldChar w:fldCharType="end"/>
            </w:r>
          </w:hyperlink>
        </w:p>
        <w:p w14:paraId="5100E240" w14:textId="75AED0FB" w:rsidR="00BB5470" w:rsidRDefault="00BB5470">
          <w:pPr>
            <w:pStyle w:val="TOC3"/>
            <w:tabs>
              <w:tab w:val="right" w:leader="dot" w:pos="10212"/>
            </w:tabs>
            <w:rPr>
              <w:noProof/>
              <w:kern w:val="2"/>
              <w:lang w:eastAsia="en-GB"/>
              <w14:ligatures w14:val="standardContextual"/>
            </w:rPr>
          </w:pPr>
          <w:hyperlink w:anchor="_Toc193971584" w:history="1">
            <w:r w:rsidRPr="00E36211">
              <w:rPr>
                <w:rStyle w:val="Hyperlink"/>
                <w:rFonts w:eastAsia="Times New Roman"/>
                <w:noProof/>
              </w:rPr>
              <w:t>4.2.2 Sediment management</w:t>
            </w:r>
            <w:r>
              <w:rPr>
                <w:noProof/>
                <w:webHidden/>
              </w:rPr>
              <w:tab/>
            </w:r>
            <w:r>
              <w:rPr>
                <w:noProof/>
                <w:webHidden/>
              </w:rPr>
              <w:fldChar w:fldCharType="begin"/>
            </w:r>
            <w:r>
              <w:rPr>
                <w:noProof/>
                <w:webHidden/>
              </w:rPr>
              <w:instrText xml:space="preserve"> PAGEREF _Toc193971584 \h </w:instrText>
            </w:r>
            <w:r>
              <w:rPr>
                <w:noProof/>
                <w:webHidden/>
              </w:rPr>
            </w:r>
            <w:r>
              <w:rPr>
                <w:noProof/>
                <w:webHidden/>
              </w:rPr>
              <w:fldChar w:fldCharType="separate"/>
            </w:r>
            <w:r>
              <w:rPr>
                <w:noProof/>
                <w:webHidden/>
              </w:rPr>
              <w:t>31</w:t>
            </w:r>
            <w:r>
              <w:rPr>
                <w:noProof/>
                <w:webHidden/>
              </w:rPr>
              <w:fldChar w:fldCharType="end"/>
            </w:r>
          </w:hyperlink>
        </w:p>
        <w:p w14:paraId="29F49F9F" w14:textId="1068558F" w:rsidR="00BB5470" w:rsidRDefault="00BB5470">
          <w:pPr>
            <w:pStyle w:val="TOC3"/>
            <w:tabs>
              <w:tab w:val="right" w:leader="dot" w:pos="10212"/>
            </w:tabs>
            <w:rPr>
              <w:noProof/>
              <w:kern w:val="2"/>
              <w:lang w:eastAsia="en-GB"/>
              <w14:ligatures w14:val="standardContextual"/>
            </w:rPr>
          </w:pPr>
          <w:hyperlink w:anchor="_Toc193971585" w:history="1">
            <w:r w:rsidRPr="00E36211">
              <w:rPr>
                <w:rStyle w:val="Hyperlink"/>
                <w:rFonts w:eastAsia="Times New Roman"/>
                <w:noProof/>
              </w:rPr>
              <w:t>4.2.3 Other options</w:t>
            </w:r>
            <w:r>
              <w:rPr>
                <w:noProof/>
                <w:webHidden/>
              </w:rPr>
              <w:tab/>
            </w:r>
            <w:r>
              <w:rPr>
                <w:noProof/>
                <w:webHidden/>
              </w:rPr>
              <w:fldChar w:fldCharType="begin"/>
            </w:r>
            <w:r>
              <w:rPr>
                <w:noProof/>
                <w:webHidden/>
              </w:rPr>
              <w:instrText xml:space="preserve"> PAGEREF _Toc193971585 \h </w:instrText>
            </w:r>
            <w:r>
              <w:rPr>
                <w:noProof/>
                <w:webHidden/>
              </w:rPr>
            </w:r>
            <w:r>
              <w:rPr>
                <w:noProof/>
                <w:webHidden/>
              </w:rPr>
              <w:fldChar w:fldCharType="separate"/>
            </w:r>
            <w:r>
              <w:rPr>
                <w:noProof/>
                <w:webHidden/>
              </w:rPr>
              <w:t>43</w:t>
            </w:r>
            <w:r>
              <w:rPr>
                <w:noProof/>
                <w:webHidden/>
              </w:rPr>
              <w:fldChar w:fldCharType="end"/>
            </w:r>
          </w:hyperlink>
        </w:p>
        <w:p w14:paraId="289C5F98" w14:textId="66AC4F34" w:rsidR="00BB5470" w:rsidRDefault="00BB5470">
          <w:pPr>
            <w:pStyle w:val="TOC2"/>
            <w:tabs>
              <w:tab w:val="right" w:leader="dot" w:pos="10212"/>
            </w:tabs>
            <w:rPr>
              <w:noProof/>
              <w:kern w:val="2"/>
              <w:lang w:eastAsia="en-GB"/>
              <w14:ligatures w14:val="standardContextual"/>
            </w:rPr>
          </w:pPr>
          <w:hyperlink w:anchor="_Toc193971586" w:history="1">
            <w:r w:rsidRPr="00E36211">
              <w:rPr>
                <w:rStyle w:val="Hyperlink"/>
                <w:noProof/>
              </w:rPr>
              <w:t>4.3 Justify the selected option</w:t>
            </w:r>
            <w:r>
              <w:rPr>
                <w:noProof/>
                <w:webHidden/>
              </w:rPr>
              <w:tab/>
            </w:r>
            <w:r>
              <w:rPr>
                <w:noProof/>
                <w:webHidden/>
              </w:rPr>
              <w:fldChar w:fldCharType="begin"/>
            </w:r>
            <w:r>
              <w:rPr>
                <w:noProof/>
                <w:webHidden/>
              </w:rPr>
              <w:instrText xml:space="preserve"> PAGEREF _Toc193971586 \h </w:instrText>
            </w:r>
            <w:r>
              <w:rPr>
                <w:noProof/>
                <w:webHidden/>
              </w:rPr>
            </w:r>
            <w:r>
              <w:rPr>
                <w:noProof/>
                <w:webHidden/>
              </w:rPr>
              <w:fldChar w:fldCharType="separate"/>
            </w:r>
            <w:r>
              <w:rPr>
                <w:noProof/>
                <w:webHidden/>
              </w:rPr>
              <w:t>46</w:t>
            </w:r>
            <w:r>
              <w:rPr>
                <w:noProof/>
                <w:webHidden/>
              </w:rPr>
              <w:fldChar w:fldCharType="end"/>
            </w:r>
          </w:hyperlink>
        </w:p>
        <w:p w14:paraId="120C12FA" w14:textId="7373117C" w:rsidR="00BB5470" w:rsidRDefault="00BB5470">
          <w:pPr>
            <w:pStyle w:val="TOC2"/>
            <w:tabs>
              <w:tab w:val="right" w:leader="dot" w:pos="10212"/>
            </w:tabs>
            <w:rPr>
              <w:noProof/>
              <w:kern w:val="2"/>
              <w:lang w:eastAsia="en-GB"/>
              <w14:ligatures w14:val="standardContextual"/>
            </w:rPr>
          </w:pPr>
          <w:hyperlink w:anchor="_Toc193971587" w:history="1">
            <w:r w:rsidRPr="00E36211">
              <w:rPr>
                <w:rStyle w:val="Hyperlink"/>
                <w:noProof/>
              </w:rPr>
              <w:t>4.4 Use all reasonable mitigation</w:t>
            </w:r>
            <w:r>
              <w:rPr>
                <w:noProof/>
                <w:webHidden/>
              </w:rPr>
              <w:tab/>
            </w:r>
            <w:r>
              <w:rPr>
                <w:noProof/>
                <w:webHidden/>
              </w:rPr>
              <w:fldChar w:fldCharType="begin"/>
            </w:r>
            <w:r>
              <w:rPr>
                <w:noProof/>
                <w:webHidden/>
              </w:rPr>
              <w:instrText xml:space="preserve"> PAGEREF _Toc193971587 \h </w:instrText>
            </w:r>
            <w:r>
              <w:rPr>
                <w:noProof/>
                <w:webHidden/>
              </w:rPr>
            </w:r>
            <w:r>
              <w:rPr>
                <w:noProof/>
                <w:webHidden/>
              </w:rPr>
              <w:fldChar w:fldCharType="separate"/>
            </w:r>
            <w:r>
              <w:rPr>
                <w:noProof/>
                <w:webHidden/>
              </w:rPr>
              <w:t>46</w:t>
            </w:r>
            <w:r>
              <w:rPr>
                <w:noProof/>
                <w:webHidden/>
              </w:rPr>
              <w:fldChar w:fldCharType="end"/>
            </w:r>
          </w:hyperlink>
        </w:p>
        <w:p w14:paraId="7440C29B" w14:textId="7687F627" w:rsidR="00BB5470" w:rsidRDefault="00BB5470">
          <w:pPr>
            <w:pStyle w:val="TOC2"/>
            <w:tabs>
              <w:tab w:val="right" w:leader="dot" w:pos="10212"/>
            </w:tabs>
            <w:rPr>
              <w:noProof/>
              <w:kern w:val="2"/>
              <w:lang w:eastAsia="en-GB"/>
              <w14:ligatures w14:val="standardContextual"/>
            </w:rPr>
          </w:pPr>
          <w:hyperlink w:anchor="_Toc193971588" w:history="1">
            <w:r w:rsidRPr="00E36211">
              <w:rPr>
                <w:rStyle w:val="Hyperlink"/>
                <w:noProof/>
              </w:rPr>
              <w:t>4.5 Monitoring and evaluation</w:t>
            </w:r>
            <w:r>
              <w:rPr>
                <w:noProof/>
                <w:webHidden/>
              </w:rPr>
              <w:tab/>
            </w:r>
            <w:r>
              <w:rPr>
                <w:noProof/>
                <w:webHidden/>
              </w:rPr>
              <w:fldChar w:fldCharType="begin"/>
            </w:r>
            <w:r>
              <w:rPr>
                <w:noProof/>
                <w:webHidden/>
              </w:rPr>
              <w:instrText xml:space="preserve"> PAGEREF _Toc193971588 \h </w:instrText>
            </w:r>
            <w:r>
              <w:rPr>
                <w:noProof/>
                <w:webHidden/>
              </w:rPr>
            </w:r>
            <w:r>
              <w:rPr>
                <w:noProof/>
                <w:webHidden/>
              </w:rPr>
              <w:fldChar w:fldCharType="separate"/>
            </w:r>
            <w:r>
              <w:rPr>
                <w:noProof/>
                <w:webHidden/>
              </w:rPr>
              <w:t>47</w:t>
            </w:r>
            <w:r>
              <w:rPr>
                <w:noProof/>
                <w:webHidden/>
              </w:rPr>
              <w:fldChar w:fldCharType="end"/>
            </w:r>
          </w:hyperlink>
        </w:p>
        <w:p w14:paraId="7376A094" w14:textId="227C8193" w:rsidR="00BB5470" w:rsidRDefault="00BB5470">
          <w:pPr>
            <w:pStyle w:val="TOC1"/>
            <w:tabs>
              <w:tab w:val="right" w:leader="dot" w:pos="10212"/>
            </w:tabs>
            <w:rPr>
              <w:noProof/>
              <w:kern w:val="2"/>
              <w:lang w:eastAsia="en-GB"/>
              <w14:ligatures w14:val="standardContextual"/>
            </w:rPr>
          </w:pPr>
          <w:hyperlink w:anchor="_Toc193971589" w:history="1">
            <w:r w:rsidRPr="00E36211">
              <w:rPr>
                <w:rStyle w:val="Hyperlink"/>
                <w:noProof/>
              </w:rPr>
              <w:t>Disclaimer</w:t>
            </w:r>
            <w:r>
              <w:rPr>
                <w:noProof/>
                <w:webHidden/>
              </w:rPr>
              <w:tab/>
            </w:r>
            <w:r>
              <w:rPr>
                <w:noProof/>
                <w:webHidden/>
              </w:rPr>
              <w:fldChar w:fldCharType="begin"/>
            </w:r>
            <w:r>
              <w:rPr>
                <w:noProof/>
                <w:webHidden/>
              </w:rPr>
              <w:instrText xml:space="preserve"> PAGEREF _Toc193971589 \h </w:instrText>
            </w:r>
            <w:r>
              <w:rPr>
                <w:noProof/>
                <w:webHidden/>
              </w:rPr>
            </w:r>
            <w:r>
              <w:rPr>
                <w:noProof/>
                <w:webHidden/>
              </w:rPr>
              <w:fldChar w:fldCharType="separate"/>
            </w:r>
            <w:r>
              <w:rPr>
                <w:noProof/>
                <w:webHidden/>
              </w:rPr>
              <w:t>48</w:t>
            </w:r>
            <w:r>
              <w:rPr>
                <w:noProof/>
                <w:webHidden/>
              </w:rPr>
              <w:fldChar w:fldCharType="end"/>
            </w:r>
          </w:hyperlink>
        </w:p>
        <w:p w14:paraId="156A9BBA" w14:textId="153AAFAA" w:rsidR="00925358" w:rsidRDefault="00925358">
          <w:r>
            <w:rPr>
              <w:b/>
              <w:bCs/>
              <w:noProof/>
            </w:rPr>
            <w:fldChar w:fldCharType="end"/>
          </w:r>
        </w:p>
      </w:sdtContent>
    </w:sdt>
    <w:p w14:paraId="12E6E76F" w14:textId="77777777" w:rsidR="003470F6" w:rsidRDefault="003470F6" w:rsidP="003470F6">
      <w:pPr>
        <w:spacing w:line="240" w:lineRule="auto"/>
        <w:rPr>
          <w:rFonts w:ascii="Arial" w:eastAsia="Times New Roman" w:hAnsi="Arial" w:cs="Arial"/>
          <w:b/>
          <w:color w:val="016574"/>
          <w:sz w:val="40"/>
          <w:szCs w:val="32"/>
        </w:rPr>
      </w:pPr>
    </w:p>
    <w:p w14:paraId="7A6CD171" w14:textId="77777777" w:rsidR="003470F6" w:rsidRDefault="003470F6" w:rsidP="003470F6">
      <w:pPr>
        <w:spacing w:line="240" w:lineRule="auto"/>
        <w:rPr>
          <w:rFonts w:ascii="Arial" w:eastAsia="Times New Roman" w:hAnsi="Arial" w:cs="Arial"/>
          <w:b/>
          <w:color w:val="016574"/>
          <w:sz w:val="40"/>
          <w:szCs w:val="32"/>
        </w:rPr>
      </w:pPr>
    </w:p>
    <w:p w14:paraId="48227E55" w14:textId="77777777" w:rsidR="003470F6" w:rsidRDefault="003470F6" w:rsidP="003470F6">
      <w:pPr>
        <w:spacing w:line="240" w:lineRule="auto"/>
        <w:rPr>
          <w:rFonts w:ascii="Arial" w:eastAsia="Times New Roman" w:hAnsi="Arial" w:cs="Arial"/>
          <w:b/>
          <w:color w:val="016574"/>
          <w:sz w:val="40"/>
          <w:szCs w:val="32"/>
        </w:rPr>
      </w:pPr>
    </w:p>
    <w:p w14:paraId="5C6569EB" w14:textId="77777777" w:rsidR="003470F6" w:rsidRDefault="003470F6" w:rsidP="003470F6">
      <w:pPr>
        <w:spacing w:line="240" w:lineRule="auto"/>
        <w:rPr>
          <w:rFonts w:ascii="Arial" w:eastAsia="Times New Roman" w:hAnsi="Arial" w:cs="Arial"/>
          <w:b/>
          <w:color w:val="016574"/>
          <w:sz w:val="40"/>
          <w:szCs w:val="32"/>
        </w:rPr>
      </w:pPr>
    </w:p>
    <w:p w14:paraId="6226A567" w14:textId="77777777" w:rsidR="003470F6" w:rsidRDefault="003470F6" w:rsidP="003470F6">
      <w:pPr>
        <w:spacing w:line="240" w:lineRule="auto"/>
        <w:rPr>
          <w:rFonts w:ascii="Arial" w:eastAsia="Times New Roman" w:hAnsi="Arial" w:cs="Arial"/>
          <w:b/>
          <w:color w:val="016574"/>
          <w:sz w:val="40"/>
          <w:szCs w:val="32"/>
        </w:rPr>
      </w:pPr>
    </w:p>
    <w:p w14:paraId="5F358FC7" w14:textId="77777777" w:rsidR="003470F6" w:rsidRDefault="003470F6" w:rsidP="003470F6">
      <w:pPr>
        <w:spacing w:line="240" w:lineRule="auto"/>
        <w:rPr>
          <w:rFonts w:ascii="Arial" w:eastAsia="Times New Roman" w:hAnsi="Arial" w:cs="Arial"/>
          <w:b/>
          <w:color w:val="016574"/>
          <w:sz w:val="40"/>
          <w:szCs w:val="32"/>
        </w:rPr>
      </w:pPr>
    </w:p>
    <w:p w14:paraId="4F19063A" w14:textId="77777777" w:rsidR="003470F6" w:rsidRDefault="003470F6" w:rsidP="003470F6">
      <w:pPr>
        <w:spacing w:line="240" w:lineRule="auto"/>
        <w:rPr>
          <w:rFonts w:ascii="Arial" w:eastAsia="Times New Roman" w:hAnsi="Arial" w:cs="Arial"/>
          <w:b/>
          <w:color w:val="016574"/>
          <w:sz w:val="40"/>
          <w:szCs w:val="32"/>
        </w:rPr>
      </w:pPr>
    </w:p>
    <w:p w14:paraId="3133E418" w14:textId="77777777" w:rsidR="003470F6" w:rsidRDefault="003470F6" w:rsidP="003470F6">
      <w:pPr>
        <w:spacing w:line="240" w:lineRule="auto"/>
        <w:rPr>
          <w:rFonts w:ascii="Arial" w:eastAsia="Times New Roman" w:hAnsi="Arial" w:cs="Arial"/>
          <w:b/>
          <w:color w:val="016574"/>
          <w:sz w:val="40"/>
          <w:szCs w:val="32"/>
        </w:rPr>
      </w:pPr>
    </w:p>
    <w:p w14:paraId="6EA3A769" w14:textId="77777777" w:rsidR="003470F6" w:rsidRDefault="003470F6" w:rsidP="003470F6">
      <w:pPr>
        <w:spacing w:line="240" w:lineRule="auto"/>
        <w:rPr>
          <w:rFonts w:ascii="Arial" w:eastAsia="Times New Roman" w:hAnsi="Arial" w:cs="Arial"/>
          <w:b/>
          <w:color w:val="016574"/>
          <w:sz w:val="40"/>
          <w:szCs w:val="32"/>
        </w:rPr>
      </w:pPr>
    </w:p>
    <w:p w14:paraId="01445E34" w14:textId="77777777" w:rsidR="003470F6" w:rsidRDefault="003470F6" w:rsidP="003470F6">
      <w:pPr>
        <w:spacing w:line="240" w:lineRule="auto"/>
        <w:rPr>
          <w:rFonts w:ascii="Arial" w:eastAsia="Times New Roman" w:hAnsi="Arial" w:cs="Arial"/>
          <w:b/>
          <w:color w:val="016574"/>
          <w:sz w:val="40"/>
          <w:szCs w:val="32"/>
        </w:rPr>
      </w:pPr>
    </w:p>
    <w:p w14:paraId="18AD40CC" w14:textId="77777777" w:rsidR="003470F6" w:rsidRDefault="003470F6" w:rsidP="003470F6">
      <w:pPr>
        <w:spacing w:line="240" w:lineRule="auto"/>
        <w:rPr>
          <w:rFonts w:ascii="Arial" w:eastAsia="Times New Roman" w:hAnsi="Arial" w:cs="Arial"/>
          <w:b/>
          <w:color w:val="016574"/>
          <w:sz w:val="40"/>
          <w:szCs w:val="32"/>
        </w:rPr>
      </w:pPr>
    </w:p>
    <w:p w14:paraId="6D6F2806" w14:textId="77777777" w:rsidR="003470F6" w:rsidRDefault="003470F6" w:rsidP="003470F6">
      <w:pPr>
        <w:spacing w:line="240" w:lineRule="auto"/>
        <w:rPr>
          <w:rFonts w:ascii="Arial" w:eastAsia="Times New Roman" w:hAnsi="Arial" w:cs="Arial"/>
          <w:b/>
          <w:color w:val="016574"/>
          <w:sz w:val="40"/>
          <w:szCs w:val="32"/>
        </w:rPr>
      </w:pPr>
    </w:p>
    <w:p w14:paraId="542BB692" w14:textId="77777777" w:rsidR="003470F6" w:rsidRDefault="003470F6" w:rsidP="003470F6">
      <w:pPr>
        <w:spacing w:line="240" w:lineRule="auto"/>
        <w:rPr>
          <w:rFonts w:ascii="Arial" w:eastAsia="Times New Roman" w:hAnsi="Arial" w:cs="Arial"/>
          <w:b/>
          <w:color w:val="016574"/>
          <w:sz w:val="40"/>
          <w:szCs w:val="32"/>
        </w:rPr>
      </w:pPr>
    </w:p>
    <w:p w14:paraId="471D3E9F" w14:textId="77777777" w:rsidR="003470F6" w:rsidRDefault="003470F6" w:rsidP="003470F6">
      <w:pPr>
        <w:spacing w:line="240" w:lineRule="auto"/>
        <w:rPr>
          <w:rFonts w:ascii="Arial" w:eastAsia="Times New Roman" w:hAnsi="Arial" w:cs="Arial"/>
          <w:b/>
          <w:color w:val="016574"/>
          <w:sz w:val="40"/>
          <w:szCs w:val="32"/>
        </w:rPr>
      </w:pPr>
    </w:p>
    <w:p w14:paraId="1867868B" w14:textId="77777777" w:rsidR="003470F6" w:rsidRDefault="003470F6" w:rsidP="003470F6">
      <w:pPr>
        <w:spacing w:line="240" w:lineRule="auto"/>
        <w:rPr>
          <w:rFonts w:ascii="Arial" w:eastAsia="Times New Roman" w:hAnsi="Arial" w:cs="Arial"/>
          <w:b/>
          <w:color w:val="016574"/>
          <w:sz w:val="40"/>
          <w:szCs w:val="32"/>
        </w:rPr>
      </w:pPr>
    </w:p>
    <w:p w14:paraId="01474724" w14:textId="77777777" w:rsidR="003470F6" w:rsidRDefault="003470F6" w:rsidP="003470F6">
      <w:pPr>
        <w:spacing w:line="240" w:lineRule="auto"/>
        <w:rPr>
          <w:rFonts w:ascii="Arial" w:eastAsia="Times New Roman" w:hAnsi="Arial" w:cs="Arial"/>
          <w:b/>
          <w:color w:val="016574"/>
          <w:sz w:val="40"/>
          <w:szCs w:val="32"/>
        </w:rPr>
      </w:pPr>
    </w:p>
    <w:p w14:paraId="42E95070" w14:textId="77777777" w:rsidR="003470F6" w:rsidRDefault="003470F6" w:rsidP="003470F6">
      <w:pPr>
        <w:rPr>
          <w:rFonts w:eastAsia="Times New Roman"/>
          <w:sz w:val="32"/>
          <w:szCs w:val="32"/>
        </w:rPr>
      </w:pPr>
    </w:p>
    <w:p w14:paraId="53422173" w14:textId="77777777" w:rsidR="003470F6" w:rsidRDefault="003470F6" w:rsidP="003470F6">
      <w:pPr>
        <w:rPr>
          <w:rFonts w:eastAsia="Times New Roman"/>
          <w:sz w:val="32"/>
          <w:szCs w:val="32"/>
        </w:rPr>
      </w:pPr>
    </w:p>
    <w:p w14:paraId="3C744A73" w14:textId="77777777" w:rsidR="00BB5470" w:rsidRDefault="00BB5470" w:rsidP="003470F6">
      <w:pPr>
        <w:rPr>
          <w:rFonts w:eastAsia="Times New Roman"/>
          <w:sz w:val="32"/>
          <w:szCs w:val="32"/>
        </w:rPr>
      </w:pPr>
    </w:p>
    <w:p w14:paraId="6CF69544" w14:textId="2F53C9DF" w:rsidR="007A6080" w:rsidRDefault="007F1702" w:rsidP="003470F6">
      <w:pPr>
        <w:rPr>
          <w:rFonts w:ascii="Arial" w:eastAsia="Times New Roman" w:hAnsi="Arial" w:cs="Arial"/>
          <w:b/>
          <w:color w:val="016574"/>
          <w:sz w:val="40"/>
          <w:szCs w:val="32"/>
        </w:rPr>
      </w:pPr>
      <w:r w:rsidRPr="007777DA">
        <w:rPr>
          <w:rFonts w:eastAsia="Times New Roman"/>
          <w:sz w:val="32"/>
          <w:szCs w:val="32"/>
        </w:rPr>
        <w:t>If you would like this document in an accessible format, such as large print, audio recording or braille, please contact SEPA by emailing </w:t>
      </w:r>
      <w:hyperlink r:id="rId13" w:tgtFrame="_blank" w:tooltip="mailto:equalities@sepa.org.uk" w:history="1">
        <w:r w:rsidRPr="007777DA">
          <w:rPr>
            <w:rFonts w:eastAsia="Times New Roman"/>
            <w:color w:val="016574" w:themeColor="hyperlink"/>
            <w:sz w:val="32"/>
            <w:szCs w:val="32"/>
            <w:u w:val="single"/>
          </w:rPr>
          <w:t>equalities@sepa.org.uk</w:t>
        </w:r>
      </w:hyperlink>
      <w:r w:rsidRPr="007777DA">
        <w:rPr>
          <w:rFonts w:eastAsia="Times New Roman"/>
          <w:sz w:val="32"/>
          <w:szCs w:val="32"/>
        </w:rPr>
        <w:t xml:space="preserve"> </w:t>
      </w:r>
    </w:p>
    <w:p w14:paraId="6C62BCD7" w14:textId="30ACB709" w:rsidR="00A25FD3" w:rsidRPr="00ED2DF6" w:rsidRDefault="00A25FD3" w:rsidP="00ED2DF6">
      <w:pPr>
        <w:pStyle w:val="Heading1"/>
        <w:jc w:val="both"/>
      </w:pPr>
      <w:bookmarkStart w:id="6" w:name="_Toc193971561"/>
      <w:r w:rsidRPr="00ED2DF6">
        <w:lastRenderedPageBreak/>
        <w:t xml:space="preserve">1 </w:t>
      </w:r>
      <w:bookmarkStart w:id="7" w:name="_Hlk178337730"/>
      <w:r w:rsidRPr="00ED2DF6">
        <w:t>Purpose</w:t>
      </w:r>
      <w:bookmarkEnd w:id="7"/>
      <w:bookmarkEnd w:id="6"/>
      <w:bookmarkEnd w:id="5"/>
    </w:p>
    <w:p w14:paraId="5EF36DDA" w14:textId="07481E45" w:rsidR="00A25FD3" w:rsidRPr="00BE16D6" w:rsidRDefault="00A25FD3" w:rsidP="00A25FD3">
      <w:pPr>
        <w:pStyle w:val="BodyText1"/>
        <w:rPr>
          <w:rFonts w:eastAsia="Times New Roman"/>
        </w:rPr>
      </w:pPr>
      <w:r w:rsidRPr="00BE16D6">
        <w:rPr>
          <w:rFonts w:eastAsia="Times New Roman"/>
        </w:rPr>
        <w:t xml:space="preserve">This document provides information and guidance for </w:t>
      </w:r>
      <w:r w:rsidR="008B0E9C" w:rsidRPr="00BE16D6">
        <w:rPr>
          <w:rFonts w:eastAsia="Times New Roman"/>
        </w:rPr>
        <w:t>sediment management activities</w:t>
      </w:r>
      <w:r w:rsidRPr="00BE16D6">
        <w:rPr>
          <w:rFonts w:eastAsia="Times New Roman"/>
        </w:rPr>
        <w:t xml:space="preserve"> which are subject to authorisation by SEPA under the Environmental Authorisation</w:t>
      </w:r>
      <w:r w:rsidR="00424DEE" w:rsidRPr="00BE16D6">
        <w:rPr>
          <w:rFonts w:eastAsia="Times New Roman"/>
        </w:rPr>
        <w:t>s</w:t>
      </w:r>
      <w:r w:rsidRPr="00BE16D6">
        <w:rPr>
          <w:rFonts w:eastAsia="Times New Roman"/>
        </w:rPr>
        <w:t xml:space="preserve"> (Scotland) Regulations 2018, (EASR).  </w:t>
      </w:r>
    </w:p>
    <w:p w14:paraId="647F0FC2" w14:textId="368C3D05" w:rsidR="00CD6624" w:rsidRPr="00ED2DF6" w:rsidRDefault="00CD6624" w:rsidP="00ED2DF6">
      <w:pPr>
        <w:pStyle w:val="Heading1"/>
        <w:jc w:val="both"/>
      </w:pPr>
      <w:bookmarkStart w:id="8" w:name="_Toc193971562"/>
      <w:bookmarkStart w:id="9" w:name="_Toc182213931"/>
      <w:r w:rsidRPr="00ED2DF6">
        <w:t xml:space="preserve">2 </w:t>
      </w:r>
      <w:r w:rsidR="003E399E" w:rsidRPr="00ED2DF6">
        <w:t>Introduction</w:t>
      </w:r>
      <w:bookmarkEnd w:id="8"/>
    </w:p>
    <w:p w14:paraId="54C13FC1" w14:textId="48AC04D0" w:rsidR="00393DE3" w:rsidRPr="00C577A1" w:rsidRDefault="00CD6624" w:rsidP="00914756">
      <w:pPr>
        <w:pStyle w:val="BodyText1"/>
        <w:rPr>
          <w:rFonts w:eastAsia="Tahoma" w:cstheme="minorHAnsi"/>
          <w:highlight w:val="yellow"/>
        </w:rPr>
      </w:pPr>
      <w:r w:rsidRPr="00393DE3">
        <w:rPr>
          <w:rFonts w:eastAsia="Times New Roman"/>
        </w:rPr>
        <w:t xml:space="preserve">This activity guide aims </w:t>
      </w:r>
      <w:r w:rsidRPr="00BE16D6">
        <w:rPr>
          <w:rFonts w:eastAsia="Times New Roman"/>
        </w:rPr>
        <w:t xml:space="preserve">to demonstrate Good Practice requirements and to help select sustainable engineering solutions that minimise harm to the water environment. </w:t>
      </w:r>
      <w:r w:rsidRPr="00393DE3">
        <w:rPr>
          <w:rFonts w:eastAsia="Times New Roman"/>
        </w:rPr>
        <w:t>This focuses on the environmental aspects that should be considered when undertaking a project. Using this document will help with the process of obtaining an authorisation for works. It is not intended as a technical design manual, and it is important to recognise that any engineering works must be designed to suit site</w:t>
      </w:r>
      <w:r w:rsidR="00BE16D6" w:rsidRPr="00393DE3">
        <w:rPr>
          <w:rFonts w:eastAsia="Times New Roman"/>
        </w:rPr>
        <w:t xml:space="preserve"> </w:t>
      </w:r>
      <w:r w:rsidRPr="00393DE3">
        <w:rPr>
          <w:rFonts w:eastAsia="Times New Roman"/>
        </w:rPr>
        <w:t xml:space="preserve">specific conditions. </w:t>
      </w:r>
    </w:p>
    <w:p w14:paraId="5AF78BE1" w14:textId="1B9F5700" w:rsidR="009E5576" w:rsidRPr="008A70EA" w:rsidRDefault="00CD6624" w:rsidP="009E5576">
      <w:pPr>
        <w:pStyle w:val="Heading1"/>
        <w:jc w:val="both"/>
      </w:pPr>
      <w:bookmarkStart w:id="10" w:name="_Toc193971563"/>
      <w:r w:rsidRPr="008A70EA">
        <w:t>3</w:t>
      </w:r>
      <w:r w:rsidR="009E5576" w:rsidRPr="008A70EA">
        <w:t xml:space="preserve"> </w:t>
      </w:r>
      <w:bookmarkEnd w:id="9"/>
      <w:r w:rsidR="009E5576" w:rsidRPr="008A70EA">
        <w:t xml:space="preserve">Sediment </w:t>
      </w:r>
      <w:r w:rsidR="009A4BB4" w:rsidRPr="008A70EA">
        <w:t>m</w:t>
      </w:r>
      <w:r w:rsidR="009E5576" w:rsidRPr="008A70EA">
        <w:t>anagement</w:t>
      </w:r>
      <w:bookmarkEnd w:id="10"/>
    </w:p>
    <w:p w14:paraId="7487C976" w14:textId="3B70FB1C" w:rsidR="006C182F" w:rsidRDefault="003E399E" w:rsidP="009E5576">
      <w:pPr>
        <w:pStyle w:val="Heading2"/>
      </w:pPr>
      <w:bookmarkStart w:id="11" w:name="_3.1_What_is"/>
      <w:bookmarkStart w:id="12" w:name="_Toc182213932"/>
      <w:bookmarkStart w:id="13" w:name="_Toc193971564"/>
      <w:bookmarkEnd w:id="11"/>
      <w:r w:rsidRPr="0045236E">
        <w:t>3</w:t>
      </w:r>
      <w:r w:rsidR="009E5576" w:rsidRPr="0045236E">
        <w:t xml:space="preserve">.1 What is </w:t>
      </w:r>
      <w:bookmarkEnd w:id="12"/>
      <w:r w:rsidR="00011158" w:rsidRPr="0045236E">
        <w:t>s</w:t>
      </w:r>
      <w:r w:rsidR="009E5576" w:rsidRPr="0045236E">
        <w:t>ediment</w:t>
      </w:r>
      <w:r w:rsidR="009E5576">
        <w:t xml:space="preserve"> </w:t>
      </w:r>
      <w:r w:rsidR="001806DD">
        <w:t xml:space="preserve">and </w:t>
      </w:r>
      <w:r w:rsidR="00FA6303">
        <w:t>where does it come from?</w:t>
      </w:r>
      <w:bookmarkEnd w:id="13"/>
      <w:r w:rsidR="00FA6303">
        <w:t xml:space="preserve"> </w:t>
      </w:r>
    </w:p>
    <w:p w14:paraId="60C4F515" w14:textId="1452092A" w:rsidR="00D0139E" w:rsidRPr="003F095E" w:rsidRDefault="006C182F" w:rsidP="0052370A">
      <w:pPr>
        <w:pStyle w:val="BodyText1"/>
        <w:rPr>
          <w:rFonts w:eastAsia="Calibri" w:cstheme="minorHAnsi"/>
        </w:rPr>
      </w:pPr>
      <w:r w:rsidRPr="003F095E">
        <w:rPr>
          <w:rFonts w:eastAsia="Calibri" w:cstheme="minorHAnsi"/>
        </w:rPr>
        <w:t xml:space="preserve">Sediment refers to </w:t>
      </w:r>
      <w:r w:rsidR="00206644" w:rsidRPr="003F095E">
        <w:rPr>
          <w:rFonts w:eastAsia="Calibri" w:cstheme="minorHAnsi"/>
        </w:rPr>
        <w:t xml:space="preserve">the </w:t>
      </w:r>
      <w:r w:rsidRPr="003F095E">
        <w:rPr>
          <w:rFonts w:eastAsia="Calibri" w:cstheme="minorHAnsi"/>
        </w:rPr>
        <w:t>natural substrate</w:t>
      </w:r>
      <w:r w:rsidR="00DD07E6" w:rsidRPr="003F095E">
        <w:rPr>
          <w:rFonts w:eastAsia="Calibri" w:cstheme="minorHAnsi"/>
        </w:rPr>
        <w:t xml:space="preserve"> of </w:t>
      </w:r>
      <w:r w:rsidR="00DD5037" w:rsidRPr="003F095E">
        <w:rPr>
          <w:rFonts w:eastAsia="Calibri" w:cstheme="minorHAnsi"/>
        </w:rPr>
        <w:t>the</w:t>
      </w:r>
      <w:r w:rsidR="00DD07E6" w:rsidRPr="003F095E">
        <w:rPr>
          <w:rFonts w:eastAsia="Calibri" w:cstheme="minorHAnsi"/>
        </w:rPr>
        <w:t xml:space="preserve"> bed of a watercourse or loch</w:t>
      </w:r>
      <w:r w:rsidR="009B1E79" w:rsidRPr="003F095E">
        <w:rPr>
          <w:rFonts w:eastAsia="Calibri" w:cstheme="minorHAnsi"/>
        </w:rPr>
        <w:t xml:space="preserve"> </w:t>
      </w:r>
      <w:r w:rsidR="008E09FB" w:rsidRPr="003F095E">
        <w:rPr>
          <w:rFonts w:eastAsia="Calibri" w:cstheme="minorHAnsi"/>
        </w:rPr>
        <w:t xml:space="preserve">and is </w:t>
      </w:r>
      <w:r w:rsidR="00CE549B" w:rsidRPr="003F095E">
        <w:rPr>
          <w:rFonts w:eastAsia="Calibri" w:cstheme="minorHAnsi"/>
        </w:rPr>
        <w:t>named</w:t>
      </w:r>
      <w:r w:rsidR="008E09FB" w:rsidRPr="003F095E">
        <w:rPr>
          <w:rFonts w:eastAsia="Calibri" w:cstheme="minorHAnsi"/>
        </w:rPr>
        <w:t xml:space="preserve"> in terms of </w:t>
      </w:r>
      <w:r w:rsidR="00D1518B" w:rsidRPr="003F095E">
        <w:rPr>
          <w:rFonts w:eastAsia="Calibri" w:cstheme="minorHAnsi"/>
        </w:rPr>
        <w:t>the</w:t>
      </w:r>
      <w:r w:rsidR="008E09FB" w:rsidRPr="003F095E">
        <w:rPr>
          <w:rFonts w:eastAsia="Calibri" w:cstheme="minorHAnsi"/>
        </w:rPr>
        <w:t xml:space="preserve"> </w:t>
      </w:r>
      <w:r w:rsidR="00D9738D" w:rsidRPr="003F095E">
        <w:rPr>
          <w:rFonts w:eastAsia="Calibri" w:cstheme="minorHAnsi"/>
        </w:rPr>
        <w:t>diameter</w:t>
      </w:r>
      <w:r w:rsidR="00D1518B" w:rsidRPr="003F095E">
        <w:rPr>
          <w:rFonts w:eastAsia="Calibri" w:cstheme="minorHAnsi"/>
        </w:rPr>
        <w:t xml:space="preserve"> of </w:t>
      </w:r>
      <w:r w:rsidR="00E05BEE" w:rsidRPr="003F095E">
        <w:rPr>
          <w:rFonts w:eastAsia="Calibri" w:cstheme="minorHAnsi"/>
        </w:rPr>
        <w:t xml:space="preserve">the </w:t>
      </w:r>
      <w:r w:rsidR="00D1518B" w:rsidRPr="003F095E">
        <w:rPr>
          <w:rFonts w:eastAsia="Calibri" w:cstheme="minorHAnsi"/>
        </w:rPr>
        <w:t xml:space="preserve">individual pieces of </w:t>
      </w:r>
      <w:r w:rsidR="00E05BEE" w:rsidRPr="003F095E">
        <w:rPr>
          <w:rFonts w:eastAsia="Calibri" w:cstheme="minorHAnsi"/>
        </w:rPr>
        <w:t>sediment</w:t>
      </w:r>
      <w:r w:rsidR="000A528A" w:rsidRPr="003F095E">
        <w:rPr>
          <w:rFonts w:eastAsia="Calibri" w:cstheme="minorHAnsi"/>
        </w:rPr>
        <w:t xml:space="preserve"> (Figure </w:t>
      </w:r>
      <w:r w:rsidR="008D49D0" w:rsidRPr="003F095E">
        <w:rPr>
          <w:rFonts w:eastAsia="Calibri" w:cstheme="minorHAnsi"/>
        </w:rPr>
        <w:t>1</w:t>
      </w:r>
      <w:r w:rsidR="000A528A" w:rsidRPr="003F095E">
        <w:rPr>
          <w:rFonts w:eastAsia="Calibri" w:cstheme="minorHAnsi"/>
        </w:rPr>
        <w:t>)</w:t>
      </w:r>
      <w:r w:rsidR="00D0139E" w:rsidRPr="003F095E">
        <w:rPr>
          <w:rFonts w:eastAsia="Calibri" w:cstheme="minorHAnsi"/>
        </w:rPr>
        <w:t>:</w:t>
      </w:r>
    </w:p>
    <w:p w14:paraId="1C3A1ECF" w14:textId="6EE38C49" w:rsidR="00EE095C" w:rsidRPr="003F095E" w:rsidRDefault="003470F6" w:rsidP="00255306">
      <w:pPr>
        <w:pStyle w:val="BodyText1"/>
        <w:numPr>
          <w:ilvl w:val="0"/>
          <w:numId w:val="3"/>
        </w:numPr>
        <w:rPr>
          <w:rFonts w:eastAsia="Calibri" w:cstheme="minorHAnsi"/>
        </w:rPr>
      </w:pPr>
      <w:r>
        <w:rPr>
          <w:rFonts w:eastAsia="Calibri" w:cstheme="minorHAnsi"/>
        </w:rPr>
        <w:t>C</w:t>
      </w:r>
      <w:r w:rsidR="00EE095C" w:rsidRPr="003F095E">
        <w:rPr>
          <w:rFonts w:eastAsia="Calibri" w:cstheme="minorHAnsi"/>
        </w:rPr>
        <w:t>lay, silt and sand (particles less than 2</w:t>
      </w:r>
      <w:r w:rsidR="00420438" w:rsidRPr="003F095E">
        <w:rPr>
          <w:rFonts w:eastAsia="Calibri" w:cstheme="minorHAnsi"/>
        </w:rPr>
        <w:t xml:space="preserve"> millimetres</w:t>
      </w:r>
      <w:r w:rsidR="00EE095C" w:rsidRPr="003F095E">
        <w:rPr>
          <w:rFonts w:eastAsia="Calibri" w:cstheme="minorHAnsi"/>
        </w:rPr>
        <w:t xml:space="preserve"> in diameter)</w:t>
      </w:r>
      <w:r>
        <w:rPr>
          <w:rFonts w:eastAsia="Calibri" w:cstheme="minorHAnsi"/>
        </w:rPr>
        <w:t>.</w:t>
      </w:r>
    </w:p>
    <w:p w14:paraId="4A6F814B" w14:textId="052F4ABD" w:rsidR="00EE095C" w:rsidRPr="003F095E" w:rsidRDefault="003470F6" w:rsidP="00255306">
      <w:pPr>
        <w:pStyle w:val="BodyText1"/>
        <w:numPr>
          <w:ilvl w:val="0"/>
          <w:numId w:val="3"/>
        </w:numPr>
        <w:rPr>
          <w:rFonts w:eastAsia="Calibri" w:cstheme="minorHAnsi"/>
        </w:rPr>
      </w:pPr>
      <w:r>
        <w:rPr>
          <w:rFonts w:eastAsia="Calibri" w:cstheme="minorHAnsi"/>
        </w:rPr>
        <w:t>G</w:t>
      </w:r>
      <w:r w:rsidR="00EE095C" w:rsidRPr="003F095E">
        <w:rPr>
          <w:rFonts w:eastAsia="Calibri" w:cstheme="minorHAnsi"/>
        </w:rPr>
        <w:t>ravel</w:t>
      </w:r>
      <w:r w:rsidR="009F68B3" w:rsidRPr="003F095E">
        <w:rPr>
          <w:rFonts w:eastAsia="Calibri" w:cstheme="minorHAnsi"/>
        </w:rPr>
        <w:t>s</w:t>
      </w:r>
      <w:r w:rsidR="00EE095C" w:rsidRPr="003F095E">
        <w:rPr>
          <w:rFonts w:eastAsia="Calibri" w:cstheme="minorHAnsi"/>
        </w:rPr>
        <w:t xml:space="preserve"> (particles 2 to 64</w:t>
      </w:r>
      <w:r w:rsidR="00420438" w:rsidRPr="003F095E">
        <w:rPr>
          <w:rFonts w:eastAsia="Calibri" w:cstheme="minorHAnsi"/>
        </w:rPr>
        <w:t xml:space="preserve"> millimetres</w:t>
      </w:r>
      <w:r w:rsidR="00EE095C" w:rsidRPr="003F095E">
        <w:rPr>
          <w:rFonts w:eastAsia="Calibri" w:cstheme="minorHAnsi"/>
        </w:rPr>
        <w:t xml:space="preserve"> in diameter i.e. up to tennis ball size)</w:t>
      </w:r>
      <w:r>
        <w:rPr>
          <w:rFonts w:eastAsia="Calibri" w:cstheme="minorHAnsi"/>
        </w:rPr>
        <w:t>.</w:t>
      </w:r>
    </w:p>
    <w:p w14:paraId="079F51B4" w14:textId="1E35C588" w:rsidR="00EE095C" w:rsidRPr="003F095E" w:rsidRDefault="003470F6" w:rsidP="00255306">
      <w:pPr>
        <w:pStyle w:val="BodyText1"/>
        <w:numPr>
          <w:ilvl w:val="0"/>
          <w:numId w:val="3"/>
        </w:numPr>
        <w:rPr>
          <w:rFonts w:eastAsia="Calibri" w:cstheme="minorHAnsi"/>
        </w:rPr>
      </w:pPr>
      <w:r>
        <w:rPr>
          <w:rFonts w:eastAsia="Calibri" w:cstheme="minorHAnsi"/>
        </w:rPr>
        <w:t>C</w:t>
      </w:r>
      <w:r w:rsidR="00EE095C" w:rsidRPr="003F095E">
        <w:rPr>
          <w:rFonts w:eastAsia="Calibri" w:cstheme="minorHAnsi"/>
        </w:rPr>
        <w:t>obbles (particles 64 to 256</w:t>
      </w:r>
      <w:r w:rsidR="00420438" w:rsidRPr="003F095E">
        <w:rPr>
          <w:rFonts w:eastAsia="Calibri" w:cstheme="minorHAnsi"/>
        </w:rPr>
        <w:t xml:space="preserve"> millimetres</w:t>
      </w:r>
      <w:r w:rsidR="00EE095C" w:rsidRPr="003F095E">
        <w:rPr>
          <w:rFonts w:eastAsia="Calibri" w:cstheme="minorHAnsi"/>
        </w:rPr>
        <w:t xml:space="preserve"> in diameter i.e. up to football size)</w:t>
      </w:r>
      <w:r>
        <w:rPr>
          <w:rFonts w:eastAsia="Calibri" w:cstheme="minorHAnsi"/>
        </w:rPr>
        <w:t>.</w:t>
      </w:r>
      <w:r w:rsidR="00EE095C" w:rsidRPr="003F095E">
        <w:rPr>
          <w:rFonts w:eastAsia="Calibri" w:cstheme="minorHAnsi"/>
        </w:rPr>
        <w:t xml:space="preserve"> </w:t>
      </w:r>
    </w:p>
    <w:p w14:paraId="6278E280" w14:textId="0FE7BCD0" w:rsidR="0052370A" w:rsidRPr="003F095E" w:rsidRDefault="003470F6" w:rsidP="00255306">
      <w:pPr>
        <w:pStyle w:val="BodyText1"/>
        <w:numPr>
          <w:ilvl w:val="0"/>
          <w:numId w:val="3"/>
        </w:numPr>
        <w:rPr>
          <w:rFonts w:eastAsia="Calibri" w:cstheme="minorHAnsi"/>
        </w:rPr>
      </w:pPr>
      <w:r>
        <w:rPr>
          <w:rFonts w:eastAsia="Calibri" w:cstheme="minorHAnsi"/>
        </w:rPr>
        <w:t>B</w:t>
      </w:r>
      <w:r w:rsidR="00EE095C" w:rsidRPr="003F095E">
        <w:rPr>
          <w:rFonts w:eastAsia="Calibri" w:cstheme="minorHAnsi"/>
        </w:rPr>
        <w:t>oulders (particles larger than 256</w:t>
      </w:r>
      <w:r w:rsidR="00420438" w:rsidRPr="003F095E">
        <w:rPr>
          <w:rFonts w:eastAsia="Calibri" w:cstheme="minorHAnsi"/>
        </w:rPr>
        <w:t xml:space="preserve"> millimetres</w:t>
      </w:r>
      <w:r w:rsidR="00EE095C" w:rsidRPr="003F095E">
        <w:rPr>
          <w:rFonts w:eastAsia="Calibri" w:cstheme="minorHAnsi"/>
        </w:rPr>
        <w:t xml:space="preserve"> in diameter)</w:t>
      </w:r>
      <w:r>
        <w:rPr>
          <w:rFonts w:eastAsia="Calibri" w:cstheme="minorHAnsi"/>
        </w:rPr>
        <w:t>.</w:t>
      </w:r>
    </w:p>
    <w:p w14:paraId="22D704E3" w14:textId="607A789A" w:rsidR="00274D68" w:rsidRDefault="00DF5A6F" w:rsidP="003470F6">
      <w:pPr>
        <w:pStyle w:val="BodyText1"/>
      </w:pPr>
      <w:r>
        <w:t>Clay, silt and sand sized sediments are collectively referred to as fine sediment, while gravels</w:t>
      </w:r>
      <w:r w:rsidR="009F68B3">
        <w:t>, cobbles and boulders are collectively referred to as coarse sediment.</w:t>
      </w:r>
    </w:p>
    <w:p w14:paraId="5F216D95" w14:textId="77461CD1" w:rsidR="00980F91" w:rsidRDefault="00E56769" w:rsidP="003470F6">
      <w:pPr>
        <w:pStyle w:val="BodyText1"/>
      </w:pPr>
      <w:r>
        <w:t xml:space="preserve">Sediment is supplied </w:t>
      </w:r>
      <w:r w:rsidR="00A067E7">
        <w:t xml:space="preserve">to watercourses from eroding hillslopes or </w:t>
      </w:r>
      <w:r w:rsidR="003A6857">
        <w:t>by</w:t>
      </w:r>
      <w:r w:rsidR="00A067E7">
        <w:t xml:space="preserve"> </w:t>
      </w:r>
      <w:r w:rsidR="0063746C">
        <w:t xml:space="preserve">the </w:t>
      </w:r>
      <w:r w:rsidR="00A067E7">
        <w:t xml:space="preserve">erosion </w:t>
      </w:r>
      <w:r w:rsidR="00682E00">
        <w:t xml:space="preserve">of </w:t>
      </w:r>
      <w:r w:rsidR="0063746C">
        <w:t>channel</w:t>
      </w:r>
      <w:r w:rsidR="00682E00">
        <w:t xml:space="preserve"> beds and banks.</w:t>
      </w:r>
      <w:r w:rsidR="004D4A27">
        <w:t xml:space="preserve">  Once in a watercourse</w:t>
      </w:r>
      <w:r w:rsidR="00AB0CD8">
        <w:t>,</w:t>
      </w:r>
      <w:r w:rsidR="004D4A27">
        <w:t xml:space="preserve"> </w:t>
      </w:r>
      <w:r w:rsidR="0063746C">
        <w:t>sediment</w:t>
      </w:r>
      <w:r w:rsidR="004D4A27">
        <w:t xml:space="preserve"> </w:t>
      </w:r>
      <w:r w:rsidR="008173EA">
        <w:t xml:space="preserve">is moved and sorted </w:t>
      </w:r>
      <w:r w:rsidR="00F07ADE">
        <w:t>during periods of higher flow</w:t>
      </w:r>
      <w:r w:rsidR="00E84C23">
        <w:t>s</w:t>
      </w:r>
      <w:r w:rsidR="00F07ADE">
        <w:t xml:space="preserve"> </w:t>
      </w:r>
      <w:r w:rsidR="00A00683">
        <w:t>and comes to rest during periods of lower flow</w:t>
      </w:r>
      <w:r w:rsidR="00E84C23">
        <w:t>s</w:t>
      </w:r>
      <w:r w:rsidR="002F282A">
        <w:t xml:space="preserve"> </w:t>
      </w:r>
      <w:r w:rsidR="006F0968">
        <w:t>and mobilised again during higher flows.</w:t>
      </w:r>
      <w:r w:rsidR="00A00683">
        <w:t xml:space="preserve">  </w:t>
      </w:r>
      <w:r w:rsidR="00274D68">
        <w:t>Deposition and t</w:t>
      </w:r>
      <w:r w:rsidR="006F0968">
        <w:t>ransportation rates of sediment is determined by</w:t>
      </w:r>
      <w:r w:rsidR="00274D68">
        <w:t xml:space="preserve"> flow and</w:t>
      </w:r>
      <w:r w:rsidR="00980F91">
        <w:t xml:space="preserve"> the steepness and </w:t>
      </w:r>
      <w:r w:rsidR="009B7C94">
        <w:lastRenderedPageBreak/>
        <w:t>degree of confinement of the valley bottom and create</w:t>
      </w:r>
      <w:r w:rsidR="009B7C94" w:rsidRPr="00BD3BB5">
        <w:t xml:space="preserve"> erosion</w:t>
      </w:r>
      <w:r w:rsidR="009B7C94">
        <w:t>al</w:t>
      </w:r>
      <w:r w:rsidR="009B7C94" w:rsidRPr="00BD3BB5">
        <w:t xml:space="preserve">, balanced or depositional </w:t>
      </w:r>
      <w:r w:rsidR="009B7C94" w:rsidRPr="00B95B6C">
        <w:rPr>
          <w:rFonts w:ascii="Arial" w:eastAsia="MS PGothic" w:hAnsi="Arial" w:cs="Arial"/>
          <w:b/>
          <w:bCs/>
          <w:noProof/>
        </w:rPr>
        <mc:AlternateContent>
          <mc:Choice Requires="wpg">
            <w:drawing>
              <wp:anchor distT="0" distB="0" distL="114300" distR="114300" simplePos="0" relativeHeight="251658242" behindDoc="1" locked="0" layoutInCell="1" allowOverlap="1" wp14:anchorId="32C2633D" wp14:editId="4497289B">
                <wp:simplePos x="0" y="0"/>
                <wp:positionH relativeFrom="margin">
                  <wp:posOffset>0</wp:posOffset>
                </wp:positionH>
                <wp:positionV relativeFrom="margin">
                  <wp:posOffset>681355</wp:posOffset>
                </wp:positionV>
                <wp:extent cx="6200775" cy="6267450"/>
                <wp:effectExtent l="0" t="0" r="0" b="0"/>
                <wp:wrapTight wrapText="bothSides">
                  <wp:wrapPolygon edited="0">
                    <wp:start x="265" y="0"/>
                    <wp:lineTo x="199" y="21534"/>
                    <wp:lineTo x="21368" y="21534"/>
                    <wp:lineTo x="21235" y="0"/>
                    <wp:lineTo x="265" y="0"/>
                  </wp:wrapPolygon>
                </wp:wrapTight>
                <wp:docPr id="1887055500" name="Group 15" descr="Photographs showing the different sediment sizes you may see on a watercourse bed. This includes, clay, silt, sand, gravel, cobbles, and boulders."/>
                <wp:cNvGraphicFramePr/>
                <a:graphic xmlns:a="http://schemas.openxmlformats.org/drawingml/2006/main">
                  <a:graphicData uri="http://schemas.microsoft.com/office/word/2010/wordprocessingGroup">
                    <wpg:wgp>
                      <wpg:cNvGrpSpPr/>
                      <wpg:grpSpPr>
                        <a:xfrm>
                          <a:off x="0" y="0"/>
                          <a:ext cx="6200775" cy="6267450"/>
                          <a:chOff x="0" y="-28575"/>
                          <a:chExt cx="6119446" cy="6651723"/>
                        </a:xfrm>
                      </wpg:grpSpPr>
                      <pic:pic xmlns:pic="http://schemas.openxmlformats.org/drawingml/2006/picture">
                        <pic:nvPicPr>
                          <pic:cNvPr id="1772267818" name="Picture 13"/>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112542" y="-28575"/>
                            <a:ext cx="5882640" cy="6009640"/>
                          </a:xfrm>
                          <a:prstGeom prst="rect">
                            <a:avLst/>
                          </a:prstGeom>
                        </pic:spPr>
                      </pic:pic>
                      <wps:wsp>
                        <wps:cNvPr id="1742250254" name="Text Box 14"/>
                        <wps:cNvSpPr txBox="1"/>
                        <wps:spPr>
                          <a:xfrm>
                            <a:off x="0" y="6006905"/>
                            <a:ext cx="6119446" cy="616243"/>
                          </a:xfrm>
                          <a:prstGeom prst="rect">
                            <a:avLst/>
                          </a:prstGeom>
                          <a:noFill/>
                          <a:ln w="6350">
                            <a:noFill/>
                          </a:ln>
                        </wps:spPr>
                        <wps:txbx>
                          <w:txbxContent>
                            <w:p w14:paraId="4996E725" w14:textId="346B99F7" w:rsidR="005A1C8D" w:rsidRPr="002F4C79" w:rsidRDefault="005A1C8D" w:rsidP="005A1C8D">
                              <w:r>
                                <w:rPr>
                                  <w:b/>
                                  <w:bCs/>
                                </w:rPr>
                                <w:t xml:space="preserve">Figure </w:t>
                              </w:r>
                              <w:r w:rsidR="008D49D0">
                                <w:rPr>
                                  <w:b/>
                                  <w:bCs/>
                                </w:rPr>
                                <w:t>1</w:t>
                              </w:r>
                              <w:r>
                                <w:t xml:space="preserve"> </w:t>
                              </w:r>
                              <w:r w:rsidRPr="000255A0">
                                <w:t xml:space="preserve">Photographs showing the different sediment sizes you may see on </w:t>
                              </w:r>
                              <w:r>
                                <w:t xml:space="preserve">the bed of </w:t>
                              </w:r>
                              <w:r w:rsidRPr="000255A0">
                                <w:t>a watercourse</w:t>
                              </w:r>
                              <w:r w:rsidR="008A70EA">
                                <w:t xml:space="preserve"> or loch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2C2633D" id="Group 15" o:spid="_x0000_s1027" alt="Photographs showing the different sediment sizes you may see on a watercourse bed. This includes, clay, silt, sand, gravel, cobbles, and boulders." style="position:absolute;margin-left:0;margin-top:53.65pt;width:488.25pt;height:493.5pt;z-index:-251658238;mso-position-horizontal-relative:margin;mso-position-vertical-relative:margin;mso-width-relative:margin;mso-height-relative:margin" coordorigin=",-285" coordsize="61194,665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8" type="#_x0000_t75" style="position:absolute;left:1125;top:-285;width:58826;height:60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">
                  <v:imagedata r:id="rId15" o:title=""/>
                </v:shape>
                <v:shape id="Text Box 14" o:spid="_x0000_s1029" type="#_x0000_t202" style="position:absolute;top:60069;width:61194;height:6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" filled="f" stroked="f" strokeweight=".5pt">
                  <v:textbox>
                    <w:txbxContent>
                      <w:p w14:paraId="4996E725" w14:textId="346B99F7" w:rsidR="005A1C8D" w:rsidRPr="002F4C79" w:rsidRDefault="005A1C8D" w:rsidP="005A1C8D">
                        <w:r>
                          <w:rPr>
                            <w:b/>
                            <w:bCs/>
                          </w:rPr>
                          <w:t xml:space="preserve">Figure </w:t>
                        </w:r>
                        <w:r w:rsidR="008D49D0">
                          <w:rPr>
                            <w:b/>
                            <w:bCs/>
                          </w:rPr>
                          <w:t>1</w:t>
                        </w:r>
                        <w:r>
                          <w:t xml:space="preserve"> </w:t>
                        </w:r>
                        <w:r w:rsidRPr="000255A0">
                          <w:t xml:space="preserve">Photographs showing the different sediment sizes you may see on </w:t>
                        </w:r>
                        <w:r>
                          <w:t xml:space="preserve">the bed of </w:t>
                        </w:r>
                        <w:r w:rsidRPr="000255A0">
                          <w:t>a watercourse</w:t>
                        </w:r>
                        <w:r w:rsidR="008A70EA">
                          <w:t xml:space="preserve"> or loch</w:t>
                        </w:r>
                      </w:p>
                    </w:txbxContent>
                  </v:textbox>
                </v:shape>
                <w10:wrap type="tight" anchorx="margin" anchory="margin"/>
              </v:group>
            </w:pict>
          </mc:Fallback>
        </mc:AlternateContent>
      </w:r>
      <w:r w:rsidR="009B7C94">
        <w:t>sediment reaches</w:t>
      </w:r>
      <w:r w:rsidR="009B7C94" w:rsidRPr="00BD3BB5">
        <w:t xml:space="preserve"> of </w:t>
      </w:r>
      <w:r w:rsidR="009B7C94">
        <w:t xml:space="preserve">a </w:t>
      </w:r>
      <w:r w:rsidR="009B7C94" w:rsidRPr="00BD3BB5">
        <w:t>watercourse</w:t>
      </w:r>
      <w:r w:rsidR="009B7C94">
        <w:t xml:space="preserve"> </w:t>
      </w:r>
      <w:r w:rsidR="009B7C94" w:rsidRPr="001C14B1">
        <w:t xml:space="preserve">(see </w:t>
      </w:r>
      <w:hyperlink w:anchor="_4.1.2.1_Understanding_types" w:history="1">
        <w:r w:rsidR="009B7C94" w:rsidRPr="00657854">
          <w:rPr>
            <w:rStyle w:val="Hyperlink"/>
          </w:rPr>
          <w:t>section 4.1.2.1</w:t>
        </w:r>
      </w:hyperlink>
      <w:r w:rsidR="009B7C94" w:rsidRPr="001C14B1">
        <w:t>).</w:t>
      </w:r>
      <w:r w:rsidR="009B7C94">
        <w:t xml:space="preserve">    </w:t>
      </w:r>
    </w:p>
    <w:p w14:paraId="7FFC3E7D" w14:textId="77777777" w:rsidR="009B7C94" w:rsidRDefault="009B7C94" w:rsidP="002A0C98"/>
    <w:p w14:paraId="21DE9134" w14:textId="77777777" w:rsidR="009B7C94" w:rsidRDefault="009B7C94" w:rsidP="002A0C98"/>
    <w:p w14:paraId="13BA2A93" w14:textId="77777777" w:rsidR="009B7C94" w:rsidRDefault="009B7C94" w:rsidP="002A0C98"/>
    <w:p w14:paraId="66FF54E4" w14:textId="72752931" w:rsidR="00873A97" w:rsidRDefault="006F0968" w:rsidP="002A0C98">
      <w:r>
        <w:t>E</w:t>
      </w:r>
      <w:r w:rsidR="00EF232A">
        <w:t xml:space="preserve">ventually </w:t>
      </w:r>
      <w:r>
        <w:t xml:space="preserve">sediment is </w:t>
      </w:r>
      <w:r w:rsidR="00EF232A">
        <w:t>transpor</w:t>
      </w:r>
      <w:r>
        <w:t>ted</w:t>
      </w:r>
      <w:r w:rsidR="00EF232A">
        <w:t xml:space="preserve"> to the sea, where it is redistributed along </w:t>
      </w:r>
      <w:r w:rsidR="00765B26">
        <w:t xml:space="preserve">the </w:t>
      </w:r>
      <w:r w:rsidR="00EF232A">
        <w:t>coastline</w:t>
      </w:r>
      <w:r w:rsidR="00765B26">
        <w:t>, or into natura</w:t>
      </w:r>
      <w:r w:rsidR="0095278F">
        <w:t xml:space="preserve">l lochs or reservoirs, where wind driven waves distribute the sediment </w:t>
      </w:r>
      <w:r w:rsidR="00FC769E">
        <w:t xml:space="preserve">around the loch shore or into the deeper parts of the loch.  Sediment can also be sourced directly within a loch </w:t>
      </w:r>
      <w:r w:rsidR="00D95EDF">
        <w:t xml:space="preserve">or reservoir </w:t>
      </w:r>
      <w:r w:rsidR="00FC769E">
        <w:t>by the</w:t>
      </w:r>
      <w:r w:rsidR="00E13F69">
        <w:t xml:space="preserve"> erosive action of waves on hillslopes and floodplain</w:t>
      </w:r>
      <w:r w:rsidR="00B103CE">
        <w:t>.</w:t>
      </w:r>
      <w:r w:rsidR="00D95EDF">
        <w:t xml:space="preserve"> </w:t>
      </w:r>
    </w:p>
    <w:p w14:paraId="0F021BBC" w14:textId="680000EC" w:rsidR="00274D68" w:rsidRDefault="00274D68">
      <w:pPr>
        <w:spacing w:line="240" w:lineRule="auto"/>
        <w:rPr>
          <w:rFonts w:asciiTheme="majorHAnsi" w:eastAsia="Times New Roman" w:hAnsiTheme="majorHAnsi" w:cstheme="majorBidi"/>
          <w:b/>
          <w:color w:val="016574" w:themeColor="accent2"/>
          <w:sz w:val="32"/>
          <w:szCs w:val="26"/>
        </w:rPr>
      </w:pPr>
    </w:p>
    <w:p w14:paraId="60893FB8" w14:textId="3EDF2A0B" w:rsidR="008A197B" w:rsidRDefault="008A197B" w:rsidP="008A197B">
      <w:pPr>
        <w:pStyle w:val="Heading2"/>
      </w:pPr>
      <w:bookmarkStart w:id="14" w:name="_Toc193971565"/>
      <w:r>
        <w:lastRenderedPageBreak/>
        <w:t>3.2 W</w:t>
      </w:r>
      <w:r w:rsidRPr="003D1440">
        <w:t xml:space="preserve">hy is </w:t>
      </w:r>
      <w:r>
        <w:t>sediment</w:t>
      </w:r>
      <w:r w:rsidRPr="003D1440">
        <w:t xml:space="preserve"> important?</w:t>
      </w:r>
      <w:bookmarkEnd w:id="14"/>
    </w:p>
    <w:p w14:paraId="0C5E5B9A" w14:textId="44F9057E" w:rsidR="008A197B" w:rsidRPr="009713E8" w:rsidRDefault="008A197B" w:rsidP="008A197B">
      <w:pPr>
        <w:pStyle w:val="Heading3"/>
      </w:pPr>
      <w:bookmarkStart w:id="15" w:name="_Toc193971566"/>
      <w:r>
        <w:t>3.2.1 In rivers</w:t>
      </w:r>
      <w:bookmarkEnd w:id="15"/>
    </w:p>
    <w:p w14:paraId="1AECC9B0" w14:textId="77777777" w:rsidR="008A197B" w:rsidRDefault="008A197B" w:rsidP="00055D5A">
      <w:pPr>
        <w:spacing w:after="120"/>
      </w:pPr>
      <w:r>
        <w:t xml:space="preserve">Sediments are one of the fundamental reasons why rivers look the way they do. </w:t>
      </w:r>
      <w:r w:rsidRPr="003A126E">
        <w:t xml:space="preserve">The </w:t>
      </w:r>
      <w:r>
        <w:t xml:space="preserve">size (width and depth) and </w:t>
      </w:r>
      <w:r w:rsidRPr="003A126E">
        <w:t xml:space="preserve">shape </w:t>
      </w:r>
      <w:r>
        <w:t>of a watercourse is</w:t>
      </w:r>
      <w:r w:rsidRPr="003A126E">
        <w:t xml:space="preserve"> largely created </w:t>
      </w:r>
      <w:r>
        <w:t>by the interaction of</w:t>
      </w:r>
      <w:r w:rsidRPr="003A126E">
        <w:t xml:space="preserve"> high flows </w:t>
      </w:r>
      <w:r>
        <w:t>with</w:t>
      </w:r>
      <w:r w:rsidRPr="003A126E">
        <w:t xml:space="preserve"> </w:t>
      </w:r>
      <w:r>
        <w:t xml:space="preserve">the supplied </w:t>
      </w:r>
      <w:r w:rsidRPr="003A126E">
        <w:t xml:space="preserve">sediment </w:t>
      </w:r>
      <w:r>
        <w:t>load. The size and shape of</w:t>
      </w:r>
      <w:r w:rsidRPr="003A126E">
        <w:t xml:space="preserve"> </w:t>
      </w:r>
      <w:r>
        <w:t xml:space="preserve">a watercourses that is relatively undisturbed by human activities </w:t>
      </w:r>
      <w:r w:rsidRPr="003A126E">
        <w:t xml:space="preserve">will naturally adjust to accommodate the amount of water and sediment moving through </w:t>
      </w:r>
      <w:r>
        <w:t>it and when this occurs the river is said to be ‘in equilibrium’</w:t>
      </w:r>
      <w:r w:rsidRPr="003A126E">
        <w:t>.</w:t>
      </w:r>
      <w:r>
        <w:t xml:space="preserve">  This means that the processes of water and sediment movement through a watercourse and the way the watercourse looks (its geomorphological ‘forms’) are in balance. </w:t>
      </w:r>
    </w:p>
    <w:p w14:paraId="2FE85242" w14:textId="25C71B8D" w:rsidR="008A197B" w:rsidRDefault="008A197B" w:rsidP="00B145EE">
      <w:pPr>
        <w:spacing w:after="120"/>
      </w:pPr>
      <w:r>
        <w:t xml:space="preserve">Sediments are an integral part of freshwater ecosystems. </w:t>
      </w:r>
      <w:r w:rsidR="00167628">
        <w:t xml:space="preserve">Sediment </w:t>
      </w:r>
      <w:r>
        <w:t>erosion, transportation and deposition create and continually refresh features such as bars, islands, riffles and pools that together provide diverse habitats that are essential for the survival of freshwater plants and animals.</w:t>
      </w:r>
    </w:p>
    <w:p w14:paraId="138E2200" w14:textId="7759AD51" w:rsidR="00055D5A" w:rsidRDefault="008A197B" w:rsidP="00B145EE">
      <w:pPr>
        <w:spacing w:after="120"/>
      </w:pPr>
      <w:r w:rsidRPr="009713E8">
        <w:t>Many important species rely on river sediments for survival. For example</w:t>
      </w:r>
      <w:r>
        <w:t>:</w:t>
      </w:r>
      <w:r w:rsidRPr="009713E8">
        <w:t xml:space="preserve"> </w:t>
      </w:r>
    </w:p>
    <w:p w14:paraId="4D9558F8" w14:textId="286E194B" w:rsidR="008A197B" w:rsidRDefault="008A197B" w:rsidP="00B145EE">
      <w:pPr>
        <w:pStyle w:val="BodyText1"/>
        <w:numPr>
          <w:ilvl w:val="0"/>
          <w:numId w:val="1"/>
        </w:numPr>
      </w:pPr>
      <w:r w:rsidRPr="009713E8">
        <w:t xml:space="preserve">Atlantic salmon and lamprey migrate into rivers </w:t>
      </w:r>
      <w:r>
        <w:t xml:space="preserve">and move </w:t>
      </w:r>
      <w:r w:rsidRPr="009713E8">
        <w:t xml:space="preserve">upstream to reach spawning areas, which are normally clean </w:t>
      </w:r>
      <w:r>
        <w:t>gravel or cobble</w:t>
      </w:r>
      <w:r w:rsidRPr="009713E8">
        <w:t xml:space="preserve"> stretches of faster flowing water</w:t>
      </w:r>
      <w:r w:rsidR="00055D5A">
        <w:t xml:space="preserve">. </w:t>
      </w:r>
      <w:r w:rsidRPr="009713E8">
        <w:t>They spawn in these areas, laying eggs in nests</w:t>
      </w:r>
      <w:r>
        <w:t xml:space="preserve"> (redds)</w:t>
      </w:r>
      <w:r w:rsidRPr="009713E8">
        <w:t xml:space="preserve"> made by moving stones to form a shallow depression. After hatching, both species move to other parts of the river to feed and grow</w:t>
      </w:r>
      <w:r>
        <w:t>, and a diverse range of substrate sizes and flow conditions are key in providing suitable habitat for all ages of fish</w:t>
      </w:r>
      <w:r w:rsidRPr="009713E8">
        <w:t xml:space="preserve">. </w:t>
      </w:r>
    </w:p>
    <w:p w14:paraId="3D66AD3B" w14:textId="20A4527C" w:rsidR="008A197B" w:rsidRDefault="008A197B" w:rsidP="00B145EE">
      <w:pPr>
        <w:pStyle w:val="BodyText1"/>
        <w:numPr>
          <w:ilvl w:val="0"/>
          <w:numId w:val="1"/>
        </w:numPr>
      </w:pPr>
      <w:r w:rsidRPr="00020422">
        <w:t>Freshwater pearl mussels require clean river sediments and live buried in coarse sand or fine gravel and rely on a healthy salmon or trout population for the dispersal of juveniles.</w:t>
      </w:r>
      <w:r>
        <w:t xml:space="preserve"> </w:t>
      </w:r>
    </w:p>
    <w:p w14:paraId="6A0352E2" w14:textId="503A1F05" w:rsidR="008A197B" w:rsidRDefault="00F112E8" w:rsidP="00B145EE">
      <w:pPr>
        <w:pStyle w:val="BodyText1"/>
        <w:numPr>
          <w:ilvl w:val="0"/>
          <w:numId w:val="1"/>
        </w:numPr>
      </w:pPr>
      <w:r>
        <w:t>S</w:t>
      </w:r>
      <w:r w:rsidR="008A197B" w:rsidRPr="0018507F">
        <w:t>hingle islands, formed from river gravels, support a wide range of plants and invertebrates</w:t>
      </w:r>
      <w:r w:rsidR="008A197B">
        <w:t xml:space="preserve"> such as shingle beetles, </w:t>
      </w:r>
      <w:r w:rsidR="008A197B" w:rsidRPr="0018507F">
        <w:t>which in turn provide shelter and food for breeding birds such as ringed plover and common terns.</w:t>
      </w:r>
    </w:p>
    <w:p w14:paraId="00223D38" w14:textId="3E6E1EE4" w:rsidR="008A197B" w:rsidRPr="00B972B8" w:rsidRDefault="008A197B" w:rsidP="00B972B8">
      <w:pPr>
        <w:pStyle w:val="Heading3"/>
      </w:pPr>
      <w:bookmarkStart w:id="16" w:name="_Toc193971567"/>
      <w:r w:rsidRPr="00B972B8">
        <w:t>3.</w:t>
      </w:r>
      <w:r w:rsidR="00B972B8">
        <w:t>2</w:t>
      </w:r>
      <w:r w:rsidRPr="00B972B8">
        <w:t>.2 In lochs</w:t>
      </w:r>
      <w:bookmarkEnd w:id="16"/>
    </w:p>
    <w:p w14:paraId="3C9348FD" w14:textId="77777777" w:rsidR="008A197B" w:rsidRDefault="008A197B" w:rsidP="008A197B">
      <w:pPr>
        <w:pStyle w:val="BodyText1"/>
      </w:pPr>
      <w:r>
        <w:t xml:space="preserve">While most lochs have completely different methods of formation to rivers, once a loch has formed and in the absence of significant human modifications, like in rivers, its shore zone in </w:t>
      </w:r>
      <w:r>
        <w:lastRenderedPageBreak/>
        <w:t xml:space="preserve">particular will develop an ‘equilibrium’ shape and features that result from the interplay between the shape of the surrounding landscape, the rise and fall of the water surface, the predominant wind direction and the size and quantity of sediment supplied to or sourced from within the loch.  </w:t>
      </w:r>
      <w:r w:rsidRPr="00D049A8">
        <w:t xml:space="preserve">The movement of sediment along and around </w:t>
      </w:r>
      <w:r>
        <w:t>a</w:t>
      </w:r>
      <w:r w:rsidRPr="00D049A8">
        <w:t xml:space="preserve"> loch</w:t>
      </w:r>
      <w:r>
        <w:t>’s</w:t>
      </w:r>
      <w:r w:rsidRPr="00D049A8">
        <w:t xml:space="preserve"> shore </w:t>
      </w:r>
      <w:r>
        <w:t xml:space="preserve">(longshore drift) </w:t>
      </w:r>
      <w:r w:rsidRPr="00D049A8">
        <w:t>is principally controlled by wind-generated waves</w:t>
      </w:r>
      <w:r>
        <w:t xml:space="preserve"> and</w:t>
      </w:r>
      <w:r w:rsidRPr="00AA1E44">
        <w:t xml:space="preserve"> creates features such as beaches, spits and </w:t>
      </w:r>
      <w:r>
        <w:t>bank faces</w:t>
      </w:r>
      <w:r w:rsidRPr="00D049A8">
        <w:t>, while the movement of sediment between shallower and deeper sections of the loch is controlled by both waves and variations in loch water level.</w:t>
      </w:r>
      <w:r>
        <w:t xml:space="preserve"> </w:t>
      </w:r>
    </w:p>
    <w:p w14:paraId="147D96AE" w14:textId="0CA0C53F" w:rsidR="00D740AB" w:rsidRPr="009B7C94" w:rsidRDefault="008A197B" w:rsidP="009B7C94">
      <w:pPr>
        <w:pStyle w:val="BodyText1"/>
      </w:pPr>
      <w:r>
        <w:t>As in a water</w:t>
      </w:r>
      <w:r w:rsidR="00B972B8">
        <w:t>c</w:t>
      </w:r>
      <w:r>
        <w:t>ourse, t</w:t>
      </w:r>
      <w:r w:rsidRPr="00B972B8">
        <w:t xml:space="preserve">he </w:t>
      </w:r>
      <w:r>
        <w:t>equilibrium shape and features</w:t>
      </w:r>
      <w:r w:rsidRPr="00B972B8">
        <w:t xml:space="preserve"> </w:t>
      </w:r>
      <w:r>
        <w:t xml:space="preserve">of a </w:t>
      </w:r>
      <w:r w:rsidRPr="00B972B8">
        <w:t>loch</w:t>
      </w:r>
      <w:r>
        <w:t>’</w:t>
      </w:r>
      <w:r w:rsidRPr="00B972B8">
        <w:t xml:space="preserve">s </w:t>
      </w:r>
      <w:r>
        <w:t xml:space="preserve">shore zone </w:t>
      </w:r>
      <w:r w:rsidRPr="00B972B8">
        <w:t xml:space="preserve">also </w:t>
      </w:r>
      <w:r>
        <w:t xml:space="preserve">provide </w:t>
      </w:r>
      <w:r w:rsidRPr="00B972B8">
        <w:t xml:space="preserve">habitats that </w:t>
      </w:r>
      <w:r>
        <w:t>are essential for</w:t>
      </w:r>
      <w:r w:rsidRPr="00B972B8">
        <w:t xml:space="preserve"> a large variety of plants and animals</w:t>
      </w:r>
      <w:r w:rsidR="00B972B8">
        <w:t xml:space="preserve">. </w:t>
      </w:r>
      <w:r w:rsidRPr="00B972B8">
        <w:t>Wave</w:t>
      </w:r>
      <w:r>
        <w:t>-</w:t>
      </w:r>
      <w:r w:rsidRPr="00B972B8">
        <w:t xml:space="preserve">washed shores support distinctive invertebrate assemblages, </w:t>
      </w:r>
      <w:r>
        <w:t>while</w:t>
      </w:r>
      <w:r w:rsidRPr="00B972B8">
        <w:t xml:space="preserve"> the coarser sediments found near inlets and outlets</w:t>
      </w:r>
      <w:r>
        <w:t>, or where water percolates through gravels creating upwellings,</w:t>
      </w:r>
      <w:r w:rsidRPr="00B972B8">
        <w:t xml:space="preserve"> </w:t>
      </w:r>
      <w:r>
        <w:t>can</w:t>
      </w:r>
      <w:r w:rsidRPr="00B972B8">
        <w:t xml:space="preserve"> be important spawning areas for fish species such as Arctic charr</w:t>
      </w:r>
      <w:r>
        <w:t xml:space="preserve"> or even brown trout where stream spawning is limited</w:t>
      </w:r>
      <w:r w:rsidRPr="00B972B8">
        <w:t>.</w:t>
      </w:r>
      <w:r>
        <w:t xml:space="preserve"> Clean, silt-free gravels are also key spawning substrates for some our rarest freshwater fish including powan and vendace.</w:t>
      </w:r>
    </w:p>
    <w:p w14:paraId="283FCC55" w14:textId="6A5433F1" w:rsidR="000807CB" w:rsidRDefault="00812363" w:rsidP="00BB578D">
      <w:pPr>
        <w:pStyle w:val="Heading2"/>
      </w:pPr>
      <w:bookmarkStart w:id="17" w:name="_Toc193971568"/>
      <w:r>
        <w:t>3.</w:t>
      </w:r>
      <w:r w:rsidR="0042256E">
        <w:t>3</w:t>
      </w:r>
      <w:r>
        <w:t xml:space="preserve"> </w:t>
      </w:r>
      <w:r w:rsidR="001D20C6" w:rsidRPr="001D20C6">
        <w:t>What is sediment management</w:t>
      </w:r>
      <w:r w:rsidR="00125E53">
        <w:t>?</w:t>
      </w:r>
      <w:bookmarkEnd w:id="17"/>
    </w:p>
    <w:p w14:paraId="46831932" w14:textId="766CA855" w:rsidR="001D20C6" w:rsidRDefault="001D20C6" w:rsidP="003709BB">
      <w:pPr>
        <w:pStyle w:val="BodyText1"/>
      </w:pPr>
      <w:r w:rsidRPr="001D20C6">
        <w:t>Sediment management is a term used by SEPA</w:t>
      </w:r>
      <w:r>
        <w:t xml:space="preserve"> to cover a </w:t>
      </w:r>
      <w:r w:rsidRPr="002F04B6">
        <w:t xml:space="preserve">range of different activities affecting sediment within a </w:t>
      </w:r>
      <w:r>
        <w:t>waterbody</w:t>
      </w:r>
      <w:r w:rsidRPr="002F04B6">
        <w:t xml:space="preserve">. As outlined below these fit into </w:t>
      </w:r>
      <w:r>
        <w:t>four</w:t>
      </w:r>
      <w:r w:rsidRPr="002F04B6">
        <w:t xml:space="preserve"> broad categories:</w:t>
      </w:r>
    </w:p>
    <w:p w14:paraId="2E6A73AC" w14:textId="247A5E7A" w:rsidR="001D20C6" w:rsidRPr="001E2E70" w:rsidRDefault="001D20C6" w:rsidP="007B232E">
      <w:pPr>
        <w:pStyle w:val="Heading3"/>
        <w:rPr>
          <w:rFonts w:eastAsia="Times New Roman"/>
        </w:rPr>
      </w:pPr>
      <w:bookmarkStart w:id="18" w:name="_Toc193971569"/>
      <w:r w:rsidRPr="001E2E70">
        <w:rPr>
          <w:rFonts w:eastAsia="Times New Roman"/>
        </w:rPr>
        <w:t>Sediment removal</w:t>
      </w:r>
      <w:bookmarkEnd w:id="18"/>
    </w:p>
    <w:p w14:paraId="27497892" w14:textId="6CB3D0C2" w:rsidR="007B232E" w:rsidRPr="00D316D3" w:rsidRDefault="001D20C6" w:rsidP="003709BB">
      <w:pPr>
        <w:pStyle w:val="BodyText1"/>
      </w:pPr>
      <w:r w:rsidRPr="00D316D3">
        <w:t xml:space="preserve">The removal of submerged and/or exposed sediment from the bed of a watercourse or loch. This includes dredging (removing sediment from greater than 50 percent of channel width) and removing all or part of single accumulations of sediment (e.g. skimming gravel bars).  </w:t>
      </w:r>
    </w:p>
    <w:p w14:paraId="0917AFEF" w14:textId="1D814966" w:rsidR="001D20C6" w:rsidRPr="00D316D3" w:rsidRDefault="001D20C6" w:rsidP="007B232E">
      <w:pPr>
        <w:pStyle w:val="Heading3"/>
        <w:rPr>
          <w:rFonts w:eastAsia="Times New Roman"/>
        </w:rPr>
      </w:pPr>
      <w:bookmarkStart w:id="19" w:name="_Toc193971570"/>
      <w:r w:rsidRPr="00D316D3">
        <w:rPr>
          <w:rFonts w:eastAsia="Times New Roman"/>
        </w:rPr>
        <w:t>Sediment reintroduction</w:t>
      </w:r>
      <w:bookmarkEnd w:id="19"/>
    </w:p>
    <w:p w14:paraId="43C20F39" w14:textId="64934989" w:rsidR="007B232E" w:rsidRPr="00D316D3" w:rsidRDefault="001D20C6" w:rsidP="003709BB">
      <w:pPr>
        <w:pStyle w:val="BodyText1"/>
      </w:pPr>
      <w:r w:rsidRPr="00D316D3">
        <w:t xml:space="preserve">The placing of natural sediment on the bed of a waterbody, which has been removed from a waterbody (e.g. from behind </w:t>
      </w:r>
      <w:r w:rsidR="00B17F76">
        <w:t>an impoundment</w:t>
      </w:r>
      <w:r w:rsidRPr="00D316D3">
        <w:t>).</w:t>
      </w:r>
    </w:p>
    <w:p w14:paraId="5D9D935A" w14:textId="0DF74CD7" w:rsidR="001D20C6" w:rsidRPr="00D316D3" w:rsidRDefault="001D20C6" w:rsidP="007B232E">
      <w:pPr>
        <w:pStyle w:val="Heading3"/>
        <w:rPr>
          <w:rFonts w:eastAsia="Times New Roman"/>
        </w:rPr>
      </w:pPr>
      <w:bookmarkStart w:id="20" w:name="_Toc193971571"/>
      <w:r w:rsidRPr="00D316D3">
        <w:rPr>
          <w:rFonts w:eastAsia="Times New Roman"/>
        </w:rPr>
        <w:t>Sediment addition</w:t>
      </w:r>
      <w:bookmarkEnd w:id="20"/>
    </w:p>
    <w:p w14:paraId="27A887EF" w14:textId="2A915BE7" w:rsidR="007B232E" w:rsidRPr="00D316D3" w:rsidRDefault="001D20C6" w:rsidP="003709BB">
      <w:pPr>
        <w:pStyle w:val="BodyText1"/>
      </w:pPr>
      <w:r w:rsidRPr="00D316D3">
        <w:t>The addition of sediment to a waterbody, which has not been acquired from a waterbody (e.g. obtained from a quarry).</w:t>
      </w:r>
    </w:p>
    <w:p w14:paraId="64844B17" w14:textId="77777777" w:rsidR="001D20C6" w:rsidRPr="00D316D3" w:rsidRDefault="001D20C6" w:rsidP="00D316D3">
      <w:pPr>
        <w:pStyle w:val="Heading3"/>
        <w:rPr>
          <w:rFonts w:eastAsia="Times New Roman"/>
        </w:rPr>
      </w:pPr>
      <w:bookmarkStart w:id="21" w:name="_Toc193971572"/>
      <w:r w:rsidRPr="00D316D3">
        <w:rPr>
          <w:rFonts w:eastAsia="Times New Roman"/>
        </w:rPr>
        <w:lastRenderedPageBreak/>
        <w:t>Sediment manipulation</w:t>
      </w:r>
      <w:bookmarkEnd w:id="21"/>
    </w:p>
    <w:p w14:paraId="1EF3F85E" w14:textId="07207B05" w:rsidR="00D316D3" w:rsidRPr="003709BB" w:rsidRDefault="001D20C6" w:rsidP="003709BB">
      <w:pPr>
        <w:pStyle w:val="BodyText1"/>
      </w:pPr>
      <w:r w:rsidRPr="003709BB">
        <w:t xml:space="preserve">Moving, manipulating/re-organising or reprofiling existing sediment within a set location on the bed of a waterbody. </w:t>
      </w:r>
      <w:bookmarkStart w:id="22" w:name="_Toc188272904"/>
      <w:bookmarkStart w:id="23" w:name="_Toc188278105"/>
      <w:bookmarkStart w:id="24" w:name="_Toc189052838"/>
    </w:p>
    <w:p w14:paraId="2ABB08B1" w14:textId="69471469" w:rsidR="001D20C6" w:rsidRPr="00DF25CD" w:rsidRDefault="00812363" w:rsidP="001D20C6">
      <w:pPr>
        <w:pStyle w:val="Heading2"/>
      </w:pPr>
      <w:bookmarkStart w:id="25" w:name="_Toc193971573"/>
      <w:r>
        <w:t>3.</w:t>
      </w:r>
      <w:r w:rsidR="0042256E">
        <w:t>4</w:t>
      </w:r>
      <w:r>
        <w:t xml:space="preserve"> </w:t>
      </w:r>
      <w:r w:rsidR="001D20C6" w:rsidRPr="00DF25CD">
        <w:t xml:space="preserve">Key </w:t>
      </w:r>
      <w:r w:rsidR="001D20C6" w:rsidRPr="00DF25CD" w:rsidDel="008E6136">
        <w:t>parts</w:t>
      </w:r>
      <w:r w:rsidR="001D20C6" w:rsidRPr="00DF25CD">
        <w:t xml:space="preserve"> of a watercourse and loch</w:t>
      </w:r>
      <w:bookmarkEnd w:id="25"/>
      <w:r w:rsidR="001D20C6" w:rsidRPr="00DF25CD">
        <w:t xml:space="preserve"> </w:t>
      </w:r>
      <w:bookmarkEnd w:id="22"/>
      <w:bookmarkEnd w:id="23"/>
      <w:bookmarkEnd w:id="24"/>
    </w:p>
    <w:p w14:paraId="07BF51F4" w14:textId="4CA002E9" w:rsidR="00647391" w:rsidRPr="009B7C94" w:rsidRDefault="001D20C6" w:rsidP="001D20C6">
      <w:pPr>
        <w:textAlignment w:val="baseline"/>
      </w:pPr>
      <w:r w:rsidRPr="00DF25CD">
        <w:t xml:space="preserve">Key </w:t>
      </w:r>
      <w:r w:rsidRPr="00DF25CD" w:rsidDel="008E6136">
        <w:t>parts</w:t>
      </w:r>
      <w:r w:rsidRPr="00DF25CD">
        <w:t xml:space="preserve"> </w:t>
      </w:r>
      <w:r w:rsidRPr="00DF25CD" w:rsidDel="00AE47F3">
        <w:t xml:space="preserve">and terms </w:t>
      </w:r>
      <w:r w:rsidRPr="00DF25CD">
        <w:t xml:space="preserve">of a watercourse and loch are shown in Figures </w:t>
      </w:r>
      <w:r w:rsidR="00DF25CD">
        <w:t>2</w:t>
      </w:r>
      <w:r w:rsidRPr="00DF25CD">
        <w:t xml:space="preserve"> and </w:t>
      </w:r>
      <w:r w:rsidR="00DF25CD">
        <w:t>3</w:t>
      </w:r>
      <w:r w:rsidRPr="00DF25CD">
        <w:t xml:space="preserve"> below and explained in the </w:t>
      </w:r>
      <w:r w:rsidRPr="001414D0">
        <w:t>Glossary</w:t>
      </w:r>
      <w:r w:rsidRPr="00DF25CD">
        <w:t>.</w:t>
      </w:r>
    </w:p>
    <w:p w14:paraId="7A8AF3DD" w14:textId="77777777" w:rsidR="00647391" w:rsidRDefault="00647391" w:rsidP="001D20C6">
      <w:pPr>
        <w:textAlignment w:val="baseline"/>
        <w:rPr>
          <w:b/>
          <w:bCs/>
        </w:rPr>
      </w:pPr>
    </w:p>
    <w:p w14:paraId="1735A8F2" w14:textId="1333D98D" w:rsidR="0042256E" w:rsidRDefault="0064599E" w:rsidP="00647391">
      <w:pPr>
        <w:textAlignment w:val="baseline"/>
      </w:pPr>
      <w:r>
        <w:rPr>
          <w:noProof/>
        </w:rPr>
        <w:drawing>
          <wp:inline distT="0" distB="0" distL="0" distR="0" wp14:anchorId="4DFDF773" wp14:editId="76F9AE63">
            <wp:extent cx="6490970" cy="3314700"/>
            <wp:effectExtent l="0" t="0" r="5080" b="0"/>
            <wp:docPr id="1463648213" name="Picture 10" descr="Diagram showing key parts of a watercourse. &#10;Parts shown and explained in the Glossary are:&#10;Bank; bank top; bank toe; channel; bed; bed width; exposed sediment; left bank; right bank; wetted part; riparian zone; in the vicinity and beyond the vicin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648213" name="Picture 10" descr="Diagram showing key parts of a watercourse. &#10;Parts shown and explained in the Glossary are:&#10;Bank; bank top; bank toe; channel; bed; bed width; exposed sediment; left bank; right bank; wetted part; riparian zone; in the vicinity and beyond the vicinity.  "/>
                    <pic:cNvPicPr/>
                  </pic:nvPicPr>
                  <pic:blipFill rotWithShape="1">
                    <a:blip r:embed="rId16" cstate="print">
                      <a:extLst>
                        <a:ext uri="{28A0092B-C50C-407E-A947-70E740481C1C}">
                          <a14:useLocalDpi xmlns:a14="http://schemas.microsoft.com/office/drawing/2010/main" val="0"/>
                        </a:ext>
                      </a:extLst>
                    </a:blip>
                    <a:srcRect t="15360" b="12411"/>
                    <a:stretch/>
                  </pic:blipFill>
                  <pic:spPr bwMode="auto">
                    <a:xfrm>
                      <a:off x="0" y="0"/>
                      <a:ext cx="6490970" cy="3314700"/>
                    </a:xfrm>
                    <a:prstGeom prst="rect">
                      <a:avLst/>
                    </a:prstGeom>
                    <a:ln>
                      <a:noFill/>
                    </a:ln>
                    <a:extLst>
                      <a:ext uri="{53640926-AAD7-44D8-BBD7-CCE9431645EC}">
                        <a14:shadowObscured xmlns:a14="http://schemas.microsoft.com/office/drawing/2010/main"/>
                      </a:ext>
                    </a:extLst>
                  </pic:spPr>
                </pic:pic>
              </a:graphicData>
            </a:graphic>
          </wp:inline>
        </w:drawing>
      </w:r>
    </w:p>
    <w:p w14:paraId="69FB1237" w14:textId="39BECD57" w:rsidR="00222CA6" w:rsidRDefault="00DE0E51" w:rsidP="00647391">
      <w:pPr>
        <w:textAlignment w:val="baseline"/>
      </w:pPr>
      <w:r w:rsidRPr="0064599E">
        <w:rPr>
          <w:b/>
          <w:bCs/>
        </w:rPr>
        <w:t>Figure 2</w:t>
      </w:r>
      <w:r>
        <w:t xml:space="preserve"> Keys parts of a watercourse</w:t>
      </w:r>
    </w:p>
    <w:p w14:paraId="3AB447AF" w14:textId="77777777" w:rsidR="00DE0E51" w:rsidRDefault="00DE0E51" w:rsidP="00647391">
      <w:pPr>
        <w:textAlignment w:val="baseline"/>
        <w:rPr>
          <w:b/>
          <w:bCs/>
        </w:rPr>
      </w:pPr>
    </w:p>
    <w:p w14:paraId="3AA02B93" w14:textId="6CE2E5C3" w:rsidR="0064599E" w:rsidRPr="0064599E" w:rsidRDefault="00A349E7" w:rsidP="00647391">
      <w:pPr>
        <w:textAlignment w:val="baseline"/>
      </w:pPr>
      <w:r>
        <w:rPr>
          <w:noProof/>
        </w:rPr>
        <w:lastRenderedPageBreak/>
        <w:drawing>
          <wp:inline distT="0" distB="0" distL="0" distR="0" wp14:anchorId="68895974" wp14:editId="107CEE12">
            <wp:extent cx="6490970" cy="3057525"/>
            <wp:effectExtent l="0" t="0" r="5080" b="9525"/>
            <wp:docPr id="210084302" name="Picture 16" descr="Diagram showing key parts of a loch. The parts shown and explained in the Glossary are: Loch bed; normal loch water level; high loch water level; bank; bank top;bank toe; beach, riparian zone of a lo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84302" name="Picture 16" descr="Diagram showing key parts of a loch. The parts shown and explained in the Glossary are: Loch bed; normal loch water level; high loch water level; bank; bank top;bank toe; beach, riparian zone of a loch"/>
                    <pic:cNvPicPr/>
                  </pic:nvPicPr>
                  <pic:blipFill rotWithShape="1">
                    <a:blip r:embed="rId17" cstate="print">
                      <a:extLst>
                        <a:ext uri="{28A0092B-C50C-407E-A947-70E740481C1C}">
                          <a14:useLocalDpi xmlns:a14="http://schemas.microsoft.com/office/drawing/2010/main" val="0"/>
                        </a:ext>
                      </a:extLst>
                    </a:blip>
                    <a:srcRect t="15152" b="18223"/>
                    <a:stretch/>
                  </pic:blipFill>
                  <pic:spPr bwMode="auto">
                    <a:xfrm>
                      <a:off x="0" y="0"/>
                      <a:ext cx="6490970" cy="3057525"/>
                    </a:xfrm>
                    <a:prstGeom prst="rect">
                      <a:avLst/>
                    </a:prstGeom>
                    <a:ln>
                      <a:noFill/>
                    </a:ln>
                    <a:extLst>
                      <a:ext uri="{53640926-AAD7-44D8-BBD7-CCE9431645EC}">
                        <a14:shadowObscured xmlns:a14="http://schemas.microsoft.com/office/drawing/2010/main"/>
                      </a:ext>
                    </a:extLst>
                  </pic:spPr>
                </pic:pic>
              </a:graphicData>
            </a:graphic>
          </wp:inline>
        </w:drawing>
      </w:r>
    </w:p>
    <w:p w14:paraId="4BECFC4E" w14:textId="77777777" w:rsidR="00DE0E51" w:rsidRDefault="00DE0E51" w:rsidP="009B7C94">
      <w:pPr>
        <w:pStyle w:val="BodyText1"/>
        <w:rPr>
          <w:noProof/>
        </w:rPr>
      </w:pPr>
      <w:bookmarkStart w:id="26" w:name="_3.4_What_are"/>
      <w:bookmarkStart w:id="27" w:name="_3.5_What_are"/>
      <w:bookmarkEnd w:id="26"/>
      <w:bookmarkEnd w:id="27"/>
      <w:r w:rsidRPr="00A349E7">
        <w:rPr>
          <w:b/>
          <w:bCs/>
        </w:rPr>
        <w:t xml:space="preserve">Figure 3 </w:t>
      </w:r>
      <w:r w:rsidRPr="00A349E7">
        <w:t>Key parts of a loch</w:t>
      </w:r>
    </w:p>
    <w:p w14:paraId="3E47E6C7" w14:textId="65E30304" w:rsidR="00627B85" w:rsidRPr="00970715" w:rsidRDefault="0042256E" w:rsidP="00627B85">
      <w:pPr>
        <w:pStyle w:val="Heading2"/>
      </w:pPr>
      <w:bookmarkStart w:id="28" w:name="_Toc193971574"/>
      <w:r>
        <w:t xml:space="preserve">3.5 </w:t>
      </w:r>
      <w:r w:rsidR="00535510" w:rsidRPr="00970715">
        <w:t xml:space="preserve">What are the </w:t>
      </w:r>
      <w:r w:rsidR="00E30DB4" w:rsidRPr="00970715">
        <w:t xml:space="preserve">potential </w:t>
      </w:r>
      <w:r w:rsidR="00535510" w:rsidRPr="00970715">
        <w:t xml:space="preserve">issues with </w:t>
      </w:r>
      <w:r w:rsidR="00011158" w:rsidRPr="00970715">
        <w:t>s</w:t>
      </w:r>
      <w:r w:rsidR="00535510" w:rsidRPr="00970715">
        <w:t xml:space="preserve">ediment </w:t>
      </w:r>
      <w:r w:rsidR="00011158" w:rsidRPr="00970715">
        <w:t>m</w:t>
      </w:r>
      <w:r w:rsidR="00535510" w:rsidRPr="00970715">
        <w:t>anagement</w:t>
      </w:r>
      <w:bookmarkEnd w:id="28"/>
    </w:p>
    <w:p w14:paraId="3D2F48FF" w14:textId="41BD8294" w:rsidR="008C7459" w:rsidRPr="008C7459" w:rsidRDefault="00DB416D" w:rsidP="00B453CE">
      <w:pPr>
        <w:pStyle w:val="Heading3"/>
      </w:pPr>
      <w:bookmarkStart w:id="29" w:name="_3.5.1_Activity_specific"/>
      <w:bookmarkStart w:id="30" w:name="_Toc193971575"/>
      <w:bookmarkEnd w:id="29"/>
      <w:r>
        <w:t>3.5.1</w:t>
      </w:r>
      <w:r w:rsidR="00B8099C" w:rsidRPr="00970715">
        <w:t xml:space="preserve"> </w:t>
      </w:r>
      <w:r w:rsidR="008C7459" w:rsidRPr="00970715">
        <w:t>Activity specific issues</w:t>
      </w:r>
      <w:bookmarkEnd w:id="30"/>
    </w:p>
    <w:p w14:paraId="73CE3A76" w14:textId="77777777" w:rsidR="005F2B36" w:rsidRDefault="005F2B36" w:rsidP="0088559E">
      <w:pPr>
        <w:pStyle w:val="BodyText1"/>
      </w:pPr>
      <w:r>
        <w:t xml:space="preserve">The risk to the environment from sediment management may vary depending on: </w:t>
      </w:r>
    </w:p>
    <w:p w14:paraId="49A5BEE5" w14:textId="736A1775" w:rsidR="005F2B36" w:rsidRDefault="005F2B36" w:rsidP="00946209">
      <w:pPr>
        <w:pStyle w:val="BodyText1"/>
        <w:numPr>
          <w:ilvl w:val="0"/>
          <w:numId w:val="1"/>
        </w:numPr>
      </w:pPr>
      <w:r>
        <w:t>Size</w:t>
      </w:r>
      <w:r w:rsidR="00B9387A">
        <w:t xml:space="preserve"> and </w:t>
      </w:r>
      <w:r>
        <w:t xml:space="preserve">composition of sediment </w:t>
      </w:r>
      <w:r w:rsidR="008A2640">
        <w:t>e.g.</w:t>
      </w:r>
      <w:r>
        <w:t xml:space="preserve"> </w:t>
      </w:r>
      <w:r w:rsidR="0012268B">
        <w:t xml:space="preserve">predominantly </w:t>
      </w:r>
      <w:r>
        <w:t xml:space="preserve">gravel </w:t>
      </w:r>
      <w:r w:rsidR="00A539AE">
        <w:t>or</w:t>
      </w:r>
      <w:r>
        <w:t xml:space="preserve"> </w:t>
      </w:r>
      <w:r w:rsidR="0012268B">
        <w:t xml:space="preserve">predominantly </w:t>
      </w:r>
      <w:r>
        <w:t>silt</w:t>
      </w:r>
      <w:r w:rsidR="00CB0B0F">
        <w:t>.</w:t>
      </w:r>
      <w:r>
        <w:t xml:space="preserve"> </w:t>
      </w:r>
    </w:p>
    <w:p w14:paraId="7699451C" w14:textId="23292074" w:rsidR="005F2B36" w:rsidRDefault="0012268B" w:rsidP="00946209">
      <w:pPr>
        <w:pStyle w:val="BodyText1"/>
        <w:numPr>
          <w:ilvl w:val="0"/>
          <w:numId w:val="1"/>
        </w:numPr>
      </w:pPr>
      <w:r>
        <w:t xml:space="preserve">The scale </w:t>
      </w:r>
      <w:r w:rsidR="005F2B36">
        <w:t xml:space="preserve">and extent of works i.e. </w:t>
      </w:r>
      <w:r w:rsidR="00067B09">
        <w:t xml:space="preserve">the </w:t>
      </w:r>
      <w:r w:rsidR="005F2B36">
        <w:t xml:space="preserve">volumes </w:t>
      </w:r>
      <w:r w:rsidR="00604111">
        <w:t xml:space="preserve">of sediment to be managed </w:t>
      </w:r>
      <w:r w:rsidR="005F2B36">
        <w:t xml:space="preserve">and </w:t>
      </w:r>
      <w:r w:rsidR="00CB0B0F">
        <w:t xml:space="preserve">the </w:t>
      </w:r>
      <w:r w:rsidR="005F2B36">
        <w:t>lengths</w:t>
      </w:r>
      <w:r w:rsidR="00604111">
        <w:t xml:space="preserve"> of bed </w:t>
      </w:r>
      <w:r w:rsidR="00842A50">
        <w:t>or bank this affects</w:t>
      </w:r>
      <w:r w:rsidR="00CB0B0F">
        <w:t>.</w:t>
      </w:r>
      <w:r w:rsidR="005F2B36">
        <w:t xml:space="preserve"> </w:t>
      </w:r>
    </w:p>
    <w:p w14:paraId="3BFDCF01" w14:textId="314FA9F2" w:rsidR="005F2B36" w:rsidRDefault="004D2586" w:rsidP="00946209">
      <w:pPr>
        <w:pStyle w:val="BodyText1"/>
        <w:numPr>
          <w:ilvl w:val="0"/>
          <w:numId w:val="1"/>
        </w:numPr>
      </w:pPr>
      <w:r>
        <w:t>Whether the sediment to be managed is submerged or</w:t>
      </w:r>
      <w:r w:rsidR="005F2B36">
        <w:t xml:space="preserve"> exposed</w:t>
      </w:r>
      <w:r w:rsidR="00842A50">
        <w:t xml:space="preserve"> </w:t>
      </w:r>
      <w:r w:rsidR="0070178F">
        <w:t>above the water line</w:t>
      </w:r>
      <w:r w:rsidR="00CB0B0F">
        <w:t>.</w:t>
      </w:r>
    </w:p>
    <w:p w14:paraId="38C51DA4" w14:textId="12D04383" w:rsidR="006701FD" w:rsidRDefault="00A539AE" w:rsidP="00946209">
      <w:pPr>
        <w:pStyle w:val="BodyText1"/>
        <w:numPr>
          <w:ilvl w:val="0"/>
          <w:numId w:val="1"/>
        </w:numPr>
      </w:pPr>
      <w:r>
        <w:t xml:space="preserve">The ecological </w:t>
      </w:r>
      <w:r w:rsidR="006701FD">
        <w:t>sensitivity of the watercourse</w:t>
      </w:r>
      <w:r w:rsidR="00AE0375">
        <w:t xml:space="preserve"> or loch</w:t>
      </w:r>
      <w:r w:rsidR="008F0615">
        <w:t xml:space="preserve"> to sediment man</w:t>
      </w:r>
      <w:r w:rsidR="00D025A6">
        <w:t>agement</w:t>
      </w:r>
      <w:r w:rsidR="000C5013">
        <w:t>,</w:t>
      </w:r>
      <w:r w:rsidR="006701FD">
        <w:t xml:space="preserve"> e.g.</w:t>
      </w:r>
      <w:r w:rsidR="002F10F5">
        <w:t xml:space="preserve"> its</w:t>
      </w:r>
      <w:r w:rsidR="006701FD">
        <w:t xml:space="preserve"> conservation status </w:t>
      </w:r>
      <w:r w:rsidR="0036168D">
        <w:t>or</w:t>
      </w:r>
      <w:r w:rsidR="002F10F5">
        <w:t xml:space="preserve"> the </w:t>
      </w:r>
      <w:r w:rsidR="006701FD">
        <w:t xml:space="preserve">suitability </w:t>
      </w:r>
      <w:r w:rsidR="00CC6AD2">
        <w:t xml:space="preserve">and prevalence </w:t>
      </w:r>
      <w:r w:rsidR="0036168D">
        <w:t xml:space="preserve">of the </w:t>
      </w:r>
      <w:r w:rsidR="00CB0B0F">
        <w:t>sediment</w:t>
      </w:r>
      <w:r w:rsidR="0036168D">
        <w:t xml:space="preserve"> </w:t>
      </w:r>
      <w:r w:rsidR="006701FD">
        <w:t>for fish spawning</w:t>
      </w:r>
      <w:r w:rsidR="00CB0B0F">
        <w:t>.</w:t>
      </w:r>
    </w:p>
    <w:p w14:paraId="7D0EECEF" w14:textId="4574C254" w:rsidR="006701FD" w:rsidRDefault="00AE0375" w:rsidP="00946209">
      <w:pPr>
        <w:pStyle w:val="BodyText1"/>
        <w:numPr>
          <w:ilvl w:val="0"/>
          <w:numId w:val="1"/>
        </w:numPr>
      </w:pPr>
      <w:r>
        <w:t xml:space="preserve">The working </w:t>
      </w:r>
      <w:r w:rsidR="006701FD">
        <w:t xml:space="preserve">methods </w:t>
      </w:r>
      <w:r>
        <w:t>to be used in managing the sediment</w:t>
      </w:r>
      <w:r w:rsidR="00EB304F">
        <w:t xml:space="preserve"> and the timing</w:t>
      </w:r>
      <w:r w:rsidR="0010394C">
        <w:t xml:space="preserve"> and frequency</w:t>
      </w:r>
      <w:r w:rsidR="00EB304F">
        <w:t xml:space="preserve"> of these works, particularly in relation to </w:t>
      </w:r>
      <w:r w:rsidR="00CB0B0F">
        <w:t>ecol</w:t>
      </w:r>
      <w:r w:rsidR="00464603">
        <w:t xml:space="preserve">ogically </w:t>
      </w:r>
      <w:r w:rsidR="00EB304F">
        <w:t xml:space="preserve">sensitive periods </w:t>
      </w:r>
      <w:r w:rsidR="00464E71">
        <w:t xml:space="preserve">such </w:t>
      </w:r>
      <w:r w:rsidR="00131348">
        <w:t>fish spawning.</w:t>
      </w:r>
    </w:p>
    <w:p w14:paraId="2D25B538" w14:textId="2F11E49D" w:rsidR="008C116E" w:rsidRDefault="00DF3510" w:rsidP="00AC56F5">
      <w:pPr>
        <w:pStyle w:val="BodyText1"/>
        <w:numPr>
          <w:ilvl w:val="0"/>
          <w:numId w:val="1"/>
        </w:numPr>
      </w:pPr>
      <w:r>
        <w:t xml:space="preserve">Any previous </w:t>
      </w:r>
      <w:r w:rsidR="00BB0851">
        <w:t xml:space="preserve">engineering of the </w:t>
      </w:r>
      <w:r w:rsidR="006450CB">
        <w:t>watercourse</w:t>
      </w:r>
      <w:r w:rsidR="00CF5B68">
        <w:t xml:space="preserve"> or loch</w:t>
      </w:r>
      <w:r w:rsidR="0010394C">
        <w:t>.</w:t>
      </w:r>
    </w:p>
    <w:p w14:paraId="17F01322" w14:textId="162495A0" w:rsidR="001B4E43" w:rsidRDefault="00F9153C" w:rsidP="003709BB">
      <w:pPr>
        <w:pStyle w:val="BodyText1"/>
      </w:pPr>
      <w:r w:rsidRPr="00F9153C">
        <w:lastRenderedPageBreak/>
        <w:t xml:space="preserve">Sediment </w:t>
      </w:r>
      <w:r w:rsidR="00D025A6">
        <w:t xml:space="preserve">management </w:t>
      </w:r>
      <w:r w:rsidRPr="00F9153C">
        <w:t xml:space="preserve">can have a </w:t>
      </w:r>
      <w:r>
        <w:t xml:space="preserve">range of </w:t>
      </w:r>
      <w:r w:rsidRPr="00F9153C">
        <w:t>significant adverse impact</w:t>
      </w:r>
      <w:r>
        <w:t>s</w:t>
      </w:r>
      <w:r w:rsidRPr="00F9153C">
        <w:t xml:space="preserve"> if undertaken without careful consideration.</w:t>
      </w:r>
      <w:r w:rsidR="00605370">
        <w:t xml:space="preserve">  </w:t>
      </w:r>
    </w:p>
    <w:p w14:paraId="38B5408B" w14:textId="01BAA023" w:rsidR="00E4695E" w:rsidRPr="000E14D6" w:rsidRDefault="00557573" w:rsidP="000E14D6">
      <w:pPr>
        <w:spacing w:after="160"/>
        <w:rPr>
          <w:b/>
          <w:bCs/>
        </w:rPr>
      </w:pPr>
      <w:r>
        <w:rPr>
          <w:b/>
          <w:bCs/>
        </w:rPr>
        <w:t xml:space="preserve">3.5.1.1 </w:t>
      </w:r>
      <w:r w:rsidR="00E4695E" w:rsidRPr="000E14D6">
        <w:rPr>
          <w:b/>
          <w:bCs/>
        </w:rPr>
        <w:t>River instability</w:t>
      </w:r>
    </w:p>
    <w:p w14:paraId="4E595642" w14:textId="553859DA" w:rsidR="00734F30" w:rsidRDefault="00E23376" w:rsidP="00DE0E51">
      <w:pPr>
        <w:spacing w:after="120"/>
      </w:pPr>
      <w:r w:rsidRPr="00E23376">
        <w:t xml:space="preserve">In many Scottish rivers the bed is </w:t>
      </w:r>
      <w:r w:rsidR="00B6150B">
        <w:t xml:space="preserve">made up of </w:t>
      </w:r>
      <w:r w:rsidRPr="00E23376">
        <w:t xml:space="preserve">a </w:t>
      </w:r>
      <w:r w:rsidR="00B6150B">
        <w:t xml:space="preserve">surface </w:t>
      </w:r>
      <w:r w:rsidRPr="00E23376">
        <w:t>layer of generally larger gravels</w:t>
      </w:r>
      <w:r w:rsidR="00287C9C">
        <w:t>,</w:t>
      </w:r>
      <w:r w:rsidRPr="00E23376">
        <w:t xml:space="preserve"> cobbles </w:t>
      </w:r>
      <w:r w:rsidR="00287C9C">
        <w:t xml:space="preserve">and sometimes boulders </w:t>
      </w:r>
      <w:r w:rsidR="00B6150B">
        <w:t xml:space="preserve">overlying a sub-surface layer of </w:t>
      </w:r>
      <w:r w:rsidR="00BA50E2">
        <w:t>finer gravels, sand and silt</w:t>
      </w:r>
      <w:r w:rsidR="00287C9C">
        <w:t xml:space="preserve"> </w:t>
      </w:r>
      <w:r w:rsidR="006231D2" w:rsidRPr="00BB49B1">
        <w:t>(</w:t>
      </w:r>
      <w:r w:rsidR="00953BF0">
        <w:t xml:space="preserve">see </w:t>
      </w:r>
      <w:r w:rsidR="006231D2" w:rsidRPr="00BB49B1">
        <w:t xml:space="preserve">Figure </w:t>
      </w:r>
      <w:r w:rsidR="007850DA">
        <w:t>4</w:t>
      </w:r>
      <w:r w:rsidR="006231D2">
        <w:t>)</w:t>
      </w:r>
      <w:r w:rsidRPr="00E23376">
        <w:t>. Th</w:t>
      </w:r>
      <w:r w:rsidR="00287C9C">
        <w:t>e</w:t>
      </w:r>
      <w:r w:rsidRPr="00E23376">
        <w:t xml:space="preserve"> </w:t>
      </w:r>
      <w:r w:rsidR="00287C9C">
        <w:t>surface</w:t>
      </w:r>
      <w:r w:rsidRPr="00E23376">
        <w:t xml:space="preserve"> layer can be very </w:t>
      </w:r>
      <w:r w:rsidR="00A5309B">
        <w:t>resistant to erosion</w:t>
      </w:r>
      <w:r w:rsidR="003349BB">
        <w:t xml:space="preserve">, </w:t>
      </w:r>
      <w:r w:rsidR="00CD4D40">
        <w:t>which</w:t>
      </w:r>
      <w:r w:rsidR="003349BB">
        <w:t xml:space="preserve"> pr</w:t>
      </w:r>
      <w:r w:rsidR="00543F47">
        <w:t>events</w:t>
      </w:r>
      <w:r w:rsidR="003349BB">
        <w:t xml:space="preserve"> the sub-surface sediment </w:t>
      </w:r>
      <w:r w:rsidR="00121B19">
        <w:t xml:space="preserve">from </w:t>
      </w:r>
      <w:r w:rsidR="00543F47">
        <w:t xml:space="preserve">being eroded </w:t>
      </w:r>
      <w:r w:rsidR="00B00FAF">
        <w:t>and, b</w:t>
      </w:r>
      <w:r w:rsidR="00543F47">
        <w:t>ecause of this protective role</w:t>
      </w:r>
      <w:r w:rsidR="00B00FAF">
        <w:t>,</w:t>
      </w:r>
      <w:r w:rsidR="00543F47">
        <w:t xml:space="preserve"> </w:t>
      </w:r>
      <w:r w:rsidR="00695953">
        <w:t xml:space="preserve">it </w:t>
      </w:r>
      <w:r w:rsidR="00543F47">
        <w:t>is called an ‘armour’ lay</w:t>
      </w:r>
      <w:r w:rsidR="00695953">
        <w:t>er</w:t>
      </w:r>
      <w:r w:rsidR="00B00FAF">
        <w:t>.  A</w:t>
      </w:r>
      <w:r w:rsidR="00225738">
        <w:t>n a</w:t>
      </w:r>
      <w:r w:rsidR="00B00FAF">
        <w:t>rmour layer</w:t>
      </w:r>
      <w:r w:rsidR="00543F47">
        <w:t xml:space="preserve"> </w:t>
      </w:r>
      <w:r w:rsidR="00A5309B">
        <w:t xml:space="preserve">requires </w:t>
      </w:r>
      <w:r w:rsidR="00A30BCF">
        <w:t xml:space="preserve">potentially large </w:t>
      </w:r>
      <w:r w:rsidR="00134154">
        <w:t xml:space="preserve">flood flows to </w:t>
      </w:r>
      <w:r w:rsidR="0018506E">
        <w:t>break it</w:t>
      </w:r>
      <w:r w:rsidR="00134154">
        <w:t xml:space="preserve"> up</w:t>
      </w:r>
      <w:r w:rsidR="00F83DE3">
        <w:t xml:space="preserve">, with </w:t>
      </w:r>
      <w:r w:rsidR="00C13E28">
        <w:t>this</w:t>
      </w:r>
      <w:r w:rsidR="00F83DE3">
        <w:t xml:space="preserve"> g</w:t>
      </w:r>
      <w:r w:rsidR="00314951">
        <w:t>enerally occur</w:t>
      </w:r>
      <w:r w:rsidR="00F83DE3">
        <w:t>ring</w:t>
      </w:r>
      <w:r w:rsidR="00314951">
        <w:t xml:space="preserve"> towards the peak of the flood</w:t>
      </w:r>
      <w:r w:rsidR="00276C1C">
        <w:t>.  When this occurs</w:t>
      </w:r>
      <w:r w:rsidR="00AC6A85">
        <w:t>,</w:t>
      </w:r>
      <w:r w:rsidR="00AE5067">
        <w:t xml:space="preserve"> the finer sub-surface layer can be eroded</w:t>
      </w:r>
      <w:r w:rsidR="004F0F65">
        <w:t>, temporarily lowering the bed level.  As the flood flow reced</w:t>
      </w:r>
      <w:r w:rsidR="00513E68">
        <w:t>e</w:t>
      </w:r>
      <w:r w:rsidR="004F0F65">
        <w:t>s, however,</w:t>
      </w:r>
      <w:r w:rsidR="007F0377">
        <w:t xml:space="preserve"> and </w:t>
      </w:r>
      <w:r w:rsidR="0061741A">
        <w:t>as</w:t>
      </w:r>
      <w:r w:rsidR="007F0377">
        <w:t xml:space="preserve"> long as there is an uninterrupted supply of sediment from upstream</w:t>
      </w:r>
      <w:r w:rsidR="00A70FD0">
        <w:t>,</w:t>
      </w:r>
      <w:r w:rsidR="004F0F65">
        <w:t xml:space="preserve"> </w:t>
      </w:r>
      <w:r w:rsidR="00513E68">
        <w:t xml:space="preserve">sediment is redeposited </w:t>
      </w:r>
      <w:r w:rsidR="00800E29">
        <w:t xml:space="preserve">and the </w:t>
      </w:r>
      <w:r w:rsidR="00A70FD0">
        <w:t xml:space="preserve">armour layer </w:t>
      </w:r>
      <w:r w:rsidR="00493C8F">
        <w:t xml:space="preserve">can </w:t>
      </w:r>
      <w:r w:rsidR="000C4598">
        <w:t>reform at close to its pre-flood elevation.</w:t>
      </w:r>
      <w:r>
        <w:t xml:space="preserve"> </w:t>
      </w:r>
      <w:r w:rsidR="0079055C">
        <w:t xml:space="preserve">Thus, while </w:t>
      </w:r>
      <w:r w:rsidR="003C4AA1">
        <w:t>the bed can be very dynamic during a large flood</w:t>
      </w:r>
      <w:r w:rsidR="00493C8F">
        <w:t>,</w:t>
      </w:r>
      <w:r w:rsidR="00390BDC">
        <w:t xml:space="preserve"> over</w:t>
      </w:r>
      <w:r w:rsidR="00493C8F">
        <w:t xml:space="preserve"> the longer term</w:t>
      </w:r>
      <w:r w:rsidR="00390BDC">
        <w:t xml:space="preserve"> the river remains </w:t>
      </w:r>
      <w:r w:rsidR="00AC4FA8">
        <w:t>stable</w:t>
      </w:r>
      <w:r w:rsidR="00636F54">
        <w:t>.</w:t>
      </w:r>
    </w:p>
    <w:p w14:paraId="01955955" w14:textId="2CA2E67D" w:rsidR="0040136D" w:rsidRDefault="0040136D" w:rsidP="0040136D">
      <w:pPr>
        <w:rPr>
          <w:rFonts w:eastAsia="Times New Roman"/>
        </w:rPr>
      </w:pPr>
      <w:r>
        <w:rPr>
          <w:noProof/>
        </w:rPr>
        <w:drawing>
          <wp:inline distT="0" distB="0" distL="0" distR="0" wp14:anchorId="5990C31B" wp14:editId="37EB1998">
            <wp:extent cx="6080417" cy="3142615"/>
            <wp:effectExtent l="0" t="0" r="0" b="635"/>
            <wp:docPr id="1700909527" name="Picture 1700909527" descr="A diagram showing river flow with larger gravels and cobbles on top creating a relatively strong 'armour' layer with smaller, more erodible material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909527" name="Picture 1700909527" descr="A diagram showing river flow with larger gravels and cobbles on top creating a relatively strong 'armour' layer with smaller, more erodible material below."/>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07050" cy="3156380"/>
                    </a:xfrm>
                    <a:prstGeom prst="rect">
                      <a:avLst/>
                    </a:prstGeom>
                    <a:noFill/>
                    <a:ln>
                      <a:noFill/>
                    </a:ln>
                  </pic:spPr>
                </pic:pic>
              </a:graphicData>
            </a:graphic>
          </wp:inline>
        </w:drawing>
      </w:r>
    </w:p>
    <w:p w14:paraId="24504DF9" w14:textId="4853E986" w:rsidR="00DE0E51" w:rsidRDefault="00DE0E51" w:rsidP="00F90ADC">
      <w:pPr>
        <w:pStyle w:val="BodyText1"/>
      </w:pPr>
      <w:r w:rsidRPr="00BB49B1">
        <w:rPr>
          <w:b/>
          <w:bCs/>
        </w:rPr>
        <w:t xml:space="preserve">Figure </w:t>
      </w:r>
      <w:r>
        <w:rPr>
          <w:b/>
          <w:bCs/>
        </w:rPr>
        <w:t>4</w:t>
      </w:r>
      <w:r w:rsidRPr="00CE3D1A">
        <w:rPr>
          <w:b/>
          <w:bCs/>
        </w:rPr>
        <w:t>:</w:t>
      </w:r>
      <w:r w:rsidRPr="00DD7C78">
        <w:t xml:space="preserve"> </w:t>
      </w:r>
      <w:r>
        <w:t>A river bed</w:t>
      </w:r>
      <w:r w:rsidRPr="00DD7C78">
        <w:t xml:space="preserve"> ‘armour’ layer pr</w:t>
      </w:r>
      <w:r>
        <w:t>events</w:t>
      </w:r>
      <w:r w:rsidRPr="00DD7C78">
        <w:t xml:space="preserve"> the underlying finer </w:t>
      </w:r>
      <w:r>
        <w:t>sediment from</w:t>
      </w:r>
      <w:r w:rsidRPr="00DD7C78">
        <w:t xml:space="preserve"> being </w:t>
      </w:r>
      <w:r>
        <w:t>eroded by</w:t>
      </w:r>
      <w:r w:rsidRPr="00DD7C78">
        <w:t xml:space="preserve"> all but </w:t>
      </w:r>
      <w:r>
        <w:t>the largest</w:t>
      </w:r>
      <w:r w:rsidRPr="00DD7C78">
        <w:t xml:space="preserve"> flows</w:t>
      </w:r>
      <w:r>
        <w:t>.</w:t>
      </w:r>
    </w:p>
    <w:p w14:paraId="00DBC3E4" w14:textId="6408812C" w:rsidR="00CE3D1A" w:rsidRPr="00DE0E51" w:rsidRDefault="00331A37" w:rsidP="00E4695E">
      <w:r>
        <w:t xml:space="preserve">Sediment management, including the removal of </w:t>
      </w:r>
      <w:r w:rsidR="005275F8" w:rsidRPr="005275F8">
        <w:t>sediment and the armour layer</w:t>
      </w:r>
      <w:r>
        <w:t>,</w:t>
      </w:r>
      <w:r w:rsidR="005275F8" w:rsidRPr="005275F8">
        <w:t xml:space="preserve"> </w:t>
      </w:r>
      <w:r w:rsidR="00B64629">
        <w:t xml:space="preserve">exposes </w:t>
      </w:r>
      <w:r w:rsidR="0096011E">
        <w:t xml:space="preserve">the finer sub-surface sediment to </w:t>
      </w:r>
      <w:r w:rsidR="003C6937">
        <w:t>erosion</w:t>
      </w:r>
      <w:r w:rsidR="001A4973">
        <w:t xml:space="preserve">.  </w:t>
      </w:r>
      <w:r w:rsidR="005E4BC9">
        <w:t xml:space="preserve">This </w:t>
      </w:r>
      <w:r w:rsidR="005275F8" w:rsidRPr="005275F8">
        <w:t>can create a</w:t>
      </w:r>
      <w:r w:rsidR="00276881">
        <w:t xml:space="preserve"> </w:t>
      </w:r>
      <w:r w:rsidR="005275F8" w:rsidRPr="005275F8">
        <w:t xml:space="preserve">step in the bed called a ‘knick point’. </w:t>
      </w:r>
      <w:r w:rsidR="004A14D2">
        <w:t>As w</w:t>
      </w:r>
      <w:r w:rsidR="005275F8" w:rsidRPr="005275F8">
        <w:t xml:space="preserve">ater flows </w:t>
      </w:r>
      <w:r w:rsidR="004A14D2">
        <w:t>rapidly over</w:t>
      </w:r>
      <w:r w:rsidR="005275F8" w:rsidRPr="005275F8">
        <w:t xml:space="preserve"> the </w:t>
      </w:r>
      <w:r w:rsidR="004A14D2">
        <w:t>kn</w:t>
      </w:r>
      <w:r w:rsidR="00310079">
        <w:t>i</w:t>
      </w:r>
      <w:r w:rsidR="004A14D2">
        <w:t>ck point</w:t>
      </w:r>
      <w:r w:rsidR="005275F8" w:rsidRPr="005275F8">
        <w:t xml:space="preserve"> </w:t>
      </w:r>
      <w:r w:rsidR="003C5B8C">
        <w:t xml:space="preserve">the bed at </w:t>
      </w:r>
      <w:r w:rsidR="00E16EF8">
        <w:t>its</w:t>
      </w:r>
      <w:r w:rsidR="003C5B8C">
        <w:t xml:space="preserve"> base is scoured </w:t>
      </w:r>
      <w:r w:rsidR="0087537C">
        <w:t>and</w:t>
      </w:r>
      <w:r w:rsidR="005275F8" w:rsidRPr="005275F8">
        <w:t xml:space="preserve"> the knick point </w:t>
      </w:r>
      <w:r w:rsidR="00112983">
        <w:lastRenderedPageBreak/>
        <w:t>erodes</w:t>
      </w:r>
      <w:r w:rsidR="005275F8" w:rsidRPr="005275F8">
        <w:t xml:space="preserve"> </w:t>
      </w:r>
      <w:r w:rsidR="0011709C">
        <w:t>potentially long dista</w:t>
      </w:r>
      <w:r w:rsidR="009C41B2">
        <w:t xml:space="preserve">nces </w:t>
      </w:r>
      <w:r w:rsidR="005275F8" w:rsidRPr="005275F8">
        <w:t>upstream (</w:t>
      </w:r>
      <w:r w:rsidR="00953BF0">
        <w:t xml:space="preserve">see </w:t>
      </w:r>
      <w:r w:rsidR="005275F8" w:rsidRPr="00BB49B1">
        <w:t xml:space="preserve">Figure </w:t>
      </w:r>
      <w:r w:rsidR="00BB49B1" w:rsidRPr="00BB49B1">
        <w:t>5</w:t>
      </w:r>
      <w:r w:rsidR="005275F8" w:rsidRPr="00BB49B1">
        <w:t>).</w:t>
      </w:r>
      <w:r w:rsidR="005275F8" w:rsidRPr="005275F8">
        <w:t xml:space="preserve"> </w:t>
      </w:r>
      <w:r w:rsidR="009105B4">
        <w:t xml:space="preserve">If there is insufficient coarse sediment supply from upstream, for example because the </w:t>
      </w:r>
      <w:r w:rsidR="006B07CC">
        <w:t>c</w:t>
      </w:r>
      <w:r w:rsidR="009105B4">
        <w:t xml:space="preserve">hannel bed </w:t>
      </w:r>
      <w:r w:rsidR="006B07CC">
        <w:t xml:space="preserve">there </w:t>
      </w:r>
      <w:r w:rsidR="009105B4">
        <w:t>is still armoured, t</w:t>
      </w:r>
      <w:r w:rsidR="005275F8" w:rsidRPr="005275F8">
        <w:t>h</w:t>
      </w:r>
      <w:r w:rsidR="0089713D">
        <w:t>ere can be</w:t>
      </w:r>
      <w:r w:rsidR="005275F8" w:rsidRPr="005275F8">
        <w:t xml:space="preserve"> a </w:t>
      </w:r>
      <w:r w:rsidR="00112983">
        <w:t xml:space="preserve">permanent </w:t>
      </w:r>
      <w:r w:rsidR="005275F8" w:rsidRPr="005275F8">
        <w:t xml:space="preserve">drop in the level </w:t>
      </w:r>
      <w:r w:rsidR="00664990">
        <w:t>of</w:t>
      </w:r>
      <w:r w:rsidR="005275F8" w:rsidRPr="005275F8">
        <w:t xml:space="preserve"> the eroded channel</w:t>
      </w:r>
      <w:r w:rsidR="00664990">
        <w:t xml:space="preserve"> bed</w:t>
      </w:r>
      <w:r w:rsidR="005275F8" w:rsidRPr="005275F8">
        <w:t xml:space="preserve">, </w:t>
      </w:r>
      <w:r w:rsidR="00430553">
        <w:t xml:space="preserve">which can </w:t>
      </w:r>
      <w:r w:rsidR="005275F8" w:rsidRPr="005275F8">
        <w:t>undermin</w:t>
      </w:r>
      <w:r w:rsidR="00430553">
        <w:t>e</w:t>
      </w:r>
      <w:r w:rsidR="005275F8" w:rsidRPr="005275F8">
        <w:t xml:space="preserve"> </w:t>
      </w:r>
      <w:r w:rsidR="004733FC">
        <w:t>the</w:t>
      </w:r>
      <w:r w:rsidR="00430553">
        <w:t xml:space="preserve"> </w:t>
      </w:r>
      <w:r w:rsidR="005275F8" w:rsidRPr="005275F8">
        <w:t>banks</w:t>
      </w:r>
      <w:r w:rsidR="00F9672A">
        <w:t xml:space="preserve"> and caus</w:t>
      </w:r>
      <w:r w:rsidR="00430553">
        <w:t>e</w:t>
      </w:r>
      <w:r w:rsidR="00F9672A">
        <w:t xml:space="preserve"> potentially </w:t>
      </w:r>
      <w:r w:rsidR="005275F8" w:rsidRPr="005275F8">
        <w:t>extensive bank erosion</w:t>
      </w:r>
      <w:r w:rsidR="00DF3B61">
        <w:t xml:space="preserve">. </w:t>
      </w:r>
      <w:r w:rsidR="00FE6760">
        <w:t>This can cause</w:t>
      </w:r>
      <w:r w:rsidR="00FE6760" w:rsidRPr="00D27C49">
        <w:t xml:space="preserve"> long-term or permanent habitat damage, land loss</w:t>
      </w:r>
      <w:r w:rsidR="00402453">
        <w:t>,</w:t>
      </w:r>
      <w:r w:rsidR="00FE6760" w:rsidRPr="00D27C49">
        <w:t xml:space="preserve"> and undermin</w:t>
      </w:r>
      <w:r w:rsidR="00402453">
        <w:t>e</w:t>
      </w:r>
      <w:r w:rsidR="00FE6760" w:rsidRPr="00D27C49">
        <w:t xml:space="preserve"> structures such as bridges</w:t>
      </w:r>
      <w:r w:rsidR="00402453">
        <w:t>, culverts, footpaths, roads, railway lines and buildings</w:t>
      </w:r>
      <w:r w:rsidR="00FE6760" w:rsidRPr="00D27C49">
        <w:t>.</w:t>
      </w:r>
      <w:r w:rsidR="00B957FC">
        <w:t xml:space="preserve"> </w:t>
      </w:r>
      <w:r w:rsidR="00B15FCC">
        <w:t xml:space="preserve">Protecting these structures </w:t>
      </w:r>
      <w:r w:rsidR="008B1C5E">
        <w:t>potentially</w:t>
      </w:r>
      <w:r w:rsidR="00B15FCC">
        <w:t xml:space="preserve"> then require</w:t>
      </w:r>
      <w:r w:rsidR="008B1C5E">
        <w:t>s</w:t>
      </w:r>
      <w:r w:rsidR="00B15FCC">
        <w:t xml:space="preserve"> </w:t>
      </w:r>
      <w:r w:rsidR="000508B0">
        <w:t>additional</w:t>
      </w:r>
      <w:r w:rsidR="00B15FCC">
        <w:t xml:space="preserve"> engineering interventions</w:t>
      </w:r>
      <w:r w:rsidR="00F637FD">
        <w:t xml:space="preserve"> that</w:t>
      </w:r>
      <w:r w:rsidR="00B15FCC">
        <w:t xml:space="preserve"> </w:t>
      </w:r>
      <w:r w:rsidR="00E51C02">
        <w:t xml:space="preserve">result in </w:t>
      </w:r>
      <w:r w:rsidR="00B15FCC">
        <w:t>cumulatively high</w:t>
      </w:r>
      <w:r w:rsidR="00DD3725">
        <w:t>er</w:t>
      </w:r>
      <w:r w:rsidR="00B15FCC">
        <w:t xml:space="preserve"> levels of environmental damage. </w:t>
      </w:r>
      <w:r w:rsidR="00A54991">
        <w:t xml:space="preserve">The combination of bed scour and bank erosion can </w:t>
      </w:r>
      <w:r w:rsidR="00B957FC">
        <w:t xml:space="preserve">also </w:t>
      </w:r>
      <w:r w:rsidR="00A54991">
        <w:t xml:space="preserve">deliver large volumes of sediment </w:t>
      </w:r>
      <w:r w:rsidR="00F26FC6">
        <w:t xml:space="preserve">to depositional reaches </w:t>
      </w:r>
      <w:r w:rsidR="00A54991">
        <w:t xml:space="preserve">downstream, </w:t>
      </w:r>
      <w:r w:rsidR="00372254">
        <w:t xml:space="preserve">decreasing their capacity and </w:t>
      </w:r>
      <w:r w:rsidR="00691E14">
        <w:t xml:space="preserve">potentially </w:t>
      </w:r>
      <w:r w:rsidR="00372254">
        <w:t>increasing flood risk</w:t>
      </w:r>
      <w:r w:rsidR="005275F8" w:rsidRPr="005275F8">
        <w:t>.</w:t>
      </w:r>
      <w:r w:rsidR="00691E14">
        <w:t xml:space="preserve">  </w:t>
      </w:r>
    </w:p>
    <w:p w14:paraId="0B7471CF" w14:textId="77777777" w:rsidR="00D76CA7" w:rsidRDefault="00D76CA7" w:rsidP="00D76CA7">
      <w:pPr>
        <w:pStyle w:val="NormalWeb"/>
      </w:pPr>
      <w:r>
        <w:rPr>
          <w:noProof/>
        </w:rPr>
        <w:drawing>
          <wp:inline distT="0" distB="0" distL="0" distR="0" wp14:anchorId="0D3EC47B" wp14:editId="5D76B11B">
            <wp:extent cx="6361430" cy="4701012"/>
            <wp:effectExtent l="0" t="0" r="1270" b="4445"/>
            <wp:docPr id="1528474425" name="Picture 1" descr="A diagram depicting creation of a knick point.&#10;Step 1 shows longitudinal section of undisturbed river bed with pools and riffles.&#10;Step 2 shows sediment extracted and a step (knick point) created.&#10;Step 3 shows knick point eroding and migrating upstream releasing sediment.&#10;Step 4 shows knick point continuing to move upstream and disturbance continu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474425" name="Picture 1" descr="A diagram depicting creation of a knick point.&#10;Step 1 shows longitudinal section of undisturbed river bed with pools and riffles.&#10;Step 2 shows sediment extracted and a step (knick point) created.&#10;Step 3 shows knick point eroding and migrating upstream releasing sediment.&#10;Step 4 shows knick point continuing to move upstream and disturbance continui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68873" cy="4706512"/>
                    </a:xfrm>
                    <a:prstGeom prst="rect">
                      <a:avLst/>
                    </a:prstGeom>
                    <a:noFill/>
                    <a:ln>
                      <a:noFill/>
                    </a:ln>
                  </pic:spPr>
                </pic:pic>
              </a:graphicData>
            </a:graphic>
          </wp:inline>
        </w:drawing>
      </w:r>
    </w:p>
    <w:p w14:paraId="4E7AADD9" w14:textId="77777777" w:rsidR="00DE0E51" w:rsidRDefault="00DE0E51" w:rsidP="00DE0E51">
      <w:r w:rsidRPr="00CE3D1A">
        <w:rPr>
          <w:b/>
          <w:bCs/>
        </w:rPr>
        <w:t xml:space="preserve">Figure </w:t>
      </w:r>
      <w:r>
        <w:rPr>
          <w:b/>
          <w:bCs/>
        </w:rPr>
        <w:t>5</w:t>
      </w:r>
      <w:r w:rsidRPr="00CE3D1A">
        <w:rPr>
          <w:b/>
          <w:bCs/>
        </w:rPr>
        <w:t>:</w:t>
      </w:r>
      <w:r>
        <w:t xml:space="preserve"> Creation of a knick point and erosion upstream can lead to a drop in the bed level and bank erosion, overloading the river downstream with sediment.</w:t>
      </w:r>
    </w:p>
    <w:p w14:paraId="6A4551A8" w14:textId="77777777" w:rsidR="00953BF0" w:rsidRDefault="00953BF0">
      <w:pPr>
        <w:spacing w:line="240" w:lineRule="auto"/>
        <w:rPr>
          <w:b/>
          <w:bCs/>
        </w:rPr>
      </w:pPr>
      <w:r>
        <w:rPr>
          <w:b/>
          <w:bCs/>
        </w:rPr>
        <w:br w:type="page"/>
      </w:r>
    </w:p>
    <w:p w14:paraId="22450A5F" w14:textId="03CC241A" w:rsidR="00C81627" w:rsidRPr="005F0AE6" w:rsidRDefault="00557573" w:rsidP="005F0AE6">
      <w:pPr>
        <w:spacing w:after="160"/>
        <w:rPr>
          <w:b/>
          <w:bCs/>
        </w:rPr>
      </w:pPr>
      <w:r>
        <w:rPr>
          <w:b/>
          <w:bCs/>
        </w:rPr>
        <w:lastRenderedPageBreak/>
        <w:t xml:space="preserve">3.5.1.2 </w:t>
      </w:r>
      <w:r w:rsidR="00FE3441" w:rsidRPr="005F0AE6">
        <w:rPr>
          <w:b/>
          <w:bCs/>
        </w:rPr>
        <w:t>Reduction in sediment supply downstream (sediment starvation)</w:t>
      </w:r>
    </w:p>
    <w:p w14:paraId="69696334" w14:textId="5895948F" w:rsidR="00FE3441" w:rsidRPr="00DE0E51" w:rsidRDefault="0096031B" w:rsidP="00FE3441">
      <w:pPr>
        <w:rPr>
          <w:highlight w:val="green"/>
        </w:rPr>
      </w:pPr>
      <w:r>
        <w:t>Removing sediment at one location</w:t>
      </w:r>
      <w:r w:rsidR="00895D1D">
        <w:t xml:space="preserve"> in a river or loch shore </w:t>
      </w:r>
      <w:r>
        <w:t>reduces the amount transported downstream</w:t>
      </w:r>
      <w:r w:rsidR="001F385F">
        <w:t xml:space="preserve"> or along shore</w:t>
      </w:r>
      <w:r w:rsidR="00C5490A">
        <w:t xml:space="preserve">, which can </w:t>
      </w:r>
      <w:r>
        <w:t>lead to sediment ‘starvation’</w:t>
      </w:r>
      <w:r w:rsidR="003409EA">
        <w:t xml:space="preserve"> effects</w:t>
      </w:r>
      <w:r w:rsidR="001F385F">
        <w:t>.  These</w:t>
      </w:r>
      <w:r w:rsidR="004025D1">
        <w:t xml:space="preserve"> manifest</w:t>
      </w:r>
      <w:r w:rsidR="003409EA">
        <w:t xml:space="preserve"> themselves</w:t>
      </w:r>
      <w:r w:rsidR="004025D1">
        <w:t xml:space="preserve"> as </w:t>
      </w:r>
      <w:r w:rsidR="00885AE6">
        <w:t xml:space="preserve">erosion of </w:t>
      </w:r>
      <w:r w:rsidR="009245C8">
        <w:t>the channel bed and banks or of the loch shore</w:t>
      </w:r>
      <w:r w:rsidR="00F45CEB">
        <w:t xml:space="preserve">. </w:t>
      </w:r>
      <w:r>
        <w:t xml:space="preserve">In rivers it may appear that sediment supply is abundant in one location as sediment is supplied from upstream but if that sediment is continually removed </w:t>
      </w:r>
      <w:r w:rsidR="00397D34">
        <w:t>it can</w:t>
      </w:r>
      <w:r>
        <w:t>not be supplied downstream</w:t>
      </w:r>
      <w:r w:rsidR="00F92654">
        <w:t xml:space="preserve"> </w:t>
      </w:r>
      <w:r>
        <w:t>lead</w:t>
      </w:r>
      <w:r w:rsidR="00F92654">
        <w:t>ing</w:t>
      </w:r>
      <w:r>
        <w:t xml:space="preserve"> to increased </w:t>
      </w:r>
      <w:r w:rsidR="00023931">
        <w:t>sediment starvation effects</w:t>
      </w:r>
      <w:r w:rsidR="00F92654">
        <w:t>.  This</w:t>
      </w:r>
      <w:r w:rsidR="00CD692F">
        <w:t xml:space="preserve"> can </w:t>
      </w:r>
      <w:r>
        <w:t xml:space="preserve">turn depositional areas into erosional ones or increase the rate of erosion where it already exists. </w:t>
      </w:r>
      <w:r w:rsidR="00D77021">
        <w:t>In turn, this can damage or destroy</w:t>
      </w:r>
      <w:r>
        <w:t xml:space="preserve"> habitats such as </w:t>
      </w:r>
      <w:r w:rsidR="00560F1D">
        <w:t xml:space="preserve">bars, </w:t>
      </w:r>
      <w:r>
        <w:t>riffles and pools and may cause scour and damage to structures such as bridges and flood walls</w:t>
      </w:r>
      <w:r w:rsidRPr="00A14CD6">
        <w:t xml:space="preserve">. Even taking out small amounts of sediment at one location can </w:t>
      </w:r>
      <w:r w:rsidR="00974500" w:rsidRPr="00A14CD6">
        <w:t>ha</w:t>
      </w:r>
      <w:r w:rsidR="00974500">
        <w:t xml:space="preserve">ve significant effects downstream </w:t>
      </w:r>
      <w:r w:rsidR="00CB5771">
        <w:t>for plants, animals or infrastructure</w:t>
      </w:r>
      <w:r w:rsidRPr="00174D62">
        <w:t xml:space="preserve">. </w:t>
      </w:r>
    </w:p>
    <w:p w14:paraId="451AB686" w14:textId="77777777" w:rsidR="002F06FC" w:rsidRDefault="002F06FC" w:rsidP="002F06FC">
      <w:pPr>
        <w:pStyle w:val="NormalWeb"/>
      </w:pPr>
      <w:r>
        <w:rPr>
          <w:noProof/>
        </w:rPr>
        <w:drawing>
          <wp:inline distT="0" distB="0" distL="0" distR="0" wp14:anchorId="2CD90FE4" wp14:editId="2C9E8075">
            <wp:extent cx="6670675" cy="2954156"/>
            <wp:effectExtent l="0" t="0" r="0" b="0"/>
            <wp:docPr id="232158333" name="Picture 232158333" descr="Diagram showing a stretch of river where sediment is being removed from one location which leads to no or reduced sediment available to be moved downstream which can lead to increased erosion of bed and banks downstream of the sediment removal location. This in turn can lead to reduction in exposed bars and loss of features such as riff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158333" name="Picture 232158333" descr="Diagram showing a stretch of river where sediment is being removed from one location which leads to no or reduced sediment available to be moved downstream which can lead to increased erosion of bed and banks downstream of the sediment removal location. This in turn can lead to reduction in exposed bars and loss of features such as riffles."/>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691279" cy="2963280"/>
                    </a:xfrm>
                    <a:prstGeom prst="rect">
                      <a:avLst/>
                    </a:prstGeom>
                    <a:noFill/>
                    <a:ln>
                      <a:noFill/>
                    </a:ln>
                  </pic:spPr>
                </pic:pic>
              </a:graphicData>
            </a:graphic>
          </wp:inline>
        </w:drawing>
      </w:r>
    </w:p>
    <w:p w14:paraId="39B107E4" w14:textId="19F53F3E" w:rsidR="00DE0E51" w:rsidRPr="00DE0E51" w:rsidRDefault="00DE0E51" w:rsidP="00F90ADC">
      <w:pPr>
        <w:pStyle w:val="BodyText1"/>
      </w:pPr>
      <w:r w:rsidRPr="004477A2">
        <w:rPr>
          <w:b/>
          <w:bCs/>
        </w:rPr>
        <w:t xml:space="preserve">Figure </w:t>
      </w:r>
      <w:r>
        <w:rPr>
          <w:b/>
          <w:bCs/>
        </w:rPr>
        <w:t>6</w:t>
      </w:r>
      <w:r w:rsidRPr="000E74EC">
        <w:rPr>
          <w:b/>
          <w:bCs/>
        </w:rPr>
        <w:t>:</w:t>
      </w:r>
      <w:r w:rsidRPr="00BF3861">
        <w:t xml:space="preserve"> Repeated removal of sediment from one location can reduce the amount of sediment moved downstream leading to ‘sediment starvation’ and </w:t>
      </w:r>
      <w:r>
        <w:t xml:space="preserve">bed and bank </w:t>
      </w:r>
      <w:r w:rsidRPr="00BF3861">
        <w:t>erosion</w:t>
      </w:r>
      <w:r>
        <w:t>.</w:t>
      </w:r>
    </w:p>
    <w:p w14:paraId="50412BE9" w14:textId="5D1B14C6" w:rsidR="00C05C33" w:rsidRDefault="000302C7" w:rsidP="00530635">
      <w:pPr>
        <w:spacing w:after="120"/>
      </w:pPr>
      <w:r>
        <w:t xml:space="preserve">One of the most significant examples of </w:t>
      </w:r>
      <w:r w:rsidR="00A71E24">
        <w:t>s</w:t>
      </w:r>
      <w:r>
        <w:t xml:space="preserve">ediment starvation occurs downstream </w:t>
      </w:r>
      <w:r w:rsidR="005C0D14">
        <w:t>of</w:t>
      </w:r>
      <w:r>
        <w:t xml:space="preserve"> </w:t>
      </w:r>
      <w:r w:rsidR="00F20975">
        <w:t>impoundments</w:t>
      </w:r>
      <w:r>
        <w:t xml:space="preserve">.  </w:t>
      </w:r>
      <w:r w:rsidR="000C6D02">
        <w:t xml:space="preserve">As sediment-transporting flows enter an impounded body of water they lose the energy needed to </w:t>
      </w:r>
      <w:r w:rsidR="000A2EBA">
        <w:t>keep transporting</w:t>
      </w:r>
      <w:r w:rsidR="000C6D02">
        <w:t xml:space="preserve"> the sediment, with first the coarser, heavier sediments being deposited at the upstream end of the impoundment to form a delta, then the finer silts and </w:t>
      </w:r>
      <w:r w:rsidR="000C6D02">
        <w:lastRenderedPageBreak/>
        <w:t>clays being transported further into the impoundment to settle in a more uniform layer across the full width and length of the reservoir bottom</w:t>
      </w:r>
      <w:r w:rsidR="005C4F8A">
        <w:t>.</w:t>
      </w:r>
    </w:p>
    <w:p w14:paraId="6DE2F29A" w14:textId="20F67689" w:rsidR="00195B26" w:rsidRPr="00610968" w:rsidRDefault="001A598C" w:rsidP="00DE0E51">
      <w:pPr>
        <w:spacing w:after="120"/>
      </w:pPr>
      <w:r>
        <w:t xml:space="preserve">In smaller run-of river </w:t>
      </w:r>
      <w:r w:rsidR="005675FF">
        <w:t xml:space="preserve">impoundments the </w:t>
      </w:r>
      <w:r w:rsidR="00EE4CDB">
        <w:t>area</w:t>
      </w:r>
      <w:r w:rsidR="005675FF">
        <w:t xml:space="preserve"> </w:t>
      </w:r>
      <w:r w:rsidR="00736483">
        <w:t xml:space="preserve">upstream </w:t>
      </w:r>
      <w:r w:rsidR="005675FF">
        <w:t>can fill with sediment during one storm event</w:t>
      </w:r>
      <w:r w:rsidR="003F0D1C">
        <w:t xml:space="preserve">.  If this </w:t>
      </w:r>
      <w:r w:rsidR="00AF37B0">
        <w:t>is</w:t>
      </w:r>
      <w:r w:rsidR="003F0D1C">
        <w:t xml:space="preserve"> left </w:t>
      </w:r>
      <w:r w:rsidR="003F0D1C" w:rsidRPr="00A73A7F">
        <w:t>in-situ</w:t>
      </w:r>
      <w:r w:rsidR="00C05C33">
        <w:t xml:space="preserve">, sediment subsequently entering the </w:t>
      </w:r>
      <w:r w:rsidR="00EE4CDB">
        <w:t>area</w:t>
      </w:r>
      <w:r w:rsidR="00C05C33">
        <w:t xml:space="preserve"> simply rolls over the top of the </w:t>
      </w:r>
      <w:r w:rsidR="00A73A7F">
        <w:t>impoundment</w:t>
      </w:r>
      <w:r w:rsidR="00C05C33">
        <w:t xml:space="preserve"> and continues moving downstream, so the downstream sediment starvation </w:t>
      </w:r>
      <w:r w:rsidR="00C05C33" w:rsidRPr="0077032A">
        <w:t xml:space="preserve">effect may be </w:t>
      </w:r>
      <w:r w:rsidR="00014E16" w:rsidRPr="0077032A">
        <w:t>limited</w:t>
      </w:r>
      <w:r w:rsidR="00C05C33">
        <w:t xml:space="preserve">.  </w:t>
      </w:r>
      <w:r w:rsidR="00BB37B5">
        <w:t>Because the trapped sediment can interfere with the water supply</w:t>
      </w:r>
      <w:r w:rsidR="0096300E">
        <w:t xml:space="preserve"> intakes</w:t>
      </w:r>
      <w:r w:rsidR="00BB37B5">
        <w:t xml:space="preserve"> </w:t>
      </w:r>
      <w:r w:rsidR="00AE7C89">
        <w:t>or damage turbines</w:t>
      </w:r>
      <w:r w:rsidR="0096300E">
        <w:t xml:space="preserve"> </w:t>
      </w:r>
      <w:r w:rsidR="00AE7C89">
        <w:t xml:space="preserve">it is frequently removed.  If it is not reintroduced </w:t>
      </w:r>
      <w:r w:rsidR="004526BF">
        <w:t xml:space="preserve">to the </w:t>
      </w:r>
      <w:r w:rsidR="00AE7C89">
        <w:t xml:space="preserve">downstream </w:t>
      </w:r>
      <w:r w:rsidR="004526BF">
        <w:t>channel</w:t>
      </w:r>
      <w:r w:rsidR="000925E3">
        <w:t xml:space="preserve"> and if this process is repeated storm after storm, a cumulative </w:t>
      </w:r>
      <w:r w:rsidR="00FB722C">
        <w:t>sediment starvation effect can develop downstream.  In larger run-of-river</w:t>
      </w:r>
      <w:r w:rsidR="00E56590">
        <w:t xml:space="preserve"> or storage impoundments it can take several or very many storms for the reservoir to fill with sediment</w:t>
      </w:r>
      <w:r w:rsidR="00320D13">
        <w:t xml:space="preserve"> </w:t>
      </w:r>
      <w:r w:rsidR="007E2CB7">
        <w:t>(</w:t>
      </w:r>
      <w:r w:rsidR="00320D13">
        <w:t>many decades or centuries in the case of larger storage reservoirs</w:t>
      </w:r>
      <w:r w:rsidR="007E2CB7">
        <w:t>)</w:t>
      </w:r>
      <w:r w:rsidR="00F509AD">
        <w:t xml:space="preserve">, so it can be a long time before any adverse impact </w:t>
      </w:r>
      <w:r w:rsidR="00082899">
        <w:t xml:space="preserve">occurs to </w:t>
      </w:r>
      <w:r w:rsidR="00F04382">
        <w:t xml:space="preserve">the </w:t>
      </w:r>
      <w:r w:rsidR="00F509AD">
        <w:t>impoundment</w:t>
      </w:r>
      <w:r w:rsidR="00F04382">
        <w:t>’</w:t>
      </w:r>
      <w:r w:rsidR="00F509AD">
        <w:t>s</w:t>
      </w:r>
      <w:r w:rsidR="00082899">
        <w:t xml:space="preserve"> intended purpose</w:t>
      </w:r>
      <w:r w:rsidR="00320D13">
        <w:t>.</w:t>
      </w:r>
      <w:r w:rsidR="00082899">
        <w:t xml:space="preserve">  In these cases, </w:t>
      </w:r>
      <w:r w:rsidR="007B6F1C">
        <w:t>even if the sediment is left undisturbed in the reservoir it is effectively being re</w:t>
      </w:r>
      <w:r w:rsidR="00CD1886">
        <w:t xml:space="preserve">moved from the river system and </w:t>
      </w:r>
      <w:r w:rsidR="00082899">
        <w:t xml:space="preserve">the </w:t>
      </w:r>
      <w:r w:rsidR="00C03CCF">
        <w:t xml:space="preserve">downstream </w:t>
      </w:r>
      <w:r w:rsidR="00082899">
        <w:t>sediment starvation effect can become extreme</w:t>
      </w:r>
      <w:r w:rsidR="00320D13">
        <w:t xml:space="preserve"> </w:t>
      </w:r>
      <w:r w:rsidR="00F04382">
        <w:t>and extensive (</w:t>
      </w:r>
      <w:r w:rsidR="00E86888">
        <w:t xml:space="preserve">see </w:t>
      </w:r>
      <w:r w:rsidR="00F04382" w:rsidRPr="000B2EF0">
        <w:t xml:space="preserve">Figure </w:t>
      </w:r>
      <w:r w:rsidR="000B2EF0" w:rsidRPr="000B2EF0">
        <w:t>7</w:t>
      </w:r>
      <w:r w:rsidR="00F04382" w:rsidRPr="000B2EF0">
        <w:t>).</w:t>
      </w:r>
      <w:r w:rsidR="00F04382">
        <w:t xml:space="preserve"> </w:t>
      </w:r>
      <w:r w:rsidR="00320D13">
        <w:t xml:space="preserve"> </w:t>
      </w:r>
      <w:r w:rsidR="00E56590">
        <w:t xml:space="preserve"> </w:t>
      </w:r>
      <w:r w:rsidR="00FB722C">
        <w:t xml:space="preserve"> </w:t>
      </w:r>
      <w:r w:rsidR="00BB37B5">
        <w:t xml:space="preserve"> </w:t>
      </w:r>
      <w:r w:rsidR="00C05C33">
        <w:t xml:space="preserve"> </w:t>
      </w:r>
      <w:r w:rsidR="000302C7">
        <w:t xml:space="preserve">   </w:t>
      </w:r>
    </w:p>
    <w:tbl>
      <w:tblPr>
        <w:tblStyle w:val="TableGrid0"/>
        <w:tblW w:w="0" w:type="auto"/>
        <w:tblLook w:val="04A0" w:firstRow="1" w:lastRow="0" w:firstColumn="1" w:lastColumn="0" w:noHBand="0" w:noVBand="1"/>
      </w:tblPr>
      <w:tblGrid>
        <w:gridCol w:w="5106"/>
        <w:gridCol w:w="5106"/>
      </w:tblGrid>
      <w:tr w:rsidR="00195B26" w14:paraId="790F636F" w14:textId="77777777" w:rsidTr="00610968">
        <w:tc>
          <w:tcPr>
            <w:tcW w:w="5106" w:type="dxa"/>
          </w:tcPr>
          <w:p w14:paraId="7DE81F22" w14:textId="77777777" w:rsidR="00195B26" w:rsidRDefault="00195B26" w:rsidP="00610968">
            <w:r>
              <w:rPr>
                <w:noProof/>
              </w:rPr>
              <w:drawing>
                <wp:inline distT="0" distB="0" distL="0" distR="0" wp14:anchorId="60B2BBA7" wp14:editId="7454ECD8">
                  <wp:extent cx="3164400" cy="2376000"/>
                  <wp:effectExtent l="0" t="0" r="0" b="5715"/>
                  <wp:docPr id="1967286577" name="Picture 1" descr="Photo (left) showing downstream side of impoundment structure where sediment reintroduced in the chan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286577" name="Picture 1" descr="Photo (left) showing downstream side of impoundment structure where sediment reintroduced in the channel."/>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164400" cy="2376000"/>
                          </a:xfrm>
                          <a:prstGeom prst="rect">
                            <a:avLst/>
                          </a:prstGeom>
                        </pic:spPr>
                      </pic:pic>
                    </a:graphicData>
                  </a:graphic>
                </wp:inline>
              </w:drawing>
            </w:r>
          </w:p>
        </w:tc>
        <w:tc>
          <w:tcPr>
            <w:tcW w:w="5106" w:type="dxa"/>
          </w:tcPr>
          <w:p w14:paraId="4CFF4BE5" w14:textId="77777777" w:rsidR="00195B26" w:rsidRDefault="00195B26" w:rsidP="00610968">
            <w:r>
              <w:rPr>
                <w:noProof/>
              </w:rPr>
              <w:drawing>
                <wp:inline distT="0" distB="0" distL="0" distR="0" wp14:anchorId="7F609F0C" wp14:editId="25EAC359">
                  <wp:extent cx="3164400" cy="2376000"/>
                  <wp:effectExtent l="0" t="0" r="0" b="5715"/>
                  <wp:docPr id="1270085990" name="Picture 2" descr="Photo (right) showing downstream side of impoundment structure where sediment reintroduced in the channel  washed out following a high flow spill over the impoundment exposing the underlying bedr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085990" name="Picture 2" descr="Photo (right) showing downstream side of impoundment structure where sediment reintroduced in the channel  washed out following a high flow spill over the impoundment exposing the underlying bedrock."/>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164400" cy="2376000"/>
                          </a:xfrm>
                          <a:prstGeom prst="rect">
                            <a:avLst/>
                          </a:prstGeom>
                        </pic:spPr>
                      </pic:pic>
                    </a:graphicData>
                  </a:graphic>
                </wp:inline>
              </w:drawing>
            </w:r>
          </w:p>
        </w:tc>
      </w:tr>
    </w:tbl>
    <w:p w14:paraId="0862387A" w14:textId="3B1D5B97" w:rsidR="00DE0E51" w:rsidRDefault="00DE0E51" w:rsidP="00226E17">
      <w:pPr>
        <w:spacing w:after="160"/>
        <w:rPr>
          <w:b/>
          <w:bCs/>
        </w:rPr>
      </w:pPr>
      <w:r>
        <w:rPr>
          <w:b/>
          <w:bCs/>
        </w:rPr>
        <w:t xml:space="preserve">Figure 7 </w:t>
      </w:r>
      <w:r w:rsidRPr="00610968">
        <w:t xml:space="preserve">Sediment reintroduced in </w:t>
      </w:r>
      <w:r>
        <w:t xml:space="preserve">the </w:t>
      </w:r>
      <w:r w:rsidRPr="00610968">
        <w:t xml:space="preserve">channel downstream from a dam (left) washed out following </w:t>
      </w:r>
      <w:r>
        <w:t xml:space="preserve">a </w:t>
      </w:r>
      <w:r w:rsidRPr="00610968">
        <w:t xml:space="preserve">high flow spill over </w:t>
      </w:r>
      <w:r>
        <w:t xml:space="preserve">the </w:t>
      </w:r>
      <w:r w:rsidRPr="00610968">
        <w:t xml:space="preserve">dam </w:t>
      </w:r>
      <w:r>
        <w:t>to exposing the underlying</w:t>
      </w:r>
      <w:r w:rsidRPr="00610968">
        <w:t xml:space="preserve"> bedrock (right).</w:t>
      </w:r>
    </w:p>
    <w:p w14:paraId="7FAF0DB7" w14:textId="77777777" w:rsidR="003709BB" w:rsidRDefault="003709BB">
      <w:pPr>
        <w:spacing w:line="240" w:lineRule="auto"/>
        <w:rPr>
          <w:b/>
          <w:bCs/>
        </w:rPr>
      </w:pPr>
      <w:r>
        <w:rPr>
          <w:b/>
          <w:bCs/>
        </w:rPr>
        <w:br w:type="page"/>
      </w:r>
    </w:p>
    <w:p w14:paraId="243F4B2B" w14:textId="0C56F985" w:rsidR="00042A33" w:rsidRPr="00226E17" w:rsidRDefault="00557573" w:rsidP="00226E17">
      <w:pPr>
        <w:spacing w:after="160"/>
        <w:rPr>
          <w:b/>
          <w:bCs/>
        </w:rPr>
      </w:pPr>
      <w:r>
        <w:rPr>
          <w:b/>
          <w:bCs/>
        </w:rPr>
        <w:lastRenderedPageBreak/>
        <w:t xml:space="preserve">3.5.1.3 </w:t>
      </w:r>
      <w:r w:rsidR="00042A33" w:rsidRPr="00226E17">
        <w:rPr>
          <w:b/>
          <w:bCs/>
        </w:rPr>
        <w:t>Flooding</w:t>
      </w:r>
    </w:p>
    <w:p w14:paraId="5700EC8F" w14:textId="6199D008" w:rsidR="00300956" w:rsidRDefault="001725BA" w:rsidP="00036B4D">
      <w:pPr>
        <w:pStyle w:val="BodyText1"/>
      </w:pPr>
      <w:r>
        <w:t>Dredging rivers (making</w:t>
      </w:r>
      <w:r w:rsidR="00337949">
        <w:t xml:space="preserve"> them</w:t>
      </w:r>
      <w:r w:rsidR="007F0A25">
        <w:t xml:space="preserve"> </w:t>
      </w:r>
      <w:r>
        <w:t xml:space="preserve">deeper, wider and smoother) </w:t>
      </w:r>
      <w:r w:rsidR="00413F24">
        <w:t xml:space="preserve">can allow water </w:t>
      </w:r>
      <w:r w:rsidR="005B170E">
        <w:t>to move downstream more quickly than it might otherwise do so</w:t>
      </w:r>
      <w:r>
        <w:t xml:space="preserve"> during flood flows</w:t>
      </w:r>
      <w:r w:rsidR="005B170E">
        <w:t>. This</w:t>
      </w:r>
      <w:r>
        <w:t xml:space="preserve"> can </w:t>
      </w:r>
      <w:r w:rsidR="0005040A">
        <w:t>raise</w:t>
      </w:r>
      <w:r w:rsidR="0018771D">
        <w:t xml:space="preserve"> downstream</w:t>
      </w:r>
      <w:r>
        <w:t xml:space="preserve"> water levels </w:t>
      </w:r>
      <w:r w:rsidR="003438FA">
        <w:t xml:space="preserve">higher than they might otherwise be </w:t>
      </w:r>
      <w:r>
        <w:t xml:space="preserve">and increase the risk of flooding. </w:t>
      </w:r>
      <w:r w:rsidR="003438FA">
        <w:t xml:space="preserve"> </w:t>
      </w:r>
    </w:p>
    <w:p w14:paraId="35329553" w14:textId="477CAB92" w:rsidR="00E435F1" w:rsidRPr="00226E17" w:rsidRDefault="00254058" w:rsidP="00226E17">
      <w:pPr>
        <w:spacing w:after="160"/>
        <w:rPr>
          <w:b/>
          <w:bCs/>
        </w:rPr>
      </w:pPr>
      <w:r>
        <w:rPr>
          <w:b/>
          <w:bCs/>
        </w:rPr>
        <w:t xml:space="preserve">3.5.1.4 </w:t>
      </w:r>
      <w:r w:rsidR="00E435F1" w:rsidRPr="00226E17">
        <w:rPr>
          <w:b/>
          <w:bCs/>
        </w:rPr>
        <w:t>Ecology</w:t>
      </w:r>
    </w:p>
    <w:p w14:paraId="15C07E47" w14:textId="5D3EB681" w:rsidR="00345369" w:rsidRDefault="00E435F1" w:rsidP="00303FF4">
      <w:pPr>
        <w:pStyle w:val="BodyText1"/>
      </w:pPr>
      <w:r w:rsidRPr="00E8515E">
        <w:t>Removal of substrate</w:t>
      </w:r>
      <w:r>
        <w:t xml:space="preserve"> can lead to loss or damage of habitat </w:t>
      </w:r>
      <w:r w:rsidRPr="00E8515E">
        <w:t>providing anchorage</w:t>
      </w:r>
      <w:r>
        <w:t xml:space="preserve"> for aquatic </w:t>
      </w:r>
      <w:r w:rsidR="004F1013">
        <w:t xml:space="preserve">plants </w:t>
      </w:r>
      <w:r>
        <w:t xml:space="preserve">and </w:t>
      </w:r>
      <w:r w:rsidR="004F1013">
        <w:t>animals</w:t>
      </w:r>
      <w:r>
        <w:t xml:space="preserve">.  </w:t>
      </w:r>
    </w:p>
    <w:p w14:paraId="78F7A998" w14:textId="5A38249D" w:rsidR="00554E64" w:rsidRPr="002C3638" w:rsidRDefault="006C10F7" w:rsidP="002C3638">
      <w:pPr>
        <w:pStyle w:val="BodyText1"/>
        <w:numPr>
          <w:ilvl w:val="0"/>
          <w:numId w:val="10"/>
        </w:numPr>
      </w:pPr>
      <w:r w:rsidRPr="002C3638">
        <w:rPr>
          <w:b/>
          <w:bCs/>
        </w:rPr>
        <w:t>Plant communities</w:t>
      </w:r>
      <w:r w:rsidRPr="002C3638">
        <w:t xml:space="preserve"> </w:t>
      </w:r>
      <w:r w:rsidR="00A94A3C">
        <w:t xml:space="preserve">are vital components of </w:t>
      </w:r>
      <w:r w:rsidRPr="002C3638">
        <w:t>river and loch ecosystem</w:t>
      </w:r>
      <w:r w:rsidR="00A94A3C">
        <w:t>s</w:t>
      </w:r>
      <w:r w:rsidRPr="002C3638">
        <w:t xml:space="preserve">, providing a complex habitat, food, shade and shelter. </w:t>
      </w:r>
      <w:r w:rsidR="000F3A08">
        <w:t>They</w:t>
      </w:r>
      <w:r w:rsidRPr="002C3638">
        <w:t xml:space="preserve"> process nutrients</w:t>
      </w:r>
      <w:r w:rsidR="00235ED0">
        <w:t>, p</w:t>
      </w:r>
      <w:r w:rsidRPr="002C3638">
        <w:t>roduce oxygen</w:t>
      </w:r>
      <w:r w:rsidR="008D14E5">
        <w:t xml:space="preserve"> and play</w:t>
      </w:r>
      <w:r w:rsidRPr="002C3638">
        <w:t xml:space="preserve"> an important role in </w:t>
      </w:r>
      <w:r w:rsidR="00B8523F">
        <w:t>h</w:t>
      </w:r>
      <w:r w:rsidRPr="002C3638">
        <w:t xml:space="preserve">ydromorphological processes </w:t>
      </w:r>
      <w:r w:rsidR="000F3A08">
        <w:t xml:space="preserve">by </w:t>
      </w:r>
      <w:r w:rsidR="008D14E5">
        <w:t>trapping</w:t>
      </w:r>
      <w:r w:rsidRPr="002C3638">
        <w:t xml:space="preserve"> finer sediments. </w:t>
      </w:r>
      <w:r w:rsidR="000F3A08">
        <w:t>The</w:t>
      </w:r>
      <w:r w:rsidRPr="002C3638">
        <w:t xml:space="preserve"> root structures of some plants hold </w:t>
      </w:r>
      <w:r w:rsidR="00262E79">
        <w:t>mobile</w:t>
      </w:r>
      <w:r w:rsidRPr="002C3638">
        <w:t xml:space="preserve"> sediments in place </w:t>
      </w:r>
      <w:r w:rsidR="00A2184F">
        <w:t>to build</w:t>
      </w:r>
      <w:r w:rsidRPr="002C3638">
        <w:t xml:space="preserve"> mid channel bars</w:t>
      </w:r>
      <w:r w:rsidR="00A2184F">
        <w:t xml:space="preserve"> and </w:t>
      </w:r>
      <w:r w:rsidRPr="002C3638">
        <w:t xml:space="preserve">islands and prevent bed </w:t>
      </w:r>
      <w:r w:rsidR="008331EA">
        <w:t xml:space="preserve">and bank </w:t>
      </w:r>
      <w:r w:rsidRPr="002C3638">
        <w:t xml:space="preserve">erosion. Removing sediments </w:t>
      </w:r>
      <w:r w:rsidR="008331EA">
        <w:t>i</w:t>
      </w:r>
      <w:r w:rsidRPr="002C3638">
        <w:t xml:space="preserve">n which plants </w:t>
      </w:r>
      <w:r w:rsidR="008331EA">
        <w:t>can root</w:t>
      </w:r>
      <w:r w:rsidRPr="002C3638">
        <w:t xml:space="preserve"> can cause </w:t>
      </w:r>
      <w:r w:rsidR="008331EA">
        <w:t xml:space="preserve">a </w:t>
      </w:r>
      <w:r w:rsidRPr="002C3638">
        <w:t xml:space="preserve">loss of biodiversity and lead to increased flow </w:t>
      </w:r>
      <w:r w:rsidR="006D1E04">
        <w:t>speeds</w:t>
      </w:r>
      <w:r w:rsidRPr="002C3638">
        <w:t xml:space="preserve"> and </w:t>
      </w:r>
      <w:r w:rsidR="006D1E04">
        <w:t xml:space="preserve">bed and bank </w:t>
      </w:r>
      <w:r w:rsidRPr="002C3638">
        <w:t xml:space="preserve">erosion. </w:t>
      </w:r>
    </w:p>
    <w:p w14:paraId="2682F12F" w14:textId="7D5AC7FB" w:rsidR="00DC3696" w:rsidRDefault="00E435F1" w:rsidP="002C3638">
      <w:pPr>
        <w:pStyle w:val="BodyText1"/>
        <w:numPr>
          <w:ilvl w:val="0"/>
          <w:numId w:val="10"/>
        </w:numPr>
      </w:pPr>
      <w:r w:rsidRPr="002C3638">
        <w:rPr>
          <w:b/>
          <w:bCs/>
        </w:rPr>
        <w:t>Invertebrate populations</w:t>
      </w:r>
      <w:r w:rsidRPr="00AA6141">
        <w:t xml:space="preserve"> </w:t>
      </w:r>
      <w:r w:rsidR="00686D9A" w:rsidRPr="002C3638">
        <w:t>are</w:t>
      </w:r>
      <w:r w:rsidRPr="00AA6141">
        <w:t xml:space="preserve"> adversely affected by sediment removal, particularly where operations are extensive. </w:t>
      </w:r>
      <w:r w:rsidR="008F7DF9" w:rsidRPr="002C3638">
        <w:t>Direct destruction and removal of in</w:t>
      </w:r>
      <w:r w:rsidR="000C3AEE" w:rsidRPr="002C3638">
        <w:t>v</w:t>
      </w:r>
      <w:r w:rsidR="008F7DF9" w:rsidRPr="002C3638">
        <w:t>ert</w:t>
      </w:r>
      <w:r w:rsidR="000C3AEE" w:rsidRPr="002C3638">
        <w:t>e</w:t>
      </w:r>
      <w:r w:rsidR="008F7DF9" w:rsidRPr="002C3638">
        <w:t>brates by machiner</w:t>
      </w:r>
      <w:r w:rsidR="005635B0" w:rsidRPr="002C3638">
        <w:t>y together with</w:t>
      </w:r>
      <w:r w:rsidR="002B262B" w:rsidRPr="002C3638">
        <w:t xml:space="preserve"> </w:t>
      </w:r>
      <w:r w:rsidR="007344BA" w:rsidRPr="002C3638">
        <w:t xml:space="preserve">downstream siltation </w:t>
      </w:r>
      <w:r w:rsidR="0014057D">
        <w:t>caused by</w:t>
      </w:r>
      <w:r w:rsidR="007344BA" w:rsidRPr="002C3638">
        <w:t xml:space="preserve"> disturbing fines in the bed both significantly impact invertebrate populations.  </w:t>
      </w:r>
      <w:r w:rsidR="00432363" w:rsidRPr="002C3638">
        <w:t>This includes rare and protected species such as freshwater pearl mussels that rely on the presence of suitable river substrate.</w:t>
      </w:r>
    </w:p>
    <w:p w14:paraId="604309AF" w14:textId="6D0D91BA" w:rsidR="00AA494B" w:rsidRPr="002929E6" w:rsidRDefault="00E435F1" w:rsidP="002C3638">
      <w:pPr>
        <w:pStyle w:val="BodyText1"/>
        <w:numPr>
          <w:ilvl w:val="0"/>
          <w:numId w:val="10"/>
        </w:numPr>
      </w:pPr>
      <w:r w:rsidRPr="002C3638">
        <w:rPr>
          <w:b/>
          <w:bCs/>
        </w:rPr>
        <w:t xml:space="preserve">Fish </w:t>
      </w:r>
      <w:r w:rsidR="00145A4A" w:rsidRPr="002C3638">
        <w:rPr>
          <w:b/>
          <w:bCs/>
        </w:rPr>
        <w:t>species</w:t>
      </w:r>
      <w:r w:rsidR="00145A4A" w:rsidRPr="002929E6">
        <w:t xml:space="preserve"> including salmon, sea / brown trout, and </w:t>
      </w:r>
      <w:r w:rsidR="0091308E" w:rsidRPr="002929E6">
        <w:t>lamprey</w:t>
      </w:r>
      <w:r w:rsidR="003825E7" w:rsidRPr="002929E6">
        <w:t>, can</w:t>
      </w:r>
      <w:r w:rsidRPr="002929E6">
        <w:t xml:space="preserve"> be adversely </w:t>
      </w:r>
      <w:r w:rsidR="003825E7" w:rsidRPr="002929E6">
        <w:t>impacted</w:t>
      </w:r>
      <w:r w:rsidRPr="002929E6">
        <w:t xml:space="preserve"> by gravel </w:t>
      </w:r>
      <w:r w:rsidR="247B55FD" w:rsidRPr="002929E6">
        <w:t xml:space="preserve">management </w:t>
      </w:r>
      <w:r w:rsidRPr="002929E6">
        <w:t>due to the loss of</w:t>
      </w:r>
      <w:r w:rsidR="469298A1" w:rsidRPr="002929E6">
        <w:t>, or damage to,</w:t>
      </w:r>
      <w:r w:rsidRPr="002929E6">
        <w:t xml:space="preserve"> suitable feeding and spawning habitat</w:t>
      </w:r>
      <w:r w:rsidR="00D83914" w:rsidRPr="002929E6">
        <w:t xml:space="preserve">, and </w:t>
      </w:r>
      <w:r w:rsidR="00E37B9A" w:rsidRPr="002929E6">
        <w:t xml:space="preserve">by </w:t>
      </w:r>
      <w:r w:rsidR="00C8586F" w:rsidRPr="002929E6">
        <w:t xml:space="preserve">removal of </w:t>
      </w:r>
      <w:r w:rsidR="00DB6D5E" w:rsidRPr="002929E6">
        <w:t>sediments from below the</w:t>
      </w:r>
      <w:r w:rsidR="00D6725B" w:rsidRPr="002929E6">
        <w:t xml:space="preserve"> waterline</w:t>
      </w:r>
      <w:r w:rsidR="00AA494B" w:rsidRPr="002929E6">
        <w:t>.</w:t>
      </w:r>
    </w:p>
    <w:p w14:paraId="6BF050DB" w14:textId="7DD090EC" w:rsidR="002C3638" w:rsidRDefault="00AA494B" w:rsidP="002C3638">
      <w:pPr>
        <w:pStyle w:val="BodyText1"/>
        <w:ind w:left="720"/>
      </w:pPr>
      <w:r w:rsidRPr="002929E6">
        <w:t>In any sediment management works, care should be taken to avoid creating a knick point (</w:t>
      </w:r>
      <w:r w:rsidR="008E5740">
        <w:t xml:space="preserve">see </w:t>
      </w:r>
      <w:hyperlink w:anchor="_3.5.1_Activity_specific" w:history="1">
        <w:r w:rsidR="008E5740" w:rsidRPr="001D0AF7">
          <w:rPr>
            <w:rStyle w:val="Hyperlink"/>
          </w:rPr>
          <w:t>section 3.5.1.1</w:t>
        </w:r>
      </w:hyperlink>
      <w:r w:rsidRPr="002929E6">
        <w:t xml:space="preserve">). Should a significant </w:t>
      </w:r>
      <w:r w:rsidR="00992B5F">
        <w:t>k</w:t>
      </w:r>
      <w:r w:rsidRPr="002929E6">
        <w:t>nick point result in, for example, a near vertical face, fish may be unable to pass upstream to reach spawning grounds. Similarly, if these works result in an over</w:t>
      </w:r>
      <w:r w:rsidR="00AA7E14" w:rsidRPr="002929E6">
        <w:t>-</w:t>
      </w:r>
      <w:r w:rsidRPr="002929E6">
        <w:t>widening and shallowing of a watercourse, this may create a barrier to the movements of fish upstream or, in particular, downstream (e.g. the movement of salmon smolts to sea).</w:t>
      </w:r>
    </w:p>
    <w:p w14:paraId="1AFB66D5" w14:textId="3A550D69" w:rsidR="00DC3696" w:rsidRDefault="38E9C31E" w:rsidP="002C3638">
      <w:pPr>
        <w:pStyle w:val="BodyText1"/>
        <w:ind w:left="720"/>
      </w:pPr>
      <w:r w:rsidRPr="002929E6">
        <w:lastRenderedPageBreak/>
        <w:t xml:space="preserve">Because </w:t>
      </w:r>
      <w:r w:rsidR="372D53DC" w:rsidRPr="002929E6">
        <w:t xml:space="preserve">fish can also spawn in loch margins, </w:t>
      </w:r>
      <w:r w:rsidR="003A1936" w:rsidRPr="002929E6">
        <w:t>with younger fish in particular</w:t>
      </w:r>
      <w:r w:rsidR="1CFE2F56" w:rsidRPr="002929E6">
        <w:t xml:space="preserve"> </w:t>
      </w:r>
      <w:r w:rsidR="372D53DC" w:rsidRPr="002929E6">
        <w:t>rely</w:t>
      </w:r>
      <w:r w:rsidR="003A1936" w:rsidRPr="002929E6">
        <w:t>ing</w:t>
      </w:r>
      <w:r w:rsidR="372D53DC" w:rsidRPr="002929E6">
        <w:t xml:space="preserve"> on inshore habitat</w:t>
      </w:r>
      <w:r w:rsidR="110D398C" w:rsidRPr="002929E6">
        <w:t xml:space="preserve"> gravel management can impact fish </w:t>
      </w:r>
      <w:r w:rsidR="00BC4648" w:rsidRPr="002929E6">
        <w:t>in loch environments.</w:t>
      </w:r>
    </w:p>
    <w:p w14:paraId="533B0EA2" w14:textId="5C7CE900" w:rsidR="00C44DB2" w:rsidRDefault="00E435F1" w:rsidP="006D4090">
      <w:pPr>
        <w:pStyle w:val="BodyText1"/>
        <w:numPr>
          <w:ilvl w:val="0"/>
          <w:numId w:val="10"/>
        </w:numPr>
      </w:pPr>
      <w:r w:rsidRPr="002C3638">
        <w:rPr>
          <w:b/>
          <w:bCs/>
        </w:rPr>
        <w:t>Breeding birds</w:t>
      </w:r>
      <w:r w:rsidR="00A7330D" w:rsidRPr="002C3638">
        <w:t>,</w:t>
      </w:r>
      <w:r>
        <w:t xml:space="preserve"> particularly oystercatcher, redshank and common sandpiper and grey plover</w:t>
      </w:r>
      <w:r w:rsidR="00A7330D">
        <w:t xml:space="preserve">, </w:t>
      </w:r>
      <w:r>
        <w:t xml:space="preserve">which nest on gravel banks at the margins of rivers may be adversely affected by the </w:t>
      </w:r>
      <w:r w:rsidRPr="00E8515E">
        <w:t>removal of gravel bars and shoals</w:t>
      </w:r>
      <w:r>
        <w:t xml:space="preserve">. </w:t>
      </w:r>
    </w:p>
    <w:p w14:paraId="00DE53CC" w14:textId="20D38A1E" w:rsidR="004B6DBF" w:rsidRPr="007378CE" w:rsidRDefault="00DB416D" w:rsidP="00E35D3B">
      <w:pPr>
        <w:pStyle w:val="Heading3"/>
      </w:pPr>
      <w:bookmarkStart w:id="31" w:name="_Toc188005447"/>
      <w:bookmarkStart w:id="32" w:name="_Toc193971576"/>
      <w:r>
        <w:t>3.5.2</w:t>
      </w:r>
      <w:r w:rsidR="00B8099C" w:rsidRPr="007378CE">
        <w:t xml:space="preserve"> </w:t>
      </w:r>
      <w:r w:rsidR="004B6DBF" w:rsidRPr="007378CE">
        <w:t xml:space="preserve">Risks to the </w:t>
      </w:r>
      <w:r w:rsidR="00011158" w:rsidRPr="007378CE">
        <w:t>w</w:t>
      </w:r>
      <w:r w:rsidR="004B6DBF" w:rsidRPr="007378CE">
        <w:t xml:space="preserve">ater </w:t>
      </w:r>
      <w:r w:rsidR="00011158" w:rsidRPr="007378CE">
        <w:t>e</w:t>
      </w:r>
      <w:r w:rsidR="004B6DBF" w:rsidRPr="007378CE">
        <w:t>nvironment</w:t>
      </w:r>
      <w:bookmarkEnd w:id="31"/>
      <w:bookmarkEnd w:id="32"/>
    </w:p>
    <w:p w14:paraId="5AB2C82F" w14:textId="77777777" w:rsidR="007A501C" w:rsidRPr="00341A1D" w:rsidRDefault="007A501C" w:rsidP="007A501C">
      <w:pPr>
        <w:pStyle w:val="BodyText1"/>
      </w:pPr>
      <w:r w:rsidRPr="00341A1D">
        <w:t>The main risks to the water environment from carrying out this activity can be grouped as follows:</w:t>
      </w:r>
    </w:p>
    <w:p w14:paraId="17B6A8DD" w14:textId="77777777" w:rsidR="007A501C" w:rsidRPr="00B05176" w:rsidRDefault="007A501C" w:rsidP="007A501C">
      <w:pPr>
        <w:pStyle w:val="Heading4"/>
        <w:rPr>
          <w:rFonts w:eastAsia="Times New Roman"/>
        </w:rPr>
      </w:pPr>
      <w:r w:rsidRPr="00B05176">
        <w:rPr>
          <w:rFonts w:eastAsia="Times New Roman"/>
        </w:rPr>
        <w:t xml:space="preserve">Harm to fish </w:t>
      </w:r>
    </w:p>
    <w:p w14:paraId="60920EB3" w14:textId="6787ECD6" w:rsidR="00A86BC9" w:rsidRPr="007378CE" w:rsidRDefault="00A86BC9" w:rsidP="00A86BC9">
      <w:pPr>
        <w:spacing w:after="160"/>
      </w:pPr>
      <w:r w:rsidRPr="007378CE">
        <w:t xml:space="preserve">This including impacts on fish migration, spawning and fry development, loss of habitat and direct impacts such as stranding or physical damage. </w:t>
      </w:r>
    </w:p>
    <w:p w14:paraId="7730D5B3" w14:textId="5304F908" w:rsidR="008471D1" w:rsidRPr="007378CE" w:rsidRDefault="00A86BC9" w:rsidP="00F90ADC">
      <w:pPr>
        <w:pStyle w:val="BodyText1"/>
      </w:pPr>
      <w:r w:rsidRPr="007378CE">
        <w:t xml:space="preserve">Scheduling the timing of works to avoid fish spawning times and fish emergence times. Key fish species to consider include salmon and trout (normally October </w:t>
      </w:r>
      <w:r w:rsidR="00AD5907">
        <w:t>to</w:t>
      </w:r>
      <w:r w:rsidRPr="007378CE">
        <w:t xml:space="preserve"> May), lamprey species (normally March </w:t>
      </w:r>
      <w:r w:rsidR="00AD5907">
        <w:t>to</w:t>
      </w:r>
      <w:r w:rsidRPr="007378CE">
        <w:t xml:space="preserve"> July). However these times can vary and you should contact </w:t>
      </w:r>
      <w:hyperlink r:id="rId23" w:history="1">
        <w:r w:rsidRPr="00DD7A3C">
          <w:rPr>
            <w:rStyle w:val="Hyperlink"/>
          </w:rPr>
          <w:t>Fisheries Management Scotland</w:t>
        </w:r>
      </w:hyperlink>
      <w:r w:rsidRPr="007378CE">
        <w:t xml:space="preserve"> if you are unsure what fish species are present or what times should be avoided.  </w:t>
      </w:r>
    </w:p>
    <w:p w14:paraId="78CBA628" w14:textId="466DAAAB" w:rsidR="00A86BC9" w:rsidRPr="007378CE" w:rsidRDefault="00A86BC9" w:rsidP="00F90ADC">
      <w:pPr>
        <w:pStyle w:val="BodyText1"/>
      </w:pPr>
      <w:r w:rsidRPr="007378CE">
        <w:t>Temporary works such as crossings, channel isolation or diversions, blasting, vibration or pile driving, sheet pilling or using artificial lighting at night can affect fish or migrating fish. You should carefully manage these works to minimise any impact and carry out fish rescues, where appropriate.</w:t>
      </w:r>
    </w:p>
    <w:p w14:paraId="37B24B89" w14:textId="662A4506" w:rsidR="00A86BC9" w:rsidRPr="008375E5" w:rsidRDefault="00A86BC9" w:rsidP="00A86BC9">
      <w:pPr>
        <w:spacing w:after="160"/>
      </w:pPr>
      <w:r w:rsidRPr="008375E5">
        <w:t xml:space="preserve">For more information see </w:t>
      </w:r>
      <w:r w:rsidR="0049240A" w:rsidRPr="008375E5">
        <w:t>WAT-G-032</w:t>
      </w:r>
      <w:r w:rsidR="00687726" w:rsidRPr="008375E5">
        <w:t xml:space="preserve"> </w:t>
      </w:r>
      <w:r w:rsidRPr="008375E5">
        <w:t>EASR Guidance: Fish</w:t>
      </w:r>
      <w:r w:rsidR="0049240A" w:rsidRPr="008375E5">
        <w:t xml:space="preserve"> Protection</w:t>
      </w:r>
      <w:r w:rsidR="00A109CE">
        <w:t>.</w:t>
      </w:r>
    </w:p>
    <w:p w14:paraId="4E089C1D" w14:textId="09EA46D6" w:rsidR="00A86BC9" w:rsidRPr="00862799" w:rsidRDefault="00A86BC9" w:rsidP="00862799">
      <w:pPr>
        <w:pStyle w:val="Heading4"/>
        <w:rPr>
          <w:rFonts w:eastAsia="Times New Roman"/>
        </w:rPr>
      </w:pPr>
      <w:r w:rsidRPr="00862799">
        <w:rPr>
          <w:rFonts w:eastAsia="Times New Roman"/>
        </w:rPr>
        <w:t xml:space="preserve">Physical </w:t>
      </w:r>
      <w:r w:rsidR="00011158" w:rsidRPr="00862799">
        <w:rPr>
          <w:rFonts w:eastAsia="Times New Roman"/>
        </w:rPr>
        <w:t>i</w:t>
      </w:r>
      <w:r w:rsidRPr="00862799">
        <w:rPr>
          <w:rFonts w:eastAsia="Times New Roman"/>
        </w:rPr>
        <w:t xml:space="preserve">mpacts &amp; </w:t>
      </w:r>
      <w:r w:rsidR="00011158" w:rsidRPr="00862799">
        <w:rPr>
          <w:rFonts w:eastAsia="Times New Roman"/>
        </w:rPr>
        <w:t>p</w:t>
      </w:r>
      <w:r w:rsidRPr="00862799">
        <w:rPr>
          <w:rFonts w:eastAsia="Times New Roman"/>
        </w:rPr>
        <w:t>ollution</w:t>
      </w:r>
    </w:p>
    <w:p w14:paraId="3B59DA1B" w14:textId="77777777" w:rsidR="00A86BC9" w:rsidRPr="008375E5" w:rsidRDefault="00A86BC9" w:rsidP="00A86BC9">
      <w:pPr>
        <w:spacing w:after="160"/>
      </w:pPr>
      <w:r w:rsidRPr="008375E5">
        <w:t xml:space="preserve">Physical impacts to the bed and banks of the watercourse which can lead to instability resulting in increased erosion or deposition, loss of habitats and increased flood risk. </w:t>
      </w:r>
    </w:p>
    <w:p w14:paraId="011101EC" w14:textId="77777777" w:rsidR="00A86BC9" w:rsidRPr="008375E5" w:rsidRDefault="00A86BC9" w:rsidP="00A86BC9">
      <w:pPr>
        <w:spacing w:after="160"/>
      </w:pPr>
      <w:r w:rsidRPr="008375E5">
        <w:t xml:space="preserve">Carefully managing construction works is essential to prevent and minimise pollution from sedimentation, leaking oil from machinery and the entry of potentially polluting materials into water such as unset concrete. </w:t>
      </w:r>
    </w:p>
    <w:p w14:paraId="0483727C" w14:textId="77777777" w:rsidR="00A86BC9" w:rsidRPr="008375E5" w:rsidRDefault="00A86BC9" w:rsidP="00A86BC9">
      <w:pPr>
        <w:spacing w:after="160"/>
      </w:pPr>
      <w:r w:rsidRPr="008375E5">
        <w:lastRenderedPageBreak/>
        <w:t>Sites should be restored following works to management impacts from disturbance.</w:t>
      </w:r>
    </w:p>
    <w:p w14:paraId="41CBB7EB" w14:textId="64171C6D" w:rsidR="00A86BC9" w:rsidRPr="008375E5" w:rsidRDefault="00A86BC9" w:rsidP="00A86BC9">
      <w:pPr>
        <w:spacing w:after="160"/>
      </w:pPr>
      <w:r w:rsidRPr="008375E5">
        <w:t xml:space="preserve">Further information on construction works and mitigation can be found in </w:t>
      </w:r>
      <w:r w:rsidR="008375E5" w:rsidRPr="008375E5">
        <w:t xml:space="preserve">WAT-G-034 </w:t>
      </w:r>
      <w:r w:rsidRPr="008375E5">
        <w:t xml:space="preserve">EASR Guidance: Construction works and </w:t>
      </w:r>
      <w:r w:rsidR="008375E5" w:rsidRPr="008375E5">
        <w:t xml:space="preserve">silt/pollution </w:t>
      </w:r>
      <w:r w:rsidRPr="008375E5">
        <w:t>mitigation.</w:t>
      </w:r>
    </w:p>
    <w:p w14:paraId="3F5B928A" w14:textId="77777777" w:rsidR="00A86BC9" w:rsidRPr="00862799" w:rsidRDefault="00A86BC9" w:rsidP="00862799">
      <w:pPr>
        <w:pStyle w:val="Heading4"/>
        <w:rPr>
          <w:rFonts w:eastAsia="Times New Roman"/>
        </w:rPr>
      </w:pPr>
      <w:r w:rsidRPr="00862799">
        <w:rPr>
          <w:rFonts w:eastAsia="Times New Roman"/>
        </w:rPr>
        <w:t>Invasive Non-Native Species</w:t>
      </w:r>
    </w:p>
    <w:p w14:paraId="37117C65" w14:textId="3CC7761A" w:rsidR="00A86BC9" w:rsidRPr="00A109CE" w:rsidRDefault="00A86BC9" w:rsidP="00A86BC9">
      <w:pPr>
        <w:spacing w:after="160"/>
      </w:pPr>
      <w:r w:rsidRPr="00A109CE">
        <w:t xml:space="preserve">Any Invasive Non-Native Species (INNS) present in or adjacent to site could have the potential to spread. You should identify and plan works with adequate biosecurity measures in place to prevent any spread of INNS. Further guidance can be found in </w:t>
      </w:r>
      <w:r w:rsidR="00F14C6E">
        <w:t xml:space="preserve">EASR-G-001 </w:t>
      </w:r>
      <w:r w:rsidRPr="00A109CE">
        <w:t>EASR Guidance: Invasive non-native species (INNS)</w:t>
      </w:r>
      <w:r w:rsidR="004C691C">
        <w:t>.</w:t>
      </w:r>
    </w:p>
    <w:p w14:paraId="34DDF460" w14:textId="77777777" w:rsidR="00A86BC9" w:rsidRPr="00862799" w:rsidRDefault="00A86BC9" w:rsidP="00862799">
      <w:pPr>
        <w:pStyle w:val="Heading4"/>
        <w:rPr>
          <w:rFonts w:eastAsia="Times New Roman"/>
        </w:rPr>
      </w:pPr>
      <w:r w:rsidRPr="00862799">
        <w:rPr>
          <w:rFonts w:eastAsia="Times New Roman"/>
        </w:rPr>
        <w:t>Protected areas and species</w:t>
      </w:r>
    </w:p>
    <w:p w14:paraId="41F4DDDE" w14:textId="4A893CE9" w:rsidR="00A86BC9" w:rsidRPr="00A109CE" w:rsidRDefault="00A86BC9" w:rsidP="00A86BC9">
      <w:pPr>
        <w:pStyle w:val="BodyText1"/>
      </w:pPr>
      <w:r w:rsidRPr="00A109CE">
        <w:t>You should identify any Protected areas (e</w:t>
      </w:r>
      <w:r w:rsidR="006418C4">
        <w:t>.</w:t>
      </w:r>
      <w:r w:rsidRPr="00A109CE">
        <w:t>g</w:t>
      </w:r>
      <w:r w:rsidR="006418C4">
        <w:t>.</w:t>
      </w:r>
      <w:r w:rsidRPr="00A109CE">
        <w:t xml:space="preserve"> SSSI, SAC, SPA) in or adjacent to site and consider any impacts from the works on</w:t>
      </w:r>
      <w:r w:rsidRPr="00A109CE">
        <w:rPr>
          <w:b/>
          <w:bCs/>
        </w:rPr>
        <w:t xml:space="preserve"> </w:t>
      </w:r>
      <w:r w:rsidRPr="00A109CE">
        <w:t xml:space="preserve">Protected species such as freshwater pearl mussels and otter. You should contact </w:t>
      </w:r>
      <w:hyperlink r:id="rId24" w:history="1">
        <w:r w:rsidRPr="002B0FEF">
          <w:rPr>
            <w:rStyle w:val="Hyperlink"/>
          </w:rPr>
          <w:t>NatureScot</w:t>
        </w:r>
      </w:hyperlink>
      <w:r w:rsidRPr="00A109CE">
        <w:t xml:space="preserve"> where your activity is in a </w:t>
      </w:r>
      <w:r w:rsidRPr="002B0FEF">
        <w:t>Protected area</w:t>
      </w:r>
      <w:r w:rsidRPr="00A109CE">
        <w:t xml:space="preserve"> or may impact protected species. For further information see </w:t>
      </w:r>
      <w:r w:rsidR="00A109CE" w:rsidRPr="00A109CE">
        <w:t>WAT</w:t>
      </w:r>
      <w:r w:rsidR="00C71242">
        <w:t>-</w:t>
      </w:r>
      <w:r w:rsidR="00A109CE" w:rsidRPr="00A109CE">
        <w:t>G</w:t>
      </w:r>
      <w:r w:rsidR="00C71242">
        <w:t>-</w:t>
      </w:r>
      <w:r w:rsidR="00A109CE" w:rsidRPr="00A109CE">
        <w:t xml:space="preserve">008 </w:t>
      </w:r>
      <w:r w:rsidRPr="00A109CE">
        <w:t xml:space="preserve">EASR Guidance: </w:t>
      </w:r>
      <w:r w:rsidR="00146B55">
        <w:t xml:space="preserve">Assessment of impact on </w:t>
      </w:r>
      <w:r w:rsidRPr="00A109CE">
        <w:t>Protected areas</w:t>
      </w:r>
      <w:r w:rsidR="00146B55">
        <w:t xml:space="preserve"> from inland water activities</w:t>
      </w:r>
      <w:r w:rsidRPr="00A109CE">
        <w:t>.</w:t>
      </w:r>
    </w:p>
    <w:p w14:paraId="69F06311" w14:textId="77777777" w:rsidR="00A86BC9" w:rsidRPr="00862799" w:rsidRDefault="00A86BC9" w:rsidP="00862799">
      <w:pPr>
        <w:pStyle w:val="Heading4"/>
        <w:rPr>
          <w:rFonts w:eastAsia="Times New Roman"/>
        </w:rPr>
      </w:pPr>
      <w:r w:rsidRPr="00862799">
        <w:rPr>
          <w:rFonts w:eastAsia="Times New Roman"/>
        </w:rPr>
        <w:t>Impacts to other users of the water environment</w:t>
      </w:r>
    </w:p>
    <w:p w14:paraId="2EFF0B32" w14:textId="46A654C6" w:rsidR="000528A3" w:rsidRDefault="00A86BC9" w:rsidP="00862799">
      <w:pPr>
        <w:spacing w:after="160"/>
      </w:pPr>
      <w:r w:rsidRPr="00146B55">
        <w:t>There could be potential impacts on other water users such as water supplies, fishing, water sports.</w:t>
      </w:r>
    </w:p>
    <w:p w14:paraId="78564599" w14:textId="77777777" w:rsidR="00B154A8" w:rsidRPr="00341A1D" w:rsidRDefault="00B154A8" w:rsidP="00B154A8">
      <w:pPr>
        <w:pStyle w:val="BodyText1"/>
      </w:pPr>
      <w:r w:rsidRPr="00811600">
        <w:rPr>
          <w:b/>
          <w:bCs/>
        </w:rPr>
        <w:t>All the risks to the water environment</w:t>
      </w:r>
      <w:r>
        <w:t>, as detailed above,</w:t>
      </w:r>
      <w:r w:rsidRPr="00341A1D">
        <w:t xml:space="preserve"> will vary according to:</w:t>
      </w:r>
    </w:p>
    <w:p w14:paraId="364A73FB" w14:textId="624F6CBD" w:rsidR="00A86BC9" w:rsidRPr="00146B55" w:rsidRDefault="00F90ADC" w:rsidP="00255306">
      <w:pPr>
        <w:pStyle w:val="BodyText1"/>
        <w:numPr>
          <w:ilvl w:val="0"/>
          <w:numId w:val="10"/>
        </w:numPr>
      </w:pPr>
      <w:r>
        <w:t>T</w:t>
      </w:r>
      <w:r w:rsidR="00A86BC9" w:rsidRPr="00146B55">
        <w:t>he type and design of the engineering activity</w:t>
      </w:r>
      <w:r>
        <w:t>.</w:t>
      </w:r>
      <w:r w:rsidR="00A86BC9" w:rsidRPr="00146B55">
        <w:t xml:space="preserve"> </w:t>
      </w:r>
    </w:p>
    <w:p w14:paraId="6150243F" w14:textId="7D1C4383" w:rsidR="00A86BC9" w:rsidRPr="00146B55" w:rsidRDefault="00F90ADC" w:rsidP="00255306">
      <w:pPr>
        <w:pStyle w:val="BodyText1"/>
        <w:numPr>
          <w:ilvl w:val="0"/>
          <w:numId w:val="10"/>
        </w:numPr>
      </w:pPr>
      <w:r>
        <w:t>T</w:t>
      </w:r>
      <w:r w:rsidR="00A86BC9" w:rsidRPr="00146B55">
        <w:t xml:space="preserve">he timing of the works. </w:t>
      </w:r>
    </w:p>
    <w:p w14:paraId="5A8B6A57" w14:textId="64458D79" w:rsidR="00A86BC9" w:rsidRPr="00146B55" w:rsidRDefault="00F90ADC" w:rsidP="00255306">
      <w:pPr>
        <w:pStyle w:val="BodyText1"/>
        <w:numPr>
          <w:ilvl w:val="0"/>
          <w:numId w:val="10"/>
        </w:numPr>
      </w:pPr>
      <w:r>
        <w:t>T</w:t>
      </w:r>
      <w:r w:rsidR="00A86BC9" w:rsidRPr="00146B55">
        <w:t xml:space="preserve">he working methods and mitigation. </w:t>
      </w:r>
    </w:p>
    <w:p w14:paraId="317B6333" w14:textId="58518607" w:rsidR="00A86BC9" w:rsidRPr="00146B55" w:rsidRDefault="00F90ADC" w:rsidP="00255306">
      <w:pPr>
        <w:pStyle w:val="BodyText1"/>
        <w:numPr>
          <w:ilvl w:val="0"/>
          <w:numId w:val="10"/>
        </w:numPr>
      </w:pPr>
      <w:r>
        <w:t>T</w:t>
      </w:r>
      <w:r w:rsidR="00A86BC9" w:rsidRPr="00146B55">
        <w:t>he reinstatement methods.</w:t>
      </w:r>
    </w:p>
    <w:p w14:paraId="70720A5F" w14:textId="08D613D9" w:rsidR="00565864" w:rsidRPr="007202E3" w:rsidRDefault="00565864" w:rsidP="00565864">
      <w:pPr>
        <w:pStyle w:val="Heading2"/>
      </w:pPr>
      <w:bookmarkStart w:id="33" w:name="_3.6_Sediment_management"/>
      <w:bookmarkStart w:id="34" w:name="_Toc193971577"/>
      <w:bookmarkEnd w:id="33"/>
      <w:r w:rsidRPr="007202E3">
        <w:t>3.</w:t>
      </w:r>
      <w:r w:rsidR="00F51F6B" w:rsidRPr="007202E3">
        <w:t>6</w:t>
      </w:r>
      <w:r w:rsidRPr="007202E3">
        <w:t xml:space="preserve"> Sediment management and climate change</w:t>
      </w:r>
      <w:bookmarkEnd w:id="34"/>
    </w:p>
    <w:p w14:paraId="6204E216" w14:textId="77777777" w:rsidR="00565864" w:rsidRPr="007202E3" w:rsidRDefault="00565864" w:rsidP="00565864">
      <w:pPr>
        <w:jc w:val="both"/>
      </w:pPr>
      <w:r w:rsidRPr="007202E3">
        <w:t xml:space="preserve">Climate change predictions indicate there will be significant increases in winter precipitation over the coming decades, which suggests that large floods will occur more frequently. </w:t>
      </w:r>
    </w:p>
    <w:p w14:paraId="70623E54" w14:textId="77777777" w:rsidR="00565864" w:rsidRPr="007202E3" w:rsidRDefault="00565864" w:rsidP="00565864">
      <w:pPr>
        <w:pStyle w:val="BodyText1"/>
      </w:pPr>
      <w:r w:rsidRPr="007202E3">
        <w:lastRenderedPageBreak/>
        <w:t xml:space="preserve">These changes are making rivers more powerful, which means they will have a greater ability to erode their beds and banks, transport sediment, move from side to side on their floodplains and adjust their planform.  </w:t>
      </w:r>
    </w:p>
    <w:p w14:paraId="03FE22A4" w14:textId="77777777" w:rsidR="00565864" w:rsidRPr="007202E3" w:rsidRDefault="00565864" w:rsidP="00565864">
      <w:pPr>
        <w:pStyle w:val="BodyText1"/>
      </w:pPr>
      <w:r w:rsidRPr="007202E3">
        <w:t>Changing flood frequency means that many channels will:</w:t>
      </w:r>
    </w:p>
    <w:p w14:paraId="4783A673" w14:textId="00F46883" w:rsidR="00565864" w:rsidRPr="007202E3" w:rsidRDefault="00F90ADC" w:rsidP="00255306">
      <w:pPr>
        <w:pStyle w:val="BodyText1"/>
        <w:numPr>
          <w:ilvl w:val="0"/>
          <w:numId w:val="11"/>
        </w:numPr>
        <w:rPr>
          <w:color w:val="FF0000"/>
        </w:rPr>
      </w:pPr>
      <w:r>
        <w:t>N</w:t>
      </w:r>
      <w:r w:rsidR="00565864" w:rsidRPr="007202E3">
        <w:t>eed to increase in size via bed and bank erosion to accommodate larger volumes of water before spilling on the floodplain and</w:t>
      </w:r>
    </w:p>
    <w:p w14:paraId="4C41AC06" w14:textId="0939DC73" w:rsidR="00565864" w:rsidRPr="007202E3" w:rsidRDefault="00F90ADC" w:rsidP="00255306">
      <w:pPr>
        <w:pStyle w:val="BodyText1"/>
        <w:numPr>
          <w:ilvl w:val="0"/>
          <w:numId w:val="11"/>
        </w:numPr>
        <w:rPr>
          <w:color w:val="FF0000"/>
        </w:rPr>
      </w:pPr>
      <w:r>
        <w:t>H</w:t>
      </w:r>
      <w:r w:rsidR="00565864" w:rsidRPr="007202E3">
        <w:t xml:space="preserve">ave more energy and a greater ability to erode their beds and banks, transport sediment, and adjust their planform. </w:t>
      </w:r>
    </w:p>
    <w:p w14:paraId="0E713A39" w14:textId="1821EB2B" w:rsidR="00565864" w:rsidRDefault="00AA2F78" w:rsidP="00F90ADC">
      <w:pPr>
        <w:pStyle w:val="BodyText1"/>
      </w:pPr>
      <w:r>
        <w:t>Climate change</w:t>
      </w:r>
      <w:r w:rsidR="00565864">
        <w:t xml:space="preserve"> changes will i</w:t>
      </w:r>
      <w:r>
        <w:t>mpact</w:t>
      </w:r>
      <w:r w:rsidR="00565864">
        <w:t xml:space="preserve"> all parts of the sediment erosion, transport and deposition system.  </w:t>
      </w:r>
    </w:p>
    <w:p w14:paraId="28D36098" w14:textId="49E908CC" w:rsidR="00565864" w:rsidRDefault="00565864" w:rsidP="00F90ADC">
      <w:pPr>
        <w:pStyle w:val="BodyText1"/>
      </w:pPr>
      <w:r>
        <w:t>Because of the significant lack of tree cover in Scotland, many hillsides are vulnerable to increased rates of landsliding from the increasingly heavy winter and summer precipitation that is already occurring in many parts of the country. Where a watercourse flows at the base of a hillside, landsides can deliver large quantities of sediment in a short space of time to the river network</w:t>
      </w:r>
      <w:r w:rsidR="00A90710">
        <w:t xml:space="preserve"> (Figure </w:t>
      </w:r>
      <w:r w:rsidR="000C5B52">
        <w:t>8</w:t>
      </w:r>
      <w:r w:rsidR="00A90710">
        <w:t>)</w:t>
      </w:r>
      <w:r w:rsidR="00705F90">
        <w:t>.</w:t>
      </w:r>
    </w:p>
    <w:p w14:paraId="502D706C" w14:textId="67B8F287" w:rsidR="00565864" w:rsidRDefault="00565864" w:rsidP="00F90ADC">
      <w:pPr>
        <w:pStyle w:val="BodyText1"/>
      </w:pPr>
      <w:r>
        <w:t xml:space="preserve">Lack of tree cover, degraded peatland, compaction of agricultural land by livestock and machinery, and impermeable urban surfaces all greatly reduce the ability of soils and peat in the wider catchment to hold precipitation and release it more gradually to the river network. Combined with increasingly heavy winter and summer rainfall, these changes mean that more water enters the river network more quickly making bigger, more powerful floods happen more often. This will increase rates of bank erosion and bed scour as rivers seek a new ‘equilibrium’ size and shape by becoming wider and deeper or by moving more rapidly from side to side across their floodplains, all of which will supply more sediment to the river network. </w:t>
      </w:r>
    </w:p>
    <w:p w14:paraId="7A3ECAD4" w14:textId="4581798E" w:rsidR="00565864" w:rsidRDefault="00565864" w:rsidP="00F90ADC">
      <w:pPr>
        <w:pStyle w:val="BodyText1"/>
      </w:pPr>
      <w:r>
        <w:t>As well as having a greater ability to erode river beds and banks, bigger floods also have a greater capacity to transport sediment away from the points of entry to the river network and to problematic depositional areas.  Increasing rates of deposition are thus likely to occur at</w:t>
      </w:r>
      <w:r w:rsidR="0042745D">
        <w:t xml:space="preserve"> structures such as</w:t>
      </w:r>
      <w:r>
        <w:t xml:space="preserve"> impoundment</w:t>
      </w:r>
      <w:r w:rsidR="001640E7">
        <w:t>s</w:t>
      </w:r>
      <w:r>
        <w:t>, bridges, culverts</w:t>
      </w:r>
      <w:r w:rsidR="00C44DB2">
        <w:t>.</w:t>
      </w:r>
      <w:r>
        <w:t xml:space="preserve">     </w:t>
      </w:r>
    </w:p>
    <w:p w14:paraId="1795BE88" w14:textId="2177D4CB" w:rsidR="00097C0C" w:rsidRPr="009325A6" w:rsidRDefault="00097C0C" w:rsidP="009325A6">
      <w:r w:rsidRPr="00097C0C">
        <w:rPr>
          <w:noProof/>
        </w:rPr>
        <w:lastRenderedPageBreak/>
        <w:drawing>
          <wp:inline distT="0" distB="0" distL="0" distR="0" wp14:anchorId="0D2B4518" wp14:editId="0C674DCE">
            <wp:extent cx="5057775" cy="3786157"/>
            <wp:effectExtent l="0" t="0" r="0" b="5080"/>
            <wp:docPr id="432058290" name="Picture 1" descr="A photograph of an eroding hillside with watercourse at its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058290" name="Picture 1" descr="A photograph of an eroding hillside with watercourse at its base."/>
                    <pic:cNvPicPr/>
                  </pic:nvPicPr>
                  <pic:blipFill>
                    <a:blip r:embed="rId25"/>
                    <a:stretch>
                      <a:fillRect/>
                    </a:stretch>
                  </pic:blipFill>
                  <pic:spPr>
                    <a:xfrm>
                      <a:off x="0" y="0"/>
                      <a:ext cx="5062130" cy="3789417"/>
                    </a:xfrm>
                    <a:prstGeom prst="rect">
                      <a:avLst/>
                    </a:prstGeom>
                  </pic:spPr>
                </pic:pic>
              </a:graphicData>
            </a:graphic>
          </wp:inline>
        </w:drawing>
      </w:r>
    </w:p>
    <w:p w14:paraId="1EE97EC7" w14:textId="77777777" w:rsidR="00DE0E51" w:rsidRPr="000B79D4" w:rsidRDefault="00DE0E51" w:rsidP="00DE0E51">
      <w:bookmarkStart w:id="35" w:name="_Toc182213942"/>
      <w:r w:rsidRPr="00F341B9">
        <w:rPr>
          <w:b/>
          <w:bCs/>
        </w:rPr>
        <w:t xml:space="preserve">Figure </w:t>
      </w:r>
      <w:r>
        <w:rPr>
          <w:b/>
          <w:bCs/>
        </w:rPr>
        <w:t>8</w:t>
      </w:r>
      <w:r w:rsidRPr="00F341B9">
        <w:rPr>
          <w:b/>
          <w:bCs/>
        </w:rPr>
        <w:t>:</w:t>
      </w:r>
      <w:r>
        <w:rPr>
          <w:b/>
          <w:bCs/>
        </w:rPr>
        <w:t xml:space="preserve">  </w:t>
      </w:r>
      <w:r>
        <w:t xml:space="preserve">Several landslides roughly 80 metres high deliver large volumes of sediment to a watercourse at the bottom of the hillslope that is just upstream of an impoundment </w:t>
      </w:r>
    </w:p>
    <w:p w14:paraId="76B163DA" w14:textId="2F3F0CC9" w:rsidR="00727F17" w:rsidRPr="00F90ADC" w:rsidRDefault="00166447" w:rsidP="00F90ADC">
      <w:pPr>
        <w:pStyle w:val="Heading1"/>
      </w:pPr>
      <w:bookmarkStart w:id="36" w:name="_Toc193971578"/>
      <w:r w:rsidRPr="007202E3">
        <w:t>4</w:t>
      </w:r>
      <w:r w:rsidR="00727F17" w:rsidRPr="007202E3">
        <w:t xml:space="preserve"> Good Practice</w:t>
      </w:r>
      <w:bookmarkEnd w:id="35"/>
      <w:bookmarkEnd w:id="36"/>
    </w:p>
    <w:p w14:paraId="0E509B35" w14:textId="5CAFA565" w:rsidR="00727F17" w:rsidRPr="00723AAC" w:rsidRDefault="00727F17" w:rsidP="00782C35">
      <w:pPr>
        <w:pStyle w:val="BodyText1"/>
      </w:pPr>
      <w:r w:rsidRPr="00723AAC">
        <w:t xml:space="preserve">All sediment management should follow the principles of good practice </w:t>
      </w:r>
      <w:r w:rsidR="00F658B9" w:rsidRPr="00723AAC">
        <w:t>to ensure sustainable design and limit environmental harm to our rivers and lochs.</w:t>
      </w:r>
    </w:p>
    <w:p w14:paraId="49191792" w14:textId="5FE1A8D2" w:rsidR="00B07909" w:rsidRPr="00947BE5" w:rsidRDefault="00B07909" w:rsidP="00782C35">
      <w:pPr>
        <w:pStyle w:val="BodyText1"/>
      </w:pPr>
      <w:r w:rsidRPr="00723AAC">
        <w:t>Good Practice is achieved when the</w:t>
      </w:r>
      <w:r w:rsidRPr="00782C35">
        <w:t xml:space="preserve"> chosen option </w:t>
      </w:r>
      <w:r w:rsidRPr="00723AAC">
        <w:t>serves a demonstrated need, while minimising ecological harm, at a cost that is proportionate. It</w:t>
      </w:r>
      <w:r w:rsidRPr="00723AAC" w:rsidDel="00BB7529">
        <w:t xml:space="preserve"> </w:t>
      </w:r>
      <w:r w:rsidRPr="00723AAC">
        <w:t>ensures that any negative environmental</w:t>
      </w:r>
      <w:r w:rsidR="004D5C33">
        <w:t xml:space="preserve"> impacts are proportionate to the</w:t>
      </w:r>
      <w:r w:rsidRPr="00723AAC">
        <w:t xml:space="preserve"> </w:t>
      </w:r>
      <w:r w:rsidRPr="00723AAC" w:rsidDel="00BB7529">
        <w:t xml:space="preserve">environmental, </w:t>
      </w:r>
      <w:r w:rsidRPr="00723AAC">
        <w:t>social and economic benefits the activity may bring.</w:t>
      </w:r>
    </w:p>
    <w:p w14:paraId="41E59EC6" w14:textId="0BC0B732" w:rsidR="00C8440A" w:rsidRPr="00947BE5" w:rsidRDefault="00324B79" w:rsidP="00782C35">
      <w:pPr>
        <w:pStyle w:val="BodyText1"/>
      </w:pPr>
      <w:r w:rsidRPr="00947BE5">
        <w:t xml:space="preserve">We will carry out a ‘Good Practice Test’ on all Engineering Permit applications to assess whether the activities proposed in any Permit application will meet Good Practice. All such applications must meet Good Practice to be granted. </w:t>
      </w:r>
      <w:r w:rsidRPr="00723AAC" w:rsidDel="00C97903">
        <w:t>To meet Good Practice</w:t>
      </w:r>
      <w:r w:rsidRPr="00723AAC">
        <w:t xml:space="preserve"> you should follow</w:t>
      </w:r>
      <w:r w:rsidRPr="00723AAC" w:rsidDel="00C97903">
        <w:t xml:space="preserve"> the steps </w:t>
      </w:r>
      <w:r w:rsidRPr="00723AAC">
        <w:t xml:space="preserve">outlined in the Good practice summary </w:t>
      </w:r>
      <w:r w:rsidRPr="00723AAC" w:rsidDel="00C97903">
        <w:t>below</w:t>
      </w:r>
      <w:r w:rsidRPr="00723AAC">
        <w:t xml:space="preserve"> and in the subsequent sections</w:t>
      </w:r>
      <w:r w:rsidR="00D56489">
        <w:t>.</w:t>
      </w:r>
      <w:r w:rsidRPr="00947BE5">
        <w:t xml:space="preserve"> </w:t>
      </w:r>
    </w:p>
    <w:p w14:paraId="041FFA61" w14:textId="516F9CF7" w:rsidR="00324B79" w:rsidRPr="007B2FAF" w:rsidDel="00C97903" w:rsidRDefault="00324B79" w:rsidP="00782C35">
      <w:pPr>
        <w:pStyle w:val="BodyText1"/>
      </w:pPr>
      <w:r w:rsidRPr="00947BE5">
        <w:t xml:space="preserve">For further information please see </w:t>
      </w:r>
      <w:r w:rsidR="00723AAC" w:rsidRPr="00947BE5">
        <w:t>WAT-G-</w:t>
      </w:r>
      <w:r w:rsidR="008F326A" w:rsidRPr="00947BE5">
        <w:t xml:space="preserve">030 </w:t>
      </w:r>
      <w:r w:rsidRPr="00947BE5">
        <w:t>EASR Guidance: Good Practice test for Engineering permits.</w:t>
      </w:r>
    </w:p>
    <w:p w14:paraId="1FA7FE59" w14:textId="61EFBA40" w:rsidR="00B07909" w:rsidRDefault="007146A1" w:rsidP="00B07909">
      <w:r w:rsidRPr="00341A1D">
        <w:rPr>
          <w:rFonts w:ascii="Arial" w:eastAsia="Arial" w:hAnsi="Arial" w:cs="Arial"/>
          <w:noProof/>
          <w:color w:val="000000"/>
          <w:lang w:eastAsia="en-GB"/>
        </w:rPr>
        <w:lastRenderedPageBreak/>
        <mc:AlternateContent>
          <mc:Choice Requires="wps">
            <w:drawing>
              <wp:inline distT="0" distB="0" distL="0" distR="0" wp14:anchorId="44C919F1" wp14:editId="71F51395">
                <wp:extent cx="6123305" cy="5829300"/>
                <wp:effectExtent l="0" t="0" r="10795" b="19050"/>
                <wp:docPr id="1142408210" name="Text Box 35" descr="Good Practice Summary&#10;To meet Good Practice you must: &#10;1. Demonstrate need &#10;• State the reasons for carrying out the activity and the benefits it will bring.&#10;• Identify and understand the problem or need. &#10;&#10;2. Identify and appraise options &#10;Use sustainable river management principles to: &#10;• Identify a number of options (minimum of three, including do nothing)&#10;• Carry out an options appraisal.&#10;&#10;3. Justify the selected option &#10;• State why it represents the best practical environmental option. &#10;&#10;4. Use all reasonable mitigation&#10;• State the mitigation measures you propose to minimise impacts &#10;• Submit method statement(s) detailing how the works will be carried out."/>
                <wp:cNvGraphicFramePr/>
                <a:graphic xmlns:a="http://schemas.openxmlformats.org/drawingml/2006/main">
                  <a:graphicData uri="http://schemas.microsoft.com/office/word/2010/wordprocessingShape">
                    <wps:wsp>
                      <wps:cNvSpPr txBox="1"/>
                      <wps:spPr>
                        <a:xfrm>
                          <a:off x="0" y="0"/>
                          <a:ext cx="6123305" cy="5829300"/>
                        </a:xfrm>
                        <a:prstGeom prst="rect">
                          <a:avLst/>
                        </a:prstGeom>
                        <a:solidFill>
                          <a:srgbClr val="016574"/>
                        </a:solidFill>
                        <a:ln w="19050" cap="flat" cmpd="sng" algn="ctr">
                          <a:solidFill>
                            <a:srgbClr val="FFFFFF"/>
                          </a:solidFill>
                          <a:prstDash val="solid"/>
                          <a:miter lim="800000"/>
                        </a:ln>
                        <a:effectLst/>
                      </wps:spPr>
                      <wps:txbx>
                        <w:txbxContent>
                          <w:p w14:paraId="14725D64" w14:textId="77777777" w:rsidR="007146A1" w:rsidRPr="00E67149" w:rsidRDefault="007146A1" w:rsidP="007146A1">
                            <w:pPr>
                              <w:rPr>
                                <w:rFonts w:eastAsia="Arial"/>
                                <w:b/>
                                <w:bCs/>
                                <w:color w:val="FFFFFF" w:themeColor="background1"/>
                                <w:sz w:val="28"/>
                                <w:szCs w:val="28"/>
                                <w:lang w:eastAsia="en-GB"/>
                              </w:rPr>
                            </w:pPr>
                            <w:r w:rsidRPr="00E67149">
                              <w:rPr>
                                <w:rFonts w:eastAsia="Arial"/>
                                <w:b/>
                                <w:bCs/>
                                <w:color w:val="FFFFFF" w:themeColor="background1"/>
                                <w:sz w:val="28"/>
                                <w:szCs w:val="28"/>
                                <w:lang w:eastAsia="en-GB"/>
                              </w:rPr>
                              <w:t>Good Practice Summary</w:t>
                            </w:r>
                          </w:p>
                          <w:p w14:paraId="0275767C" w14:textId="77777777" w:rsidR="007146A1" w:rsidRPr="006C7375" w:rsidRDefault="007146A1" w:rsidP="007146A1">
                            <w:pPr>
                              <w:pStyle w:val="BodyText1"/>
                              <w:rPr>
                                <w:color w:val="FFFFFF" w:themeColor="background1"/>
                                <w:lang w:eastAsia="en-GB"/>
                              </w:rPr>
                            </w:pPr>
                            <w:r w:rsidRPr="006C7375">
                              <w:rPr>
                                <w:color w:val="FFFFFF" w:themeColor="background1"/>
                                <w:lang w:eastAsia="en-GB"/>
                              </w:rPr>
                              <w:t xml:space="preserve">To meet Good Practice you must: </w:t>
                            </w:r>
                          </w:p>
                          <w:p w14:paraId="6F4F2C84" w14:textId="77777777" w:rsidR="007146A1" w:rsidRPr="006C7375" w:rsidRDefault="007146A1" w:rsidP="007146A1">
                            <w:pPr>
                              <w:pStyle w:val="BodyText1"/>
                              <w:numPr>
                                <w:ilvl w:val="0"/>
                                <w:numId w:val="37"/>
                              </w:numPr>
                              <w:ind w:left="426" w:hanging="284"/>
                              <w:rPr>
                                <w:b/>
                                <w:color w:val="FFFFFF" w:themeColor="background1"/>
                                <w:lang w:eastAsia="en-GB"/>
                              </w:rPr>
                            </w:pPr>
                            <w:hyperlink w:anchor="_2._Demonstrate_Need" w:history="1">
                              <w:r w:rsidRPr="006C7375">
                                <w:rPr>
                                  <w:rStyle w:val="Hyperlink"/>
                                  <w:rFonts w:ascii="Arial" w:eastAsia="Arial" w:hAnsi="Arial" w:cs="Arial"/>
                                  <w:b/>
                                  <w:color w:val="FFFFFF" w:themeColor="background1"/>
                                  <w:u w:val="none"/>
                                  <w:lang w:eastAsia="en-GB"/>
                                </w:rPr>
                                <w:t>Demonstrate need</w:t>
                              </w:r>
                            </w:hyperlink>
                            <w:r w:rsidRPr="006C7375">
                              <w:rPr>
                                <w:rStyle w:val="Hyperlink"/>
                                <w:b/>
                                <w:color w:val="FFFFFF" w:themeColor="background1"/>
                                <w:u w:val="none"/>
                              </w:rPr>
                              <w:t xml:space="preserve"> </w:t>
                            </w:r>
                          </w:p>
                          <w:p w14:paraId="4B6BAA02" w14:textId="77777777" w:rsidR="007146A1" w:rsidRPr="006C7375" w:rsidRDefault="007146A1" w:rsidP="007146A1">
                            <w:pPr>
                              <w:pStyle w:val="BodyText1"/>
                              <w:numPr>
                                <w:ilvl w:val="0"/>
                                <w:numId w:val="35"/>
                              </w:numPr>
                              <w:rPr>
                                <w:color w:val="FFFFFF" w:themeColor="background1"/>
                                <w:lang w:eastAsia="en-GB"/>
                              </w:rPr>
                            </w:pPr>
                            <w:r w:rsidRPr="006C7375">
                              <w:rPr>
                                <w:color w:val="FFFFFF" w:themeColor="background1"/>
                                <w:lang w:eastAsia="en-GB"/>
                              </w:rPr>
                              <w:t>State the reasons for carrying out the activity and the benefits it will bring.</w:t>
                            </w:r>
                          </w:p>
                          <w:p w14:paraId="7C65E86A" w14:textId="77777777" w:rsidR="007146A1" w:rsidRPr="006C7375" w:rsidRDefault="007146A1" w:rsidP="007146A1">
                            <w:pPr>
                              <w:pStyle w:val="BodyText1"/>
                              <w:numPr>
                                <w:ilvl w:val="0"/>
                                <w:numId w:val="35"/>
                              </w:numPr>
                              <w:rPr>
                                <w:color w:val="FFFFFF" w:themeColor="background1"/>
                                <w:lang w:eastAsia="en-GB"/>
                              </w:rPr>
                            </w:pPr>
                            <w:r w:rsidRPr="006C7375">
                              <w:rPr>
                                <w:color w:val="FFFFFF" w:themeColor="background1"/>
                                <w:lang w:eastAsia="en-GB"/>
                              </w:rPr>
                              <w:t xml:space="preserve">Identify and understand the problem or need. </w:t>
                            </w:r>
                          </w:p>
                          <w:p w14:paraId="6C92149B" w14:textId="77777777" w:rsidR="007146A1" w:rsidRPr="006C7375" w:rsidRDefault="007146A1" w:rsidP="007146A1">
                            <w:pPr>
                              <w:pStyle w:val="BodyText1"/>
                              <w:numPr>
                                <w:ilvl w:val="0"/>
                                <w:numId w:val="37"/>
                              </w:numPr>
                              <w:ind w:left="426" w:hanging="284"/>
                              <w:rPr>
                                <w:rStyle w:val="Hyperlink"/>
                                <w:rFonts w:ascii="Arial" w:eastAsia="Arial" w:hAnsi="Arial" w:cs="Arial"/>
                                <w:b/>
                                <w:color w:val="FFFFFF" w:themeColor="background1"/>
                                <w:u w:val="none"/>
                              </w:rPr>
                            </w:pPr>
                            <w:hyperlink w:anchor="_Identify_and_Appraise" w:history="1">
                              <w:r w:rsidRPr="006C7375">
                                <w:rPr>
                                  <w:rStyle w:val="Hyperlink"/>
                                  <w:rFonts w:ascii="Arial" w:eastAsia="Arial" w:hAnsi="Arial" w:cs="Arial"/>
                                  <w:b/>
                                  <w:color w:val="FFFFFF" w:themeColor="background1"/>
                                  <w:u w:val="none"/>
                                  <w:lang w:eastAsia="en-GB"/>
                                </w:rPr>
                                <w:t>Identify and appraise options</w:t>
                              </w:r>
                            </w:hyperlink>
                            <w:r w:rsidRPr="006C7375">
                              <w:rPr>
                                <w:rStyle w:val="Hyperlink"/>
                                <w:rFonts w:ascii="Arial" w:eastAsia="Arial" w:hAnsi="Arial" w:cs="Arial"/>
                                <w:b/>
                                <w:color w:val="FFFFFF" w:themeColor="background1"/>
                                <w:u w:val="none"/>
                              </w:rPr>
                              <w:t xml:space="preserve"> </w:t>
                            </w:r>
                          </w:p>
                          <w:p w14:paraId="3B2D5FF1" w14:textId="77777777" w:rsidR="007146A1" w:rsidRPr="006C7375" w:rsidRDefault="007146A1" w:rsidP="007146A1">
                            <w:pPr>
                              <w:pStyle w:val="BodyText1"/>
                              <w:rPr>
                                <w:b/>
                                <w:color w:val="FFFFFF" w:themeColor="background1"/>
                                <w:lang w:eastAsia="en-GB"/>
                              </w:rPr>
                            </w:pPr>
                            <w:r w:rsidRPr="006C7375">
                              <w:rPr>
                                <w:color w:val="FFFFFF" w:themeColor="background1"/>
                                <w:lang w:eastAsia="en-GB"/>
                              </w:rPr>
                              <w:t xml:space="preserve">Use sustainable river management principles to: </w:t>
                            </w:r>
                          </w:p>
                          <w:p w14:paraId="56C66E1A" w14:textId="77777777" w:rsidR="007146A1" w:rsidRPr="006C7375" w:rsidRDefault="007146A1" w:rsidP="007146A1">
                            <w:pPr>
                              <w:pStyle w:val="BodyText1"/>
                              <w:numPr>
                                <w:ilvl w:val="0"/>
                                <w:numId w:val="36"/>
                              </w:numPr>
                              <w:rPr>
                                <w:color w:val="FFFFFF" w:themeColor="background1"/>
                                <w:lang w:eastAsia="en-GB"/>
                              </w:rPr>
                            </w:pPr>
                            <w:r w:rsidRPr="006C7375">
                              <w:rPr>
                                <w:color w:val="FFFFFF" w:themeColor="background1"/>
                                <w:lang w:eastAsia="en-GB"/>
                              </w:rPr>
                              <w:t>Identify a number of options (minimum of three, including do nothing)</w:t>
                            </w:r>
                          </w:p>
                          <w:p w14:paraId="157AB536" w14:textId="77777777" w:rsidR="007146A1" w:rsidRPr="006C7375" w:rsidRDefault="007146A1" w:rsidP="007146A1">
                            <w:pPr>
                              <w:pStyle w:val="BodyText1"/>
                              <w:numPr>
                                <w:ilvl w:val="0"/>
                                <w:numId w:val="36"/>
                              </w:numPr>
                              <w:rPr>
                                <w:color w:val="FFFFFF" w:themeColor="background1"/>
                                <w:lang w:eastAsia="en-GB"/>
                              </w:rPr>
                            </w:pPr>
                            <w:r w:rsidRPr="006C7375">
                              <w:rPr>
                                <w:color w:val="FFFFFF" w:themeColor="background1"/>
                                <w:lang w:eastAsia="en-GB"/>
                              </w:rPr>
                              <w:t>Carry out an options appraisal.</w:t>
                            </w:r>
                          </w:p>
                          <w:p w14:paraId="1F86A353" w14:textId="77777777" w:rsidR="007146A1" w:rsidRPr="006C7375" w:rsidRDefault="007146A1" w:rsidP="007146A1">
                            <w:pPr>
                              <w:pStyle w:val="BodyText1"/>
                              <w:numPr>
                                <w:ilvl w:val="0"/>
                                <w:numId w:val="37"/>
                              </w:numPr>
                              <w:ind w:left="426" w:hanging="284"/>
                              <w:rPr>
                                <w:rStyle w:val="Hyperlink"/>
                                <w:rFonts w:ascii="Arial" w:eastAsia="Arial" w:hAnsi="Arial" w:cs="Arial"/>
                                <w:b/>
                                <w:color w:val="FFFFFF" w:themeColor="background1"/>
                                <w:u w:val="none"/>
                              </w:rPr>
                            </w:pPr>
                            <w:hyperlink w:anchor="_Justify_your_selected" w:history="1">
                              <w:r w:rsidRPr="006C7375">
                                <w:rPr>
                                  <w:rStyle w:val="Hyperlink"/>
                                  <w:rFonts w:ascii="Arial" w:eastAsia="Arial" w:hAnsi="Arial" w:cs="Arial"/>
                                  <w:b/>
                                  <w:color w:val="FFFFFF" w:themeColor="background1"/>
                                  <w:u w:val="none"/>
                                  <w:lang w:eastAsia="en-GB"/>
                                </w:rPr>
                                <w:t>Justify the selected option</w:t>
                              </w:r>
                            </w:hyperlink>
                            <w:r w:rsidRPr="006C7375">
                              <w:rPr>
                                <w:rStyle w:val="Hyperlink"/>
                                <w:rFonts w:ascii="Arial" w:eastAsia="Arial" w:hAnsi="Arial" w:cs="Arial"/>
                                <w:b/>
                                <w:color w:val="FFFFFF" w:themeColor="background1"/>
                                <w:u w:val="none"/>
                              </w:rPr>
                              <w:t xml:space="preserve"> </w:t>
                            </w:r>
                          </w:p>
                          <w:p w14:paraId="0B345E4E" w14:textId="77777777" w:rsidR="007146A1" w:rsidRPr="006C7375" w:rsidRDefault="007146A1" w:rsidP="007146A1">
                            <w:pPr>
                              <w:pStyle w:val="BodyText1"/>
                              <w:numPr>
                                <w:ilvl w:val="0"/>
                                <w:numId w:val="36"/>
                              </w:numPr>
                              <w:rPr>
                                <w:color w:val="FFFFFF" w:themeColor="background1"/>
                                <w:lang w:eastAsia="en-GB"/>
                              </w:rPr>
                            </w:pPr>
                            <w:r w:rsidRPr="006C7375">
                              <w:rPr>
                                <w:color w:val="FFFFFF" w:themeColor="background1"/>
                                <w:lang w:eastAsia="en-GB"/>
                              </w:rPr>
                              <w:t xml:space="preserve">State why it represents the best practical environmental option. </w:t>
                            </w:r>
                          </w:p>
                          <w:p w14:paraId="73127DD2" w14:textId="77777777" w:rsidR="007146A1" w:rsidRPr="006C7375" w:rsidRDefault="007146A1" w:rsidP="007146A1">
                            <w:pPr>
                              <w:pStyle w:val="BodyText1"/>
                              <w:numPr>
                                <w:ilvl w:val="0"/>
                                <w:numId w:val="37"/>
                              </w:numPr>
                              <w:ind w:left="426" w:hanging="284"/>
                              <w:rPr>
                                <w:rStyle w:val="Hyperlink"/>
                                <w:rFonts w:ascii="Arial" w:eastAsia="Arial" w:hAnsi="Arial" w:cs="Arial"/>
                                <w:b/>
                                <w:color w:val="FFFFFF" w:themeColor="background1"/>
                                <w:u w:val="none"/>
                              </w:rPr>
                            </w:pPr>
                            <w:hyperlink w:anchor="_Use_all_reasonable" w:history="1">
                              <w:r w:rsidRPr="006C7375">
                                <w:rPr>
                                  <w:rStyle w:val="Hyperlink"/>
                                  <w:rFonts w:ascii="Arial" w:eastAsia="Arial" w:hAnsi="Arial" w:cs="Arial"/>
                                  <w:b/>
                                  <w:color w:val="FFFFFF" w:themeColor="background1"/>
                                  <w:u w:val="none"/>
                                  <w:lang w:eastAsia="en-GB"/>
                                </w:rPr>
                                <w:t>Use all reasonable mitigation</w:t>
                              </w:r>
                            </w:hyperlink>
                          </w:p>
                          <w:p w14:paraId="2771D6EE" w14:textId="77777777" w:rsidR="007146A1" w:rsidRPr="006C7375" w:rsidRDefault="007146A1" w:rsidP="007146A1">
                            <w:pPr>
                              <w:pStyle w:val="BodyText1"/>
                              <w:numPr>
                                <w:ilvl w:val="0"/>
                                <w:numId w:val="36"/>
                              </w:numPr>
                              <w:rPr>
                                <w:color w:val="FFFFFF" w:themeColor="background1"/>
                                <w:lang w:eastAsia="en-GB"/>
                              </w:rPr>
                            </w:pPr>
                            <w:r w:rsidRPr="006C7375">
                              <w:rPr>
                                <w:color w:val="FFFFFF" w:themeColor="background1"/>
                                <w:lang w:eastAsia="en-GB"/>
                              </w:rPr>
                              <w:t xml:space="preserve">State the mitigation measures you propose to minimise impacts </w:t>
                            </w:r>
                          </w:p>
                          <w:p w14:paraId="554F22D4" w14:textId="77777777" w:rsidR="007146A1" w:rsidRPr="006C7375" w:rsidRDefault="007146A1" w:rsidP="007146A1">
                            <w:pPr>
                              <w:pStyle w:val="BodyText1"/>
                              <w:numPr>
                                <w:ilvl w:val="0"/>
                                <w:numId w:val="36"/>
                              </w:numPr>
                              <w:rPr>
                                <w:color w:val="FFFFFF" w:themeColor="background1"/>
                                <w:lang w:eastAsia="en-GB"/>
                              </w:rPr>
                            </w:pPr>
                            <w:r w:rsidRPr="006C7375">
                              <w:rPr>
                                <w:color w:val="FFFFFF" w:themeColor="background1"/>
                                <w:lang w:eastAsia="en-GB"/>
                              </w:rPr>
                              <w:t>Submit method statement(s) detailing how the works will be carried out.</w:t>
                            </w:r>
                          </w:p>
                        </w:txbxContent>
                      </wps:txbx>
                      <wps:bodyPr rot="0" spcFirstLastPara="0" vertOverflow="overflow" horzOverflow="overflow" vert="horz" wrap="square" lIns="182880" tIns="91440" rIns="182880" bIns="91440" numCol="1" spcCol="0" rtlCol="0" fromWordArt="0" anchor="t" anchorCtr="0" forceAA="0" compatLnSpc="1">
                        <a:prstTxWarp prst="textNoShape">
                          <a:avLst/>
                        </a:prstTxWarp>
                        <a:noAutofit/>
                      </wps:bodyPr>
                    </wps:wsp>
                  </a:graphicData>
                </a:graphic>
              </wp:inline>
            </w:drawing>
          </mc:Choice>
          <mc:Fallback>
            <w:pict>
              <v:shape w14:anchorId="44C919F1" id="Text Box 35" o:spid="_x0000_s1030" type="#_x0000_t202" alt="Good Practice Summary&#10;To meet Good Practice you must: &#10;1. Demonstrate need &#10;• State the reasons for carrying out the activity and the benefits it will bring.&#10;• Identify and understand the problem or need. &#10;&#10;2. Identify and appraise options &#10;Use sustainable river management principles to: &#10;• Identify a number of options (minimum of three, including do nothing)&#10;• Carry out an options appraisal.&#10;&#10;3. Justify the selected option &#10;• State why it represents the best practical environmental option. &#10;&#10;4. Use all reasonable mitigation&#10;• State the mitigation measures you propose to minimise impacts &#10;• Submit method statement(s) detailing how the works will be carried out." style="width:482.15pt;height:4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" fillcolor="#016574" strokecolor="white" strokeweight="1.5pt">
                <v:textbox inset="14.4pt,7.2pt,14.4pt,7.2pt">
                  <w:txbxContent>
                    <w:p w14:paraId="14725D64" w14:textId="77777777" w:rsidR="007146A1" w:rsidRPr="00E67149" w:rsidRDefault="007146A1" w:rsidP="007146A1">
                      <w:pPr>
                        <w:rPr>
                          <w:rFonts w:eastAsia="Arial"/>
                          <w:b/>
                          <w:bCs/>
                          <w:color w:val="FFFFFF" w:themeColor="background1"/>
                          <w:sz w:val="28"/>
                          <w:szCs w:val="28"/>
                          <w:lang w:eastAsia="en-GB"/>
                        </w:rPr>
                      </w:pPr>
                      <w:r w:rsidRPr="00E67149">
                        <w:rPr>
                          <w:rFonts w:eastAsia="Arial"/>
                          <w:b/>
                          <w:bCs/>
                          <w:color w:val="FFFFFF" w:themeColor="background1"/>
                          <w:sz w:val="28"/>
                          <w:szCs w:val="28"/>
                          <w:lang w:eastAsia="en-GB"/>
                        </w:rPr>
                        <w:t>Good Practice Summary</w:t>
                      </w:r>
                    </w:p>
                    <w:p w14:paraId="0275767C" w14:textId="77777777" w:rsidR="007146A1" w:rsidRPr="006C7375" w:rsidRDefault="007146A1" w:rsidP="007146A1">
                      <w:pPr>
                        <w:pStyle w:val="BodyText1"/>
                        <w:rPr>
                          <w:color w:val="FFFFFF" w:themeColor="background1"/>
                          <w:lang w:eastAsia="en-GB"/>
                        </w:rPr>
                      </w:pPr>
                      <w:r w:rsidRPr="006C7375">
                        <w:rPr>
                          <w:color w:val="FFFFFF" w:themeColor="background1"/>
                          <w:lang w:eastAsia="en-GB"/>
                        </w:rPr>
                        <w:t xml:space="preserve">To meet Good Practice you must: </w:t>
                      </w:r>
                    </w:p>
                    <w:p w14:paraId="6F4F2C84" w14:textId="77777777" w:rsidR="007146A1" w:rsidRPr="006C7375" w:rsidRDefault="007146A1" w:rsidP="007146A1">
                      <w:pPr>
                        <w:pStyle w:val="BodyText1"/>
                        <w:numPr>
                          <w:ilvl w:val="0"/>
                          <w:numId w:val="37"/>
                        </w:numPr>
                        <w:ind w:left="426" w:hanging="284"/>
                        <w:rPr>
                          <w:b/>
                          <w:color w:val="FFFFFF" w:themeColor="background1"/>
                          <w:lang w:eastAsia="en-GB"/>
                        </w:rPr>
                      </w:pPr>
                      <w:hyperlink w:anchor="_2._Demonstrate_Need" w:history="1">
                        <w:r w:rsidRPr="006C7375">
                          <w:rPr>
                            <w:rStyle w:val="Hyperlink"/>
                            <w:rFonts w:ascii="Arial" w:eastAsia="Arial" w:hAnsi="Arial" w:cs="Arial"/>
                            <w:b/>
                            <w:color w:val="FFFFFF" w:themeColor="background1"/>
                            <w:u w:val="none"/>
                            <w:lang w:eastAsia="en-GB"/>
                          </w:rPr>
                          <w:t>Demonstrate need</w:t>
                        </w:r>
                      </w:hyperlink>
                      <w:r w:rsidRPr="006C7375">
                        <w:rPr>
                          <w:rStyle w:val="Hyperlink"/>
                          <w:b/>
                          <w:color w:val="FFFFFF" w:themeColor="background1"/>
                          <w:u w:val="none"/>
                        </w:rPr>
                        <w:t xml:space="preserve"> </w:t>
                      </w:r>
                    </w:p>
                    <w:p w14:paraId="4B6BAA02" w14:textId="77777777" w:rsidR="007146A1" w:rsidRPr="006C7375" w:rsidRDefault="007146A1" w:rsidP="007146A1">
                      <w:pPr>
                        <w:pStyle w:val="BodyText1"/>
                        <w:numPr>
                          <w:ilvl w:val="0"/>
                          <w:numId w:val="35"/>
                        </w:numPr>
                        <w:rPr>
                          <w:color w:val="FFFFFF" w:themeColor="background1"/>
                          <w:lang w:eastAsia="en-GB"/>
                        </w:rPr>
                      </w:pPr>
                      <w:r w:rsidRPr="006C7375">
                        <w:rPr>
                          <w:color w:val="FFFFFF" w:themeColor="background1"/>
                          <w:lang w:eastAsia="en-GB"/>
                        </w:rPr>
                        <w:t>State the reasons for carrying out the activity and the benefits it will bring.</w:t>
                      </w:r>
                    </w:p>
                    <w:p w14:paraId="7C65E86A" w14:textId="77777777" w:rsidR="007146A1" w:rsidRPr="006C7375" w:rsidRDefault="007146A1" w:rsidP="007146A1">
                      <w:pPr>
                        <w:pStyle w:val="BodyText1"/>
                        <w:numPr>
                          <w:ilvl w:val="0"/>
                          <w:numId w:val="35"/>
                        </w:numPr>
                        <w:rPr>
                          <w:color w:val="FFFFFF" w:themeColor="background1"/>
                          <w:lang w:eastAsia="en-GB"/>
                        </w:rPr>
                      </w:pPr>
                      <w:r w:rsidRPr="006C7375">
                        <w:rPr>
                          <w:color w:val="FFFFFF" w:themeColor="background1"/>
                          <w:lang w:eastAsia="en-GB"/>
                        </w:rPr>
                        <w:t xml:space="preserve">Identify and understand the problem or need. </w:t>
                      </w:r>
                    </w:p>
                    <w:p w14:paraId="6C92149B" w14:textId="77777777" w:rsidR="007146A1" w:rsidRPr="006C7375" w:rsidRDefault="007146A1" w:rsidP="007146A1">
                      <w:pPr>
                        <w:pStyle w:val="BodyText1"/>
                        <w:numPr>
                          <w:ilvl w:val="0"/>
                          <w:numId w:val="37"/>
                        </w:numPr>
                        <w:ind w:left="426" w:hanging="284"/>
                        <w:rPr>
                          <w:rStyle w:val="Hyperlink"/>
                          <w:rFonts w:ascii="Arial" w:eastAsia="Arial" w:hAnsi="Arial" w:cs="Arial"/>
                          <w:b/>
                          <w:color w:val="FFFFFF" w:themeColor="background1"/>
                          <w:u w:val="none"/>
                        </w:rPr>
                      </w:pPr>
                      <w:hyperlink w:anchor="_Identify_and_Appraise" w:history="1">
                        <w:r w:rsidRPr="006C7375">
                          <w:rPr>
                            <w:rStyle w:val="Hyperlink"/>
                            <w:rFonts w:ascii="Arial" w:eastAsia="Arial" w:hAnsi="Arial" w:cs="Arial"/>
                            <w:b/>
                            <w:color w:val="FFFFFF" w:themeColor="background1"/>
                            <w:u w:val="none"/>
                            <w:lang w:eastAsia="en-GB"/>
                          </w:rPr>
                          <w:t>Identify and appraise options</w:t>
                        </w:r>
                      </w:hyperlink>
                      <w:r w:rsidRPr="006C7375">
                        <w:rPr>
                          <w:rStyle w:val="Hyperlink"/>
                          <w:rFonts w:ascii="Arial" w:eastAsia="Arial" w:hAnsi="Arial" w:cs="Arial"/>
                          <w:b/>
                          <w:color w:val="FFFFFF" w:themeColor="background1"/>
                          <w:u w:val="none"/>
                        </w:rPr>
                        <w:t xml:space="preserve"> </w:t>
                      </w:r>
                    </w:p>
                    <w:p w14:paraId="3B2D5FF1" w14:textId="77777777" w:rsidR="007146A1" w:rsidRPr="006C7375" w:rsidRDefault="007146A1" w:rsidP="007146A1">
                      <w:pPr>
                        <w:pStyle w:val="BodyText1"/>
                        <w:rPr>
                          <w:b/>
                          <w:color w:val="FFFFFF" w:themeColor="background1"/>
                          <w:lang w:eastAsia="en-GB"/>
                        </w:rPr>
                      </w:pPr>
                      <w:r w:rsidRPr="006C7375">
                        <w:rPr>
                          <w:color w:val="FFFFFF" w:themeColor="background1"/>
                          <w:lang w:eastAsia="en-GB"/>
                        </w:rPr>
                        <w:t xml:space="preserve">Use sustainable river management principles to: </w:t>
                      </w:r>
                    </w:p>
                    <w:p w14:paraId="56C66E1A" w14:textId="77777777" w:rsidR="007146A1" w:rsidRPr="006C7375" w:rsidRDefault="007146A1" w:rsidP="007146A1">
                      <w:pPr>
                        <w:pStyle w:val="BodyText1"/>
                        <w:numPr>
                          <w:ilvl w:val="0"/>
                          <w:numId w:val="36"/>
                        </w:numPr>
                        <w:rPr>
                          <w:color w:val="FFFFFF" w:themeColor="background1"/>
                          <w:lang w:eastAsia="en-GB"/>
                        </w:rPr>
                      </w:pPr>
                      <w:r w:rsidRPr="006C7375">
                        <w:rPr>
                          <w:color w:val="FFFFFF" w:themeColor="background1"/>
                          <w:lang w:eastAsia="en-GB"/>
                        </w:rPr>
                        <w:t>Identify a number of options (minimum of three, including do nothing)</w:t>
                      </w:r>
                    </w:p>
                    <w:p w14:paraId="157AB536" w14:textId="77777777" w:rsidR="007146A1" w:rsidRPr="006C7375" w:rsidRDefault="007146A1" w:rsidP="007146A1">
                      <w:pPr>
                        <w:pStyle w:val="BodyText1"/>
                        <w:numPr>
                          <w:ilvl w:val="0"/>
                          <w:numId w:val="36"/>
                        </w:numPr>
                        <w:rPr>
                          <w:color w:val="FFFFFF" w:themeColor="background1"/>
                          <w:lang w:eastAsia="en-GB"/>
                        </w:rPr>
                      </w:pPr>
                      <w:r w:rsidRPr="006C7375">
                        <w:rPr>
                          <w:color w:val="FFFFFF" w:themeColor="background1"/>
                          <w:lang w:eastAsia="en-GB"/>
                        </w:rPr>
                        <w:t>Carry out an options appraisal.</w:t>
                      </w:r>
                    </w:p>
                    <w:p w14:paraId="1F86A353" w14:textId="77777777" w:rsidR="007146A1" w:rsidRPr="006C7375" w:rsidRDefault="007146A1" w:rsidP="007146A1">
                      <w:pPr>
                        <w:pStyle w:val="BodyText1"/>
                        <w:numPr>
                          <w:ilvl w:val="0"/>
                          <w:numId w:val="37"/>
                        </w:numPr>
                        <w:ind w:left="426" w:hanging="284"/>
                        <w:rPr>
                          <w:rStyle w:val="Hyperlink"/>
                          <w:rFonts w:ascii="Arial" w:eastAsia="Arial" w:hAnsi="Arial" w:cs="Arial"/>
                          <w:b/>
                          <w:color w:val="FFFFFF" w:themeColor="background1"/>
                          <w:u w:val="none"/>
                        </w:rPr>
                      </w:pPr>
                      <w:hyperlink w:anchor="_Justify_your_selected" w:history="1">
                        <w:r w:rsidRPr="006C7375">
                          <w:rPr>
                            <w:rStyle w:val="Hyperlink"/>
                            <w:rFonts w:ascii="Arial" w:eastAsia="Arial" w:hAnsi="Arial" w:cs="Arial"/>
                            <w:b/>
                            <w:color w:val="FFFFFF" w:themeColor="background1"/>
                            <w:u w:val="none"/>
                            <w:lang w:eastAsia="en-GB"/>
                          </w:rPr>
                          <w:t>Justify the selected option</w:t>
                        </w:r>
                      </w:hyperlink>
                      <w:r w:rsidRPr="006C7375">
                        <w:rPr>
                          <w:rStyle w:val="Hyperlink"/>
                          <w:rFonts w:ascii="Arial" w:eastAsia="Arial" w:hAnsi="Arial" w:cs="Arial"/>
                          <w:b/>
                          <w:color w:val="FFFFFF" w:themeColor="background1"/>
                          <w:u w:val="none"/>
                        </w:rPr>
                        <w:t xml:space="preserve"> </w:t>
                      </w:r>
                    </w:p>
                    <w:p w14:paraId="0B345E4E" w14:textId="77777777" w:rsidR="007146A1" w:rsidRPr="006C7375" w:rsidRDefault="007146A1" w:rsidP="007146A1">
                      <w:pPr>
                        <w:pStyle w:val="BodyText1"/>
                        <w:numPr>
                          <w:ilvl w:val="0"/>
                          <w:numId w:val="36"/>
                        </w:numPr>
                        <w:rPr>
                          <w:color w:val="FFFFFF" w:themeColor="background1"/>
                          <w:lang w:eastAsia="en-GB"/>
                        </w:rPr>
                      </w:pPr>
                      <w:r w:rsidRPr="006C7375">
                        <w:rPr>
                          <w:color w:val="FFFFFF" w:themeColor="background1"/>
                          <w:lang w:eastAsia="en-GB"/>
                        </w:rPr>
                        <w:t xml:space="preserve">State why it represents the best practical environmental option. </w:t>
                      </w:r>
                    </w:p>
                    <w:p w14:paraId="73127DD2" w14:textId="77777777" w:rsidR="007146A1" w:rsidRPr="006C7375" w:rsidRDefault="007146A1" w:rsidP="007146A1">
                      <w:pPr>
                        <w:pStyle w:val="BodyText1"/>
                        <w:numPr>
                          <w:ilvl w:val="0"/>
                          <w:numId w:val="37"/>
                        </w:numPr>
                        <w:ind w:left="426" w:hanging="284"/>
                        <w:rPr>
                          <w:rStyle w:val="Hyperlink"/>
                          <w:rFonts w:ascii="Arial" w:eastAsia="Arial" w:hAnsi="Arial" w:cs="Arial"/>
                          <w:b/>
                          <w:color w:val="FFFFFF" w:themeColor="background1"/>
                          <w:u w:val="none"/>
                        </w:rPr>
                      </w:pPr>
                      <w:hyperlink w:anchor="_Use_all_reasonable" w:history="1">
                        <w:r w:rsidRPr="006C7375">
                          <w:rPr>
                            <w:rStyle w:val="Hyperlink"/>
                            <w:rFonts w:ascii="Arial" w:eastAsia="Arial" w:hAnsi="Arial" w:cs="Arial"/>
                            <w:b/>
                            <w:color w:val="FFFFFF" w:themeColor="background1"/>
                            <w:u w:val="none"/>
                            <w:lang w:eastAsia="en-GB"/>
                          </w:rPr>
                          <w:t>Use all reasonable mitigation</w:t>
                        </w:r>
                      </w:hyperlink>
                    </w:p>
                    <w:p w14:paraId="2771D6EE" w14:textId="77777777" w:rsidR="007146A1" w:rsidRPr="006C7375" w:rsidRDefault="007146A1" w:rsidP="007146A1">
                      <w:pPr>
                        <w:pStyle w:val="BodyText1"/>
                        <w:numPr>
                          <w:ilvl w:val="0"/>
                          <w:numId w:val="36"/>
                        </w:numPr>
                        <w:rPr>
                          <w:color w:val="FFFFFF" w:themeColor="background1"/>
                          <w:lang w:eastAsia="en-GB"/>
                        </w:rPr>
                      </w:pPr>
                      <w:r w:rsidRPr="006C7375">
                        <w:rPr>
                          <w:color w:val="FFFFFF" w:themeColor="background1"/>
                          <w:lang w:eastAsia="en-GB"/>
                        </w:rPr>
                        <w:t xml:space="preserve">State the mitigation measures you propose to minimise impacts </w:t>
                      </w:r>
                    </w:p>
                    <w:p w14:paraId="554F22D4" w14:textId="77777777" w:rsidR="007146A1" w:rsidRPr="006C7375" w:rsidRDefault="007146A1" w:rsidP="007146A1">
                      <w:pPr>
                        <w:pStyle w:val="BodyText1"/>
                        <w:numPr>
                          <w:ilvl w:val="0"/>
                          <w:numId w:val="36"/>
                        </w:numPr>
                        <w:rPr>
                          <w:color w:val="FFFFFF" w:themeColor="background1"/>
                          <w:lang w:eastAsia="en-GB"/>
                        </w:rPr>
                      </w:pPr>
                      <w:r w:rsidRPr="006C7375">
                        <w:rPr>
                          <w:color w:val="FFFFFF" w:themeColor="background1"/>
                          <w:lang w:eastAsia="en-GB"/>
                        </w:rPr>
                        <w:t>Submit method statement(s) detailing how the works will be carried out.</w:t>
                      </w:r>
                    </w:p>
                  </w:txbxContent>
                </v:textbox>
                <w10:anchorlock/>
              </v:shape>
            </w:pict>
          </mc:Fallback>
        </mc:AlternateContent>
      </w:r>
    </w:p>
    <w:p w14:paraId="45A73D90" w14:textId="2CFD1657" w:rsidR="00B7435A" w:rsidRPr="00A36601" w:rsidRDefault="00B7435A" w:rsidP="00B7435A">
      <w:pPr>
        <w:pStyle w:val="Heading2"/>
      </w:pPr>
      <w:bookmarkStart w:id="37" w:name="_Toc188968856"/>
      <w:bookmarkStart w:id="38" w:name="_Toc193971579"/>
      <w:bookmarkStart w:id="39" w:name="_Toc182213943"/>
      <w:r w:rsidRPr="00A36601">
        <w:t>4.1 Demonstrate need</w:t>
      </w:r>
      <w:bookmarkEnd w:id="37"/>
      <w:bookmarkEnd w:id="38"/>
    </w:p>
    <w:p w14:paraId="3BF1871E" w14:textId="24D62B4E" w:rsidR="00B7435A" w:rsidRPr="00A36601" w:rsidRDefault="00B7435A" w:rsidP="00954953">
      <w:pPr>
        <w:spacing w:after="100"/>
      </w:pPr>
      <w:r w:rsidRPr="00A36601">
        <w:t xml:space="preserve">Before undertaking any form of </w:t>
      </w:r>
      <w:r w:rsidR="00314A54" w:rsidRPr="00A36601">
        <w:t>sediment management</w:t>
      </w:r>
      <w:r w:rsidRPr="00A36601">
        <w:t xml:space="preserve"> there should be a clear and justifiable reason or need. You should also have a good understanding of the causes (including the underlying cause), and scale of the problem being addressed. </w:t>
      </w:r>
    </w:p>
    <w:p w14:paraId="3BD96084" w14:textId="77777777" w:rsidR="00B7435A" w:rsidRPr="00A36601" w:rsidRDefault="00B7435A" w:rsidP="001B1B66">
      <w:pPr>
        <w:pStyle w:val="BodyText1"/>
      </w:pPr>
      <w:r w:rsidRPr="00A36601">
        <w:t>You must:</w:t>
      </w:r>
    </w:p>
    <w:p w14:paraId="1D5880E5" w14:textId="695E1B1A" w:rsidR="00B7435A" w:rsidRPr="00A36601" w:rsidRDefault="00D33CB6" w:rsidP="00255306">
      <w:pPr>
        <w:pStyle w:val="BodyText1"/>
        <w:numPr>
          <w:ilvl w:val="0"/>
          <w:numId w:val="27"/>
        </w:numPr>
      </w:pPr>
      <w:r>
        <w:t>S</w:t>
      </w:r>
      <w:r w:rsidR="00B7435A" w:rsidRPr="00A36601">
        <w:t>pecify the reasons for carrying out the activity and the benefits it will bring</w:t>
      </w:r>
      <w:r>
        <w:t>.</w:t>
      </w:r>
    </w:p>
    <w:p w14:paraId="5A4D5D92" w14:textId="4861C20C" w:rsidR="00B7435A" w:rsidRDefault="00D33CB6" w:rsidP="00D33CB6">
      <w:pPr>
        <w:pStyle w:val="BodyText1"/>
        <w:numPr>
          <w:ilvl w:val="0"/>
          <w:numId w:val="27"/>
        </w:numPr>
      </w:pPr>
      <w:r>
        <w:t>I</w:t>
      </w:r>
      <w:r w:rsidR="00B7435A" w:rsidRPr="00A36601">
        <w:t>dentify and understand the problem or need</w:t>
      </w:r>
      <w:r>
        <w:t>.</w:t>
      </w:r>
    </w:p>
    <w:p w14:paraId="650B9A21" w14:textId="474826ED" w:rsidR="00B7435A" w:rsidRPr="006A28CF" w:rsidRDefault="00B7435A" w:rsidP="00B7435A">
      <w:pPr>
        <w:pStyle w:val="Heading3"/>
      </w:pPr>
      <w:bookmarkStart w:id="40" w:name="_Toc188968857"/>
      <w:bookmarkStart w:id="41" w:name="_Toc193971580"/>
      <w:r w:rsidRPr="006A28CF">
        <w:lastRenderedPageBreak/>
        <w:t>4.1.1 Reasons for carrying out the activity</w:t>
      </w:r>
      <w:bookmarkEnd w:id="40"/>
      <w:bookmarkEnd w:id="41"/>
    </w:p>
    <w:p w14:paraId="0924DA01" w14:textId="77777777" w:rsidR="00B7435A" w:rsidRPr="006A28CF" w:rsidRDefault="00B7435A" w:rsidP="00954953">
      <w:pPr>
        <w:spacing w:after="100"/>
      </w:pPr>
      <w:r w:rsidRPr="006A28CF">
        <w:t>You must provide us with:</w:t>
      </w:r>
    </w:p>
    <w:p w14:paraId="65CC0F0F" w14:textId="107B94F3" w:rsidR="00B7435A" w:rsidRPr="006A28CF" w:rsidRDefault="00A816EC" w:rsidP="00255306">
      <w:pPr>
        <w:pStyle w:val="BodyText1"/>
        <w:numPr>
          <w:ilvl w:val="0"/>
          <w:numId w:val="27"/>
        </w:numPr>
      </w:pPr>
      <w:r>
        <w:t>C</w:t>
      </w:r>
      <w:r w:rsidR="00B7435A" w:rsidRPr="006A28CF">
        <w:t xml:space="preserve">lear reasons why you wish to carry out </w:t>
      </w:r>
      <w:r w:rsidR="00234A6C" w:rsidRPr="006A28CF">
        <w:t>sediment management</w:t>
      </w:r>
      <w:r w:rsidR="00F90ADC">
        <w:t>.</w:t>
      </w:r>
    </w:p>
    <w:p w14:paraId="06DADD3E" w14:textId="53E4984A" w:rsidR="00A63D06" w:rsidRPr="006A28CF" w:rsidRDefault="00A816EC" w:rsidP="00D5655A">
      <w:pPr>
        <w:pStyle w:val="BodyText1"/>
        <w:numPr>
          <w:ilvl w:val="0"/>
          <w:numId w:val="27"/>
        </w:numPr>
      </w:pPr>
      <w:r>
        <w:t>T</w:t>
      </w:r>
      <w:r w:rsidR="00B7435A" w:rsidRPr="006A28CF">
        <w:t>he underlying nature or cause of the problem (where relevant) or need being addressed</w:t>
      </w:r>
      <w:r w:rsidR="00A63D06">
        <w:t>.</w:t>
      </w:r>
    </w:p>
    <w:p w14:paraId="3F6B7BC5" w14:textId="0C3D2F11" w:rsidR="00A63D06" w:rsidRDefault="00B7435A" w:rsidP="003709BB">
      <w:pPr>
        <w:spacing w:after="100"/>
      </w:pPr>
      <w:r w:rsidRPr="006A28CF">
        <w:t>The reasons for sediment management will usually be one of the following:</w:t>
      </w:r>
    </w:p>
    <w:bookmarkEnd w:id="39"/>
    <w:p w14:paraId="6DD04F9A" w14:textId="77777777" w:rsidR="00C26209" w:rsidRPr="00207787" w:rsidRDefault="00C26209" w:rsidP="00255306">
      <w:pPr>
        <w:pStyle w:val="Heading4"/>
        <w:numPr>
          <w:ilvl w:val="0"/>
          <w:numId w:val="12"/>
        </w:numPr>
        <w:rPr>
          <w:rFonts w:eastAsia="Times New Roman"/>
        </w:rPr>
      </w:pPr>
      <w:r w:rsidRPr="00207787">
        <w:rPr>
          <w:rFonts w:eastAsia="Times New Roman"/>
        </w:rPr>
        <w:t>Acquiring material for commercial use</w:t>
      </w:r>
    </w:p>
    <w:p w14:paraId="3A018807" w14:textId="64D15C20" w:rsidR="001B1B66" w:rsidRPr="00C0121B" w:rsidRDefault="00C26209" w:rsidP="00D41DFD">
      <w:pPr>
        <w:pStyle w:val="BodyText1"/>
        <w:ind w:left="720" w:hanging="11"/>
        <w:rPr>
          <w:rFonts w:eastAsia="Calibri"/>
        </w:rPr>
      </w:pPr>
      <w:r w:rsidRPr="00C0121B">
        <w:rPr>
          <w:rFonts w:eastAsia="Calibri"/>
        </w:rPr>
        <w:t xml:space="preserve">Consideration should be given to </w:t>
      </w:r>
      <w:r w:rsidR="00080742" w:rsidRPr="00C0121B">
        <w:rPr>
          <w:rFonts w:eastAsia="Calibri"/>
        </w:rPr>
        <w:t xml:space="preserve">using </w:t>
      </w:r>
      <w:r w:rsidRPr="00C0121B">
        <w:rPr>
          <w:rFonts w:eastAsia="Calibri"/>
        </w:rPr>
        <w:t>aggregate that is not sourced directly from th</w:t>
      </w:r>
      <w:r w:rsidR="00D41DFD">
        <w:rPr>
          <w:rFonts w:eastAsia="Calibri"/>
        </w:rPr>
        <w:t xml:space="preserve">e </w:t>
      </w:r>
      <w:r w:rsidRPr="00C0121B">
        <w:rPr>
          <w:rFonts w:eastAsia="Calibri"/>
        </w:rPr>
        <w:t>aquatic environment</w:t>
      </w:r>
      <w:r w:rsidR="00E64795" w:rsidRPr="00C0121B">
        <w:rPr>
          <w:rFonts w:eastAsia="Calibri"/>
        </w:rPr>
        <w:t xml:space="preserve">, although this </w:t>
      </w:r>
      <w:r w:rsidR="00E51101" w:rsidRPr="00C0121B">
        <w:rPr>
          <w:rFonts w:eastAsia="Calibri"/>
        </w:rPr>
        <w:t xml:space="preserve">may </w:t>
      </w:r>
      <w:r w:rsidRPr="00C0121B">
        <w:rPr>
          <w:rFonts w:eastAsia="Calibri"/>
        </w:rPr>
        <w:t>be justified where</w:t>
      </w:r>
      <w:r w:rsidR="00DC4824" w:rsidRPr="00C0121B">
        <w:rPr>
          <w:rFonts w:eastAsia="Calibri"/>
        </w:rPr>
        <w:t>:</w:t>
      </w:r>
    </w:p>
    <w:p w14:paraId="4E8B502F" w14:textId="77777777" w:rsidR="001B1B66" w:rsidRPr="00A76AB7" w:rsidRDefault="00E51ACF" w:rsidP="00255306">
      <w:pPr>
        <w:pStyle w:val="BodyText1"/>
        <w:numPr>
          <w:ilvl w:val="0"/>
          <w:numId w:val="28"/>
        </w:numPr>
        <w:rPr>
          <w:rFonts w:eastAsia="Calibri"/>
        </w:rPr>
      </w:pPr>
      <w:r w:rsidRPr="00A76AB7">
        <w:rPr>
          <w:rFonts w:eastAsia="Calibri"/>
        </w:rPr>
        <w:t>A</w:t>
      </w:r>
      <w:r w:rsidR="007A18EE" w:rsidRPr="00A76AB7">
        <w:rPr>
          <w:rFonts w:eastAsia="Calibri"/>
        </w:rPr>
        <w:t xml:space="preserve"> </w:t>
      </w:r>
      <w:r w:rsidRPr="00A76AB7">
        <w:rPr>
          <w:rFonts w:eastAsia="Calibri"/>
        </w:rPr>
        <w:t xml:space="preserve">sediment budget has been </w:t>
      </w:r>
      <w:r w:rsidR="007A18EE" w:rsidRPr="00A76AB7">
        <w:rPr>
          <w:rFonts w:eastAsia="Calibri"/>
        </w:rPr>
        <w:t>developed</w:t>
      </w:r>
      <w:r w:rsidRPr="00A76AB7">
        <w:rPr>
          <w:rFonts w:eastAsia="Calibri"/>
        </w:rPr>
        <w:t xml:space="preserve"> </w:t>
      </w:r>
      <w:r w:rsidR="005A0C83" w:rsidRPr="00A76AB7">
        <w:rPr>
          <w:rFonts w:eastAsia="Calibri"/>
        </w:rPr>
        <w:t xml:space="preserve">for the source watercourse or loch and </w:t>
      </w:r>
      <w:r w:rsidR="00BE7F91" w:rsidRPr="00A76AB7">
        <w:rPr>
          <w:rFonts w:eastAsia="Calibri"/>
        </w:rPr>
        <w:t xml:space="preserve">the volume of </w:t>
      </w:r>
      <w:r w:rsidR="0030397D" w:rsidRPr="00A76AB7">
        <w:rPr>
          <w:rFonts w:eastAsia="Calibri"/>
        </w:rPr>
        <w:t>sediment present found to be</w:t>
      </w:r>
      <w:r w:rsidR="00BE7F91" w:rsidRPr="00A76AB7">
        <w:rPr>
          <w:rFonts w:eastAsia="Calibri"/>
        </w:rPr>
        <w:t xml:space="preserve"> abundant relative to the amount required for the intended use</w:t>
      </w:r>
      <w:r w:rsidR="0074253C" w:rsidRPr="00A76AB7">
        <w:rPr>
          <w:rFonts w:eastAsia="Calibri"/>
        </w:rPr>
        <w:t>.</w:t>
      </w:r>
      <w:r w:rsidR="00C26209" w:rsidRPr="00A76AB7">
        <w:rPr>
          <w:rFonts w:eastAsia="Calibri"/>
        </w:rPr>
        <w:t xml:space="preserve"> </w:t>
      </w:r>
    </w:p>
    <w:p w14:paraId="0EE80685" w14:textId="79F157B5" w:rsidR="00A63D06" w:rsidRPr="0015464B" w:rsidRDefault="0074253C" w:rsidP="00255306">
      <w:pPr>
        <w:pStyle w:val="BodyText1"/>
        <w:numPr>
          <w:ilvl w:val="0"/>
          <w:numId w:val="28"/>
        </w:numPr>
        <w:rPr>
          <w:rFonts w:eastAsia="Calibri"/>
        </w:rPr>
      </w:pPr>
      <w:r w:rsidRPr="00A76AB7">
        <w:rPr>
          <w:rFonts w:eastAsia="Calibri"/>
        </w:rPr>
        <w:t xml:space="preserve">Local </w:t>
      </w:r>
      <w:r w:rsidR="00C26209" w:rsidRPr="00A76AB7">
        <w:rPr>
          <w:rFonts w:eastAsia="Calibri"/>
        </w:rPr>
        <w:t>habitats are insensitive to such removal</w:t>
      </w:r>
      <w:r w:rsidRPr="00A76AB7">
        <w:rPr>
          <w:rFonts w:eastAsia="Calibri"/>
        </w:rPr>
        <w:t xml:space="preserve">. </w:t>
      </w:r>
    </w:p>
    <w:p w14:paraId="414F84DE" w14:textId="5A26A558" w:rsidR="00C26209" w:rsidRPr="006A28CF" w:rsidRDefault="00C26209" w:rsidP="00255306">
      <w:pPr>
        <w:pStyle w:val="Heading4"/>
        <w:numPr>
          <w:ilvl w:val="0"/>
          <w:numId w:val="12"/>
        </w:numPr>
        <w:rPr>
          <w:rFonts w:eastAsia="Times New Roman"/>
        </w:rPr>
      </w:pPr>
      <w:r w:rsidRPr="006A28CF">
        <w:rPr>
          <w:rFonts w:eastAsia="Times New Roman"/>
        </w:rPr>
        <w:t>Flood risk management</w:t>
      </w:r>
    </w:p>
    <w:p w14:paraId="2F20CAD9" w14:textId="2736CE89" w:rsidR="00F90ADC" w:rsidRDefault="00C26209" w:rsidP="00F90ADC">
      <w:pPr>
        <w:pStyle w:val="BodyText1"/>
        <w:ind w:left="720"/>
      </w:pPr>
      <w:r w:rsidRPr="000E7E62">
        <w:t>Sediment removal (</w:t>
      </w:r>
      <w:r>
        <w:t xml:space="preserve">in particular </w:t>
      </w:r>
      <w:r w:rsidRPr="000E7E62">
        <w:t>dredging) is often viewed as the solution to flooding on the basis that the channel is made bigger so it can contain more water.</w:t>
      </w:r>
      <w:r w:rsidR="00F90ADC">
        <w:t xml:space="preserve"> </w:t>
      </w:r>
      <w:r w:rsidRPr="000E7E62">
        <w:t xml:space="preserve">The space created by removing sediment from a river is often small compared to the volume of water generated during </w:t>
      </w:r>
      <w:r w:rsidR="00AC0715">
        <w:t xml:space="preserve">all but the smallest </w:t>
      </w:r>
      <w:r w:rsidRPr="000E7E62">
        <w:t xml:space="preserve">flood events. Even if </w:t>
      </w:r>
      <w:r>
        <w:t>sediment removal</w:t>
      </w:r>
      <w:r w:rsidRPr="000E7E62">
        <w:t xml:space="preserve"> reduces flood risk locally, it is likely </w:t>
      </w:r>
      <w:r w:rsidR="00F60F9D">
        <w:t>to</w:t>
      </w:r>
      <w:r w:rsidRPr="000E7E62">
        <w:t xml:space="preserve"> simply pass the problem downstream</w:t>
      </w:r>
      <w:r>
        <w:t xml:space="preserve">. </w:t>
      </w:r>
      <w:r w:rsidR="00C70799">
        <w:t>I</w:t>
      </w:r>
      <w:r w:rsidRPr="000E7E62">
        <w:t xml:space="preserve">t is </w:t>
      </w:r>
      <w:r w:rsidR="0020085C">
        <w:t xml:space="preserve">also </w:t>
      </w:r>
      <w:r w:rsidRPr="000E7E62">
        <w:t xml:space="preserve">usually not the most effective or sustainable approach to managing flood risk </w:t>
      </w:r>
      <w:r w:rsidR="006867E0">
        <w:t>in the medium to long term</w:t>
      </w:r>
      <w:r>
        <w:t xml:space="preserve"> and </w:t>
      </w:r>
      <w:r w:rsidR="00DD12FA">
        <w:t xml:space="preserve">may </w:t>
      </w:r>
      <w:r>
        <w:t>only alleviate the problem in the short term</w:t>
      </w:r>
      <w:r w:rsidRPr="000E7E62">
        <w:t>.</w:t>
      </w:r>
    </w:p>
    <w:p w14:paraId="1B850337" w14:textId="1F94EBA5" w:rsidR="00835A67" w:rsidRDefault="00834624" w:rsidP="00F90ADC">
      <w:pPr>
        <w:pStyle w:val="BodyText1"/>
        <w:ind w:left="720"/>
      </w:pPr>
      <w:r>
        <w:t>S</w:t>
      </w:r>
      <w:r w:rsidR="00C26209">
        <w:t xml:space="preserve">ediment management </w:t>
      </w:r>
      <w:r w:rsidR="006B33B9">
        <w:t xml:space="preserve">may be justified </w:t>
      </w:r>
      <w:r w:rsidR="00C26209">
        <w:t xml:space="preserve">where </w:t>
      </w:r>
      <w:r w:rsidR="00EB3C7D">
        <w:t>it can be quanti</w:t>
      </w:r>
      <w:r w:rsidR="007D02F6">
        <w:t xml:space="preserve">tatively demonstrated </w:t>
      </w:r>
      <w:r w:rsidR="00C6113A">
        <w:t xml:space="preserve">(e.g. using a hydraulic or sediment transport model or another agreed method) </w:t>
      </w:r>
      <w:r w:rsidR="007D02F6">
        <w:t xml:space="preserve">that </w:t>
      </w:r>
      <w:r w:rsidR="00C26209">
        <w:t>sediment accumulation is increasing flood risk and t</w:t>
      </w:r>
      <w:r w:rsidR="007D02F6">
        <w:t>hat</w:t>
      </w:r>
      <w:r w:rsidR="00C26209">
        <w:t xml:space="preserve"> removing </w:t>
      </w:r>
      <w:r w:rsidR="007D02F6">
        <w:t xml:space="preserve">the </w:t>
      </w:r>
      <w:r w:rsidR="00C26209">
        <w:t xml:space="preserve">sediment </w:t>
      </w:r>
      <w:r w:rsidR="008320A2">
        <w:t xml:space="preserve">will make a </w:t>
      </w:r>
      <w:r w:rsidR="00C6113A">
        <w:t>significant difference</w:t>
      </w:r>
      <w:r w:rsidR="009D7F9E">
        <w:t xml:space="preserve">, </w:t>
      </w:r>
      <w:r w:rsidR="00C26209">
        <w:t xml:space="preserve">and </w:t>
      </w:r>
      <w:r w:rsidR="009D7F9E">
        <w:t xml:space="preserve">where </w:t>
      </w:r>
      <w:r w:rsidR="00C26209">
        <w:t xml:space="preserve">there are no other significantly better environmental options. However, </w:t>
      </w:r>
      <w:r w:rsidR="00C77946">
        <w:t xml:space="preserve">as </w:t>
      </w:r>
      <w:r w:rsidR="00C26209">
        <w:t>it is likely that sediment will continue to accumulate in problem areas</w:t>
      </w:r>
      <w:r w:rsidR="00E431FC">
        <w:t xml:space="preserve">, </w:t>
      </w:r>
      <w:r w:rsidR="00C26209">
        <w:t>consideration should be given to longer-term</w:t>
      </w:r>
      <w:r w:rsidR="005B3EF9">
        <w:t xml:space="preserve"> and more sustainable</w:t>
      </w:r>
      <w:r w:rsidR="00C26209">
        <w:t xml:space="preserve"> </w:t>
      </w:r>
      <w:r w:rsidR="008368F8">
        <w:t>approaches to</w:t>
      </w:r>
      <w:r w:rsidR="00C26209">
        <w:t xml:space="preserve"> </w:t>
      </w:r>
      <w:r w:rsidR="00C26209">
        <w:lastRenderedPageBreak/>
        <w:t xml:space="preserve">flood </w:t>
      </w:r>
      <w:r w:rsidR="008368F8">
        <w:t>management</w:t>
      </w:r>
      <w:r w:rsidR="003C59FE">
        <w:t xml:space="preserve">, including </w:t>
      </w:r>
      <w:r w:rsidR="00FB19E6">
        <w:t>approaches</w:t>
      </w:r>
      <w:r w:rsidR="00446899">
        <w:t xml:space="preserve"> presented as part of a </w:t>
      </w:r>
      <w:r w:rsidR="00EC7E7C">
        <w:t>catchment-</w:t>
      </w:r>
      <w:r w:rsidR="00E45451">
        <w:t xml:space="preserve">scale </w:t>
      </w:r>
      <w:r w:rsidR="00C470AC">
        <w:t xml:space="preserve">natural </w:t>
      </w:r>
      <w:r w:rsidR="00C26209">
        <w:t>flood management strategy</w:t>
      </w:r>
      <w:r w:rsidR="00187250">
        <w:t>.</w:t>
      </w:r>
    </w:p>
    <w:p w14:paraId="0DE9345D" w14:textId="0BE99851" w:rsidR="00C26209" w:rsidRPr="00835A67" w:rsidRDefault="00C26209" w:rsidP="00255306">
      <w:pPr>
        <w:pStyle w:val="Heading4"/>
        <w:numPr>
          <w:ilvl w:val="0"/>
          <w:numId w:val="12"/>
        </w:numPr>
        <w:rPr>
          <w:rFonts w:eastAsia="Times New Roman"/>
        </w:rPr>
      </w:pPr>
      <w:r w:rsidRPr="00835A67">
        <w:rPr>
          <w:rFonts w:eastAsia="Times New Roman"/>
        </w:rPr>
        <w:t>Impoundments</w:t>
      </w:r>
    </w:p>
    <w:p w14:paraId="387BE3FB" w14:textId="77777777" w:rsidR="00835A67" w:rsidRDefault="00C26209" w:rsidP="00B95346">
      <w:pPr>
        <w:pStyle w:val="ListParagraph"/>
        <w:spacing w:after="100"/>
      </w:pPr>
      <w:r>
        <w:t xml:space="preserve">Removal of sediment at an impoundment is often required </w:t>
      </w:r>
      <w:r w:rsidR="00C470AC">
        <w:t xml:space="preserve">to ensure </w:t>
      </w:r>
      <w:r w:rsidR="006D1E7C">
        <w:t>its</w:t>
      </w:r>
      <w:r>
        <w:t xml:space="preserve"> efficient operation</w:t>
      </w:r>
      <w:r w:rsidR="008B7C91">
        <w:t xml:space="preserve">, e.g. </w:t>
      </w:r>
      <w:r w:rsidR="00544363">
        <w:t xml:space="preserve">for </w:t>
      </w:r>
      <w:r>
        <w:t xml:space="preserve">water supply, hydropower, </w:t>
      </w:r>
      <w:r w:rsidR="006D1E7C">
        <w:t xml:space="preserve">or </w:t>
      </w:r>
      <w:r>
        <w:t>irrigation</w:t>
      </w:r>
      <w:r w:rsidR="00544363">
        <w:t>, or to prevent damage to</w:t>
      </w:r>
      <w:r w:rsidR="006D1E7C">
        <w:t xml:space="preserve"> machinery such as turbines.</w:t>
      </w:r>
      <w:r w:rsidR="00544363">
        <w:t xml:space="preserve"> </w:t>
      </w:r>
      <w:r>
        <w:t xml:space="preserve"> </w:t>
      </w:r>
    </w:p>
    <w:p w14:paraId="4C4B7D50" w14:textId="4F778D7D" w:rsidR="00C26209" w:rsidRPr="00B95346" w:rsidRDefault="00C26209" w:rsidP="00B95346">
      <w:pPr>
        <w:pStyle w:val="Heading4"/>
        <w:numPr>
          <w:ilvl w:val="0"/>
          <w:numId w:val="12"/>
        </w:numPr>
        <w:rPr>
          <w:rFonts w:eastAsia="Times New Roman"/>
        </w:rPr>
      </w:pPr>
      <w:r w:rsidRPr="00207787">
        <w:rPr>
          <w:rFonts w:eastAsia="Times New Roman"/>
        </w:rPr>
        <w:t>Infrastructure protection</w:t>
      </w:r>
    </w:p>
    <w:p w14:paraId="7C8202A7" w14:textId="52900733" w:rsidR="00A63D06" w:rsidRDefault="00C26209" w:rsidP="00835A67">
      <w:pPr>
        <w:pStyle w:val="ListParagraph"/>
        <w:spacing w:after="100"/>
      </w:pPr>
      <w:r>
        <w:t xml:space="preserve">To ensure the function or integrity of a structure (e.g. bridge, culvert, outfall, intake) where sediment accumulation is causing a problem. </w:t>
      </w:r>
      <w:r w:rsidR="00940D13">
        <w:t xml:space="preserve">However, </w:t>
      </w:r>
      <w:r>
        <w:t xml:space="preserve">consideration should </w:t>
      </w:r>
      <w:r w:rsidR="00940D13">
        <w:t xml:space="preserve">also </w:t>
      </w:r>
      <w:r>
        <w:t xml:space="preserve">be given to </w:t>
      </w:r>
      <w:r w:rsidR="003D44D3">
        <w:t>re</w:t>
      </w:r>
      <w:r>
        <w:t>design</w:t>
      </w:r>
      <w:r w:rsidR="003D44D3">
        <w:t>ing</w:t>
      </w:r>
      <w:r>
        <w:t xml:space="preserve"> </w:t>
      </w:r>
      <w:r w:rsidR="00097CDF">
        <w:t xml:space="preserve">the </w:t>
      </w:r>
      <w:r>
        <w:t xml:space="preserve">structure </w:t>
      </w:r>
      <w:r w:rsidR="005A28B1">
        <w:t>if this could be</w:t>
      </w:r>
      <w:r>
        <w:t xml:space="preserve"> a viable </w:t>
      </w:r>
      <w:r w:rsidR="005A28B1">
        <w:t xml:space="preserve">and cost-effective </w:t>
      </w:r>
      <w:r>
        <w:t>alternative</w:t>
      </w:r>
      <w:r w:rsidR="005A28B1">
        <w:t xml:space="preserve"> to addressing the problematic sediment deposition</w:t>
      </w:r>
      <w:r>
        <w:t>.</w:t>
      </w:r>
      <w:r w:rsidR="00E43253">
        <w:t xml:space="preserve"> For example, </w:t>
      </w:r>
      <w:r w:rsidR="00C604EE">
        <w:t>replacing a multi-span bridge with a single span structure.</w:t>
      </w:r>
    </w:p>
    <w:p w14:paraId="0822B71F" w14:textId="1180DB26" w:rsidR="00C26209" w:rsidRPr="00207787" w:rsidRDefault="00C26209" w:rsidP="00255306">
      <w:pPr>
        <w:pStyle w:val="Heading4"/>
        <w:numPr>
          <w:ilvl w:val="0"/>
          <w:numId w:val="12"/>
        </w:numPr>
        <w:rPr>
          <w:rFonts w:eastAsia="Times New Roman"/>
        </w:rPr>
      </w:pPr>
      <w:r w:rsidRPr="00207787">
        <w:rPr>
          <w:rFonts w:eastAsia="Times New Roman"/>
        </w:rPr>
        <w:t xml:space="preserve">Maintenance of previously engineered watercourses </w:t>
      </w:r>
      <w:r w:rsidR="00815E71">
        <w:rPr>
          <w:rFonts w:eastAsia="Times New Roman"/>
        </w:rPr>
        <w:t>or n</w:t>
      </w:r>
      <w:r w:rsidRPr="00207787">
        <w:rPr>
          <w:rFonts w:eastAsia="Times New Roman"/>
        </w:rPr>
        <w:t>avigation</w:t>
      </w:r>
    </w:p>
    <w:p w14:paraId="556ABF9F" w14:textId="36B31D19" w:rsidR="00A63D06" w:rsidRDefault="00C26209" w:rsidP="00835A67">
      <w:pPr>
        <w:pStyle w:val="ListParagraph"/>
        <w:spacing w:after="100"/>
      </w:pPr>
      <w:r>
        <w:t xml:space="preserve">For example, ensuring adequate </w:t>
      </w:r>
      <w:r w:rsidR="00BD4748">
        <w:t xml:space="preserve">channel </w:t>
      </w:r>
      <w:r>
        <w:t>depth for navigation</w:t>
      </w:r>
      <w:r w:rsidR="00826C6F">
        <w:t xml:space="preserve"> or </w:t>
      </w:r>
      <w:r>
        <w:t>maintenance of functional field drainage.</w:t>
      </w:r>
    </w:p>
    <w:p w14:paraId="0F6FFC05" w14:textId="77777777" w:rsidR="00C26209" w:rsidRPr="00207787" w:rsidRDefault="00C26209" w:rsidP="00255306">
      <w:pPr>
        <w:pStyle w:val="Heading4"/>
        <w:numPr>
          <w:ilvl w:val="0"/>
          <w:numId w:val="12"/>
        </w:numPr>
        <w:rPr>
          <w:rFonts w:eastAsia="Times New Roman"/>
        </w:rPr>
      </w:pPr>
      <w:r w:rsidRPr="00207787">
        <w:rPr>
          <w:rFonts w:eastAsia="Times New Roman"/>
        </w:rPr>
        <w:t>Habitat enhancement</w:t>
      </w:r>
    </w:p>
    <w:p w14:paraId="78EA5425" w14:textId="61363208" w:rsidR="00F619A0" w:rsidRDefault="00F619A0" w:rsidP="006C32F0">
      <w:pPr>
        <w:pStyle w:val="ListParagraph"/>
        <w:spacing w:after="100"/>
      </w:pPr>
      <w:r>
        <w:t xml:space="preserve">In some cases, </w:t>
      </w:r>
      <w:r w:rsidR="00D94C59">
        <w:t>in-stream habitat can be enhanced by the removal</w:t>
      </w:r>
      <w:r w:rsidR="003C73F1">
        <w:t xml:space="preserve"> of fine sediment</w:t>
      </w:r>
      <w:r w:rsidR="00D94C59">
        <w:t xml:space="preserve"> or </w:t>
      </w:r>
      <w:r w:rsidR="003C73F1">
        <w:t>the addit</w:t>
      </w:r>
      <w:r w:rsidR="00D94C59">
        <w:t>ion</w:t>
      </w:r>
      <w:r w:rsidR="00E86FAF">
        <w:t xml:space="preserve"> of</w:t>
      </w:r>
      <w:r w:rsidR="003C73F1">
        <w:t xml:space="preserve"> coarse sediment</w:t>
      </w:r>
      <w:r w:rsidR="00E7472B">
        <w:t>.  Without a good understanding of the underlying reasons why there is to</w:t>
      </w:r>
      <w:r w:rsidR="00D27699">
        <w:t>o</w:t>
      </w:r>
      <w:r w:rsidR="00E7472B">
        <w:t xml:space="preserve"> much fine sediment or insuffi</w:t>
      </w:r>
      <w:r w:rsidR="00DB4319">
        <w:t xml:space="preserve">cient coarse sediment, however, this approach to habitat restoration </w:t>
      </w:r>
      <w:r w:rsidR="00274D40">
        <w:t>can be ineffective and unsustainable</w:t>
      </w:r>
      <w:r w:rsidR="00DB4319">
        <w:t xml:space="preserve">. </w:t>
      </w:r>
      <w:r w:rsidR="005B0CCB">
        <w:t xml:space="preserve"> For instance, if excess fine sediment is removed from the bed of a channel it will </w:t>
      </w:r>
      <w:r w:rsidR="00742181">
        <w:t>simply reaccumulate if the source of the fine sediment has not been identified and addressed.  Similarly,</w:t>
      </w:r>
      <w:r w:rsidR="00EC06EE">
        <w:t xml:space="preserve"> </w:t>
      </w:r>
      <w:r w:rsidR="00B82E8B">
        <w:t xml:space="preserve">any coarse material added will simply scour away </w:t>
      </w:r>
      <w:r w:rsidR="00937B82">
        <w:t xml:space="preserve">again </w:t>
      </w:r>
      <w:r w:rsidR="00B82E8B">
        <w:t>if the</w:t>
      </w:r>
      <w:r w:rsidR="00937B82">
        <w:t xml:space="preserve"> reason why it</w:t>
      </w:r>
      <w:r w:rsidR="008D6797">
        <w:t xml:space="preserve"> was scoured in the first place has not been addressed.</w:t>
      </w:r>
      <w:r w:rsidR="00B82E8B">
        <w:t xml:space="preserve"> </w:t>
      </w:r>
      <w:r w:rsidR="00742181">
        <w:t xml:space="preserve">  </w:t>
      </w:r>
      <w:r w:rsidR="005B0CCB">
        <w:t xml:space="preserve"> </w:t>
      </w:r>
      <w:r w:rsidR="00DB4319">
        <w:t xml:space="preserve"> </w:t>
      </w:r>
      <w:r w:rsidR="00E86FAF">
        <w:t xml:space="preserve"> </w:t>
      </w:r>
      <w:r w:rsidR="00D94C59">
        <w:t xml:space="preserve"> </w:t>
      </w:r>
    </w:p>
    <w:p w14:paraId="71B5EE2A" w14:textId="77777777" w:rsidR="00194831" w:rsidRPr="00682450" w:rsidRDefault="00194831" w:rsidP="00194831">
      <w:pPr>
        <w:pStyle w:val="Heading3"/>
        <w:rPr>
          <w:rFonts w:eastAsia="Times New Roman"/>
        </w:rPr>
      </w:pPr>
      <w:bookmarkStart w:id="42" w:name="_4.1.2_Identifying_and"/>
      <w:bookmarkStart w:id="43" w:name="_Toc191051584"/>
      <w:bookmarkStart w:id="44" w:name="_Toc193971581"/>
      <w:bookmarkEnd w:id="42"/>
      <w:r w:rsidRPr="00682450">
        <w:rPr>
          <w:rFonts w:eastAsia="Times New Roman"/>
        </w:rPr>
        <w:t>4.1.2 Identifying and understanding the problem or need</w:t>
      </w:r>
      <w:bookmarkEnd w:id="43"/>
      <w:bookmarkEnd w:id="44"/>
    </w:p>
    <w:p w14:paraId="6B7EAD4D" w14:textId="77777777" w:rsidR="00194831" w:rsidRPr="00341A1D" w:rsidRDefault="00194831" w:rsidP="00194831">
      <w:pPr>
        <w:pStyle w:val="BodyText1"/>
      </w:pPr>
      <w:r w:rsidRPr="00341A1D">
        <w:t>To identify the best solution to a problem or need it is crucial to:</w:t>
      </w:r>
    </w:p>
    <w:p w14:paraId="75CB6079" w14:textId="77777777" w:rsidR="00194831" w:rsidRPr="00341A1D" w:rsidRDefault="00194831" w:rsidP="00255306">
      <w:pPr>
        <w:pStyle w:val="BodyText1"/>
        <w:numPr>
          <w:ilvl w:val="0"/>
          <w:numId w:val="22"/>
        </w:numPr>
      </w:pPr>
      <w:r>
        <w:t>U</w:t>
      </w:r>
      <w:r w:rsidRPr="00EA7ED5">
        <w:t>nderstand</w:t>
      </w:r>
      <w:r w:rsidRPr="00341A1D">
        <w:t xml:space="preserve"> the problem or need</w:t>
      </w:r>
      <w:r>
        <w:t>.</w:t>
      </w:r>
    </w:p>
    <w:p w14:paraId="16410BC1" w14:textId="77777777" w:rsidR="00194831" w:rsidRPr="00341A1D" w:rsidRDefault="00194831" w:rsidP="00255306">
      <w:pPr>
        <w:pStyle w:val="BodyText1"/>
        <w:numPr>
          <w:ilvl w:val="0"/>
          <w:numId w:val="22"/>
        </w:numPr>
      </w:pPr>
      <w:r>
        <w:t>T</w:t>
      </w:r>
      <w:r w:rsidRPr="00EA7ED5">
        <w:t>o</w:t>
      </w:r>
      <w:r w:rsidRPr="00341A1D">
        <w:t xml:space="preserve"> identify and understand (where relevant) its </w:t>
      </w:r>
      <w:r w:rsidRPr="00EA7ED5">
        <w:t>cause</w:t>
      </w:r>
      <w:r>
        <w:t>.</w:t>
      </w:r>
      <w:r w:rsidRPr="00341A1D">
        <w:t>  </w:t>
      </w:r>
    </w:p>
    <w:p w14:paraId="586CA016" w14:textId="77777777" w:rsidR="00194831" w:rsidRPr="00341A1D" w:rsidRDefault="00194831" w:rsidP="00255306">
      <w:pPr>
        <w:pStyle w:val="BodyText1"/>
        <w:numPr>
          <w:ilvl w:val="0"/>
          <w:numId w:val="22"/>
        </w:numPr>
      </w:pPr>
      <w:r>
        <w:lastRenderedPageBreak/>
        <w:t>T</w:t>
      </w:r>
      <w:r w:rsidRPr="00EA7ED5">
        <w:t>o</w:t>
      </w:r>
      <w:r w:rsidRPr="00341A1D">
        <w:t xml:space="preserve"> understand its value in terms of ecology and river function</w:t>
      </w:r>
      <w:r>
        <w:t>.</w:t>
      </w:r>
    </w:p>
    <w:p w14:paraId="110B4556" w14:textId="225FDCC9" w:rsidR="00DD5A21" w:rsidRPr="002E391F" w:rsidRDefault="00194831" w:rsidP="00255306">
      <w:pPr>
        <w:pStyle w:val="BodyText1"/>
        <w:numPr>
          <w:ilvl w:val="0"/>
          <w:numId w:val="22"/>
        </w:numPr>
      </w:pPr>
      <w:r>
        <w:t>T</w:t>
      </w:r>
      <w:r w:rsidRPr="00EA7ED5">
        <w:t>o</w:t>
      </w:r>
      <w:r w:rsidRPr="00341A1D">
        <w:t xml:space="preserve"> understand its impact on human activities, resources or health. </w:t>
      </w:r>
    </w:p>
    <w:p w14:paraId="05DA1C09" w14:textId="3FE5B4AF" w:rsidR="004B52B8" w:rsidRDefault="00DD5A21" w:rsidP="00D75B37">
      <w:pPr>
        <w:pStyle w:val="BodyText1"/>
      </w:pPr>
      <w:r w:rsidRPr="004B52B8">
        <w:t xml:space="preserve">Sediment Management can often be highly intrusive </w:t>
      </w:r>
      <w:r w:rsidR="00D700F4" w:rsidRPr="004B52B8">
        <w:t>and in many cases carrie</w:t>
      </w:r>
      <w:r w:rsidR="00EF1647">
        <w:t>s</w:t>
      </w:r>
      <w:r w:rsidR="00D700F4" w:rsidRPr="004B52B8">
        <w:t xml:space="preserve"> a high risk of </w:t>
      </w:r>
      <w:r w:rsidR="004B52B8" w:rsidRPr="004B52B8">
        <w:t xml:space="preserve">destabilising the bed and banks of a waterbody </w:t>
      </w:r>
      <w:r w:rsidRPr="004B52B8">
        <w:t xml:space="preserve">and therefore should only be carried out with due consideration and purpose. The reasons for any proposed work should be clear and must be provided to support applications for authorisation. </w:t>
      </w:r>
    </w:p>
    <w:p w14:paraId="71933981" w14:textId="77777777" w:rsidR="00795989" w:rsidRDefault="00417751" w:rsidP="001E0A6C">
      <w:pPr>
        <w:pStyle w:val="BodyText1"/>
      </w:pPr>
      <w:r>
        <w:t>T</w:t>
      </w:r>
      <w:r w:rsidR="00312B38">
        <w:t>o identify whether sediment management is an appropriate solution you must assess what is causing the problem or need and whether sediment management will address it.</w:t>
      </w:r>
    </w:p>
    <w:p w14:paraId="33A9EDF2" w14:textId="77777777" w:rsidR="00312B38" w:rsidRPr="00A36589" w:rsidRDefault="00312B38" w:rsidP="00255306">
      <w:pPr>
        <w:pStyle w:val="BodyText1"/>
        <w:numPr>
          <w:ilvl w:val="0"/>
          <w:numId w:val="22"/>
        </w:numPr>
      </w:pPr>
      <w:r w:rsidRPr="00A36589">
        <w:t>Is this a new or long-term problem?  </w:t>
      </w:r>
    </w:p>
    <w:p w14:paraId="538A567A" w14:textId="4FB5C0D2" w:rsidR="00E94CA1" w:rsidRDefault="00312B38" w:rsidP="00255306">
      <w:pPr>
        <w:pStyle w:val="BodyText1"/>
        <w:numPr>
          <w:ilvl w:val="0"/>
          <w:numId w:val="22"/>
        </w:numPr>
      </w:pPr>
      <w:r w:rsidRPr="00A36589">
        <w:t>Have recent environmental factors (high flow events) caused</w:t>
      </w:r>
      <w:r w:rsidR="00D77E04">
        <w:t xml:space="preserve"> or</w:t>
      </w:r>
      <w:r w:rsidR="00D77E04" w:rsidRPr="00A36589">
        <w:t xml:space="preserve"> </w:t>
      </w:r>
      <w:r w:rsidRPr="00A36589">
        <w:t>exacerbated the problem? </w:t>
      </w:r>
    </w:p>
    <w:p w14:paraId="6B86AB09" w14:textId="77777777" w:rsidR="003C2E57" w:rsidRDefault="00E94CA1" w:rsidP="00255306">
      <w:pPr>
        <w:pStyle w:val="BodyText1"/>
        <w:numPr>
          <w:ilvl w:val="0"/>
          <w:numId w:val="22"/>
        </w:numPr>
      </w:pPr>
      <w:r>
        <w:t xml:space="preserve">Have recent or historical </w:t>
      </w:r>
      <w:r w:rsidR="003C2E57">
        <w:t>engineering modifications caused or exacerbated the problem?</w:t>
      </w:r>
    </w:p>
    <w:p w14:paraId="191A3E66" w14:textId="71612365" w:rsidR="00312B38" w:rsidRPr="00A36589" w:rsidRDefault="003C2E57" w:rsidP="00255306">
      <w:pPr>
        <w:pStyle w:val="BodyText1"/>
        <w:numPr>
          <w:ilvl w:val="0"/>
          <w:numId w:val="22"/>
        </w:numPr>
      </w:pPr>
      <w:r>
        <w:t xml:space="preserve">Are </w:t>
      </w:r>
      <w:r w:rsidR="00EE0D9C">
        <w:t xml:space="preserve">upstream </w:t>
      </w:r>
      <w:r>
        <w:t xml:space="preserve">land management </w:t>
      </w:r>
      <w:r w:rsidR="00EE0D9C">
        <w:t>practices causing or exacerbating the problem?</w:t>
      </w:r>
      <w:r w:rsidR="00312B38" w:rsidRPr="00A36589">
        <w:t> </w:t>
      </w:r>
    </w:p>
    <w:p w14:paraId="1ED88E99" w14:textId="0AB31009" w:rsidR="00312B38" w:rsidRPr="00A36589" w:rsidRDefault="00312B38" w:rsidP="00255306">
      <w:pPr>
        <w:pStyle w:val="BodyText1"/>
        <w:numPr>
          <w:ilvl w:val="0"/>
          <w:numId w:val="22"/>
        </w:numPr>
      </w:pPr>
      <w:r w:rsidRPr="00A36589">
        <w:t xml:space="preserve">Is there evidence that the problem will </w:t>
      </w:r>
      <w:r w:rsidR="00EE0D9C">
        <w:t>persist without human intervention</w:t>
      </w:r>
      <w:r w:rsidRPr="00A36589">
        <w:t>?  </w:t>
      </w:r>
    </w:p>
    <w:p w14:paraId="74E33841" w14:textId="0CBB90D9" w:rsidR="00312B38" w:rsidRPr="00A36589" w:rsidRDefault="00EF04D3" w:rsidP="00255306">
      <w:pPr>
        <w:pStyle w:val="BodyText1"/>
        <w:numPr>
          <w:ilvl w:val="0"/>
          <w:numId w:val="22"/>
        </w:numPr>
      </w:pPr>
      <w:r>
        <w:t>Are</w:t>
      </w:r>
      <w:r w:rsidRPr="00A36589">
        <w:t xml:space="preserve"> </w:t>
      </w:r>
      <w:r w:rsidR="00312B38" w:rsidRPr="00A36589">
        <w:t xml:space="preserve">there any </w:t>
      </w:r>
      <w:r w:rsidR="000B6431">
        <w:t xml:space="preserve">existing </w:t>
      </w:r>
      <w:r w:rsidR="00312B38" w:rsidRPr="00A36589">
        <w:t>data (inc</w:t>
      </w:r>
      <w:r w:rsidR="00312B38">
        <w:t>luding</w:t>
      </w:r>
      <w:r w:rsidR="00312B38" w:rsidRPr="00A36589">
        <w:t xml:space="preserve"> photo</w:t>
      </w:r>
      <w:r w:rsidR="00312B38">
        <w:t>graph</w:t>
      </w:r>
      <w:r w:rsidR="00312B38" w:rsidRPr="00A36589">
        <w:t xml:space="preserve">s) to aid </w:t>
      </w:r>
      <w:r w:rsidR="000B6431">
        <w:t xml:space="preserve">with </w:t>
      </w:r>
      <w:r w:rsidR="00312B38" w:rsidRPr="00A36589">
        <w:t xml:space="preserve">description </w:t>
      </w:r>
      <w:r w:rsidR="000B6431">
        <w:t xml:space="preserve">and quantification </w:t>
      </w:r>
      <w:r w:rsidR="00312B38" w:rsidRPr="00A36589">
        <w:t>of the problem?  </w:t>
      </w:r>
    </w:p>
    <w:p w14:paraId="4BF20A0D" w14:textId="0EB2A82E" w:rsidR="00312B38" w:rsidRDefault="00312B38" w:rsidP="00255306">
      <w:pPr>
        <w:pStyle w:val="BodyText1"/>
        <w:numPr>
          <w:ilvl w:val="0"/>
          <w:numId w:val="22"/>
        </w:numPr>
      </w:pPr>
      <w:r w:rsidRPr="00A36589">
        <w:t xml:space="preserve">Has a similar problem occurred </w:t>
      </w:r>
      <w:r w:rsidR="00EE059E">
        <w:t xml:space="preserve">here or nearby </w:t>
      </w:r>
      <w:r w:rsidRPr="00A36589">
        <w:t>before and</w:t>
      </w:r>
      <w:r w:rsidR="00EE059E">
        <w:t>, if so,</w:t>
      </w:r>
      <w:r w:rsidRPr="00A36589">
        <w:t xml:space="preserve"> how was this addressed?</w:t>
      </w:r>
    </w:p>
    <w:p w14:paraId="1F78790E" w14:textId="77777777" w:rsidR="00312B38" w:rsidRPr="00A36589" w:rsidRDefault="00312B38" w:rsidP="00255306">
      <w:pPr>
        <w:pStyle w:val="BodyText1"/>
        <w:numPr>
          <w:ilvl w:val="0"/>
          <w:numId w:val="22"/>
        </w:numPr>
      </w:pPr>
      <w:r>
        <w:t>Is the problem associated with the watercourse’s response to climate change?</w:t>
      </w:r>
      <w:r w:rsidRPr="00A36589">
        <w:t> </w:t>
      </w:r>
    </w:p>
    <w:p w14:paraId="33103BA0" w14:textId="67EA8EF3" w:rsidR="000D24BD" w:rsidRPr="000D24BD" w:rsidRDefault="00C35BE6" w:rsidP="006C32F0">
      <w:pPr>
        <w:spacing w:after="120"/>
      </w:pPr>
      <w:r>
        <w:t>With answers to these questions it will be possible</w:t>
      </w:r>
      <w:r w:rsidR="001E0A6C">
        <w:t xml:space="preserve"> to identify</w:t>
      </w:r>
      <w:r w:rsidR="001D3DE9">
        <w:t xml:space="preserve"> i) the cause of the problem ii) the most appropriate solution, iii) the site constraints, and iv) develop</w:t>
      </w:r>
      <w:r w:rsidR="001E0A6C">
        <w:t xml:space="preserve"> a range of sustainable sediment management options appropriate for the environment you are working in.  </w:t>
      </w:r>
    </w:p>
    <w:p w14:paraId="58EDDF3D" w14:textId="13794241" w:rsidR="004F3F4E" w:rsidRPr="00B20500" w:rsidRDefault="00077AC1" w:rsidP="00B20500">
      <w:pPr>
        <w:pStyle w:val="Heading4"/>
        <w:rPr>
          <w:rFonts w:eastAsia="Times New Roman"/>
        </w:rPr>
      </w:pPr>
      <w:bookmarkStart w:id="45" w:name="_4.1.2.1_Understanding_types"/>
      <w:bookmarkEnd w:id="45"/>
      <w:r w:rsidRPr="007742BD">
        <w:rPr>
          <w:rFonts w:eastAsia="Times New Roman"/>
        </w:rPr>
        <w:lastRenderedPageBreak/>
        <w:t xml:space="preserve">4.1.2.1 </w:t>
      </w:r>
      <w:r w:rsidR="005C10B6" w:rsidRPr="007742BD">
        <w:rPr>
          <w:rFonts w:eastAsia="Times New Roman"/>
        </w:rPr>
        <w:t xml:space="preserve">Understanding types of sediment reach </w:t>
      </w:r>
      <w:r w:rsidR="000F7D1C" w:rsidRPr="007742BD">
        <w:rPr>
          <w:rFonts w:eastAsia="Times New Roman"/>
        </w:rPr>
        <w:t>in rivers</w:t>
      </w:r>
    </w:p>
    <w:p w14:paraId="79DA6204" w14:textId="610187C8" w:rsidR="008C701C" w:rsidRDefault="005C10B6" w:rsidP="006C32F0">
      <w:pPr>
        <w:spacing w:after="120"/>
      </w:pPr>
      <w:r>
        <w:t>Prior to conducting any sediment management work and to carry out works most effectively and sustainably, it is vitally important to think about how and why sediment is being transported through river ‘reaches’ rather than just at one point on the watercourse. Reaches can vary in length from a few tens or hundreds of meters to several kilometres. It is also important to understand where different types of reach are located relative to each other along a watercourse.  There are three broad types of river sediment reaches, each with differing characteristic features and differing sensitivities to sediment management.</w:t>
      </w:r>
    </w:p>
    <w:p w14:paraId="34DC7952" w14:textId="3915D69F" w:rsidR="004D048C" w:rsidRPr="00883A3B" w:rsidRDefault="005C10B6" w:rsidP="00883A3B">
      <w:pPr>
        <w:pStyle w:val="Heading4"/>
        <w:numPr>
          <w:ilvl w:val="0"/>
          <w:numId w:val="12"/>
        </w:numPr>
        <w:rPr>
          <w:rFonts w:eastAsia="Times New Roman"/>
          <w:bCs/>
        </w:rPr>
      </w:pPr>
      <w:r w:rsidRPr="00883A3B">
        <w:rPr>
          <w:rFonts w:eastAsia="Times New Roman"/>
          <w:bCs/>
        </w:rPr>
        <w:t>Erosional (source) reach</w:t>
      </w:r>
    </w:p>
    <w:p w14:paraId="4B835300" w14:textId="0813F587" w:rsidR="000F7D1C" w:rsidRPr="00077AC1" w:rsidRDefault="005C10B6" w:rsidP="00EA7727">
      <w:pPr>
        <w:spacing w:after="100"/>
        <w:ind w:firstLine="720"/>
        <w:rPr>
          <w:b/>
          <w:bCs/>
          <w:i/>
          <w:iCs/>
        </w:rPr>
      </w:pPr>
      <w:r w:rsidRPr="00077AC1">
        <w:rPr>
          <w:b/>
          <w:bCs/>
        </w:rPr>
        <w:t>Description</w:t>
      </w:r>
      <w:r w:rsidRPr="00077AC1">
        <w:rPr>
          <w:b/>
          <w:bCs/>
          <w:i/>
          <w:iCs/>
        </w:rPr>
        <w:t xml:space="preserve"> </w:t>
      </w:r>
    </w:p>
    <w:p w14:paraId="5D026F9A" w14:textId="5E597A21" w:rsidR="000F7D1C" w:rsidRDefault="005C10B6" w:rsidP="00490BB1">
      <w:pPr>
        <w:pStyle w:val="BodyText1"/>
        <w:ind w:left="720"/>
      </w:pPr>
      <w:r>
        <w:t xml:space="preserve">There is a net </w:t>
      </w:r>
      <w:r w:rsidRPr="00077AC1">
        <w:rPr>
          <w:bCs/>
        </w:rPr>
        <w:t>decrease</w:t>
      </w:r>
      <w:r>
        <w:t xml:space="preserve"> in sediment within the reach over several years. The bed, banks or adjacent hillslopes will be eroding, perhaps severely.</w:t>
      </w:r>
    </w:p>
    <w:p w14:paraId="6BA8EF4D" w14:textId="3D6B6B5C" w:rsidR="005C10B6" w:rsidRPr="00077AC1" w:rsidRDefault="005C10B6" w:rsidP="00EA7727">
      <w:pPr>
        <w:spacing w:after="120"/>
        <w:ind w:firstLine="720"/>
        <w:rPr>
          <w:rFonts w:cstheme="minorHAnsi"/>
        </w:rPr>
      </w:pPr>
      <w:r w:rsidRPr="00077AC1">
        <w:rPr>
          <w:b/>
          <w:bCs/>
        </w:rPr>
        <w:t>Key features</w:t>
      </w:r>
      <w:r w:rsidRPr="00E344E0">
        <w:t xml:space="preserve"> </w:t>
      </w:r>
    </w:p>
    <w:p w14:paraId="14F0A4E0" w14:textId="77777777" w:rsidR="00077AC1" w:rsidRDefault="005C10B6" w:rsidP="006C32F0">
      <w:pPr>
        <w:pStyle w:val="BodyText1"/>
        <w:numPr>
          <w:ilvl w:val="0"/>
          <w:numId w:val="29"/>
        </w:numPr>
        <w:rPr>
          <w:rFonts w:eastAsia="Calibri"/>
        </w:rPr>
      </w:pPr>
      <w:r w:rsidRPr="001022FC">
        <w:rPr>
          <w:rFonts w:eastAsia="Calibri"/>
        </w:rPr>
        <w:t xml:space="preserve">High, unstable and extensive eroding banks or hillslopes, where even well-established vegetation may be undermined and washed away. </w:t>
      </w:r>
    </w:p>
    <w:p w14:paraId="6EEE02E7" w14:textId="77777777" w:rsidR="00077AC1" w:rsidRDefault="005C10B6" w:rsidP="006C32F0">
      <w:pPr>
        <w:pStyle w:val="BodyText1"/>
        <w:numPr>
          <w:ilvl w:val="0"/>
          <w:numId w:val="29"/>
        </w:numPr>
        <w:rPr>
          <w:rFonts w:eastAsia="Calibri"/>
        </w:rPr>
      </w:pPr>
      <w:r w:rsidRPr="00077AC1">
        <w:rPr>
          <w:rFonts w:eastAsia="Calibri"/>
        </w:rPr>
        <w:t xml:space="preserve">One or both banks are eroding at least slightly and some are eroding very rapidly (greater than 1 metre per year along tens of metres of bank). </w:t>
      </w:r>
    </w:p>
    <w:p w14:paraId="726126C6" w14:textId="77777777" w:rsidR="00077AC1" w:rsidRDefault="005C10B6" w:rsidP="006C32F0">
      <w:pPr>
        <w:pStyle w:val="BodyText1"/>
        <w:numPr>
          <w:ilvl w:val="0"/>
          <w:numId w:val="29"/>
        </w:numPr>
        <w:rPr>
          <w:rFonts w:eastAsia="Calibri"/>
        </w:rPr>
      </w:pPr>
      <w:r w:rsidRPr="00077AC1">
        <w:rPr>
          <w:rFonts w:eastAsia="Calibri"/>
        </w:rPr>
        <w:t>The channel is likely to be increasing in width or depth or both over time.</w:t>
      </w:r>
    </w:p>
    <w:p w14:paraId="5D281D50" w14:textId="75DE75FB" w:rsidR="000F7D1C" w:rsidRPr="00077AC1" w:rsidRDefault="005C10B6" w:rsidP="006C32F0">
      <w:pPr>
        <w:pStyle w:val="BodyText1"/>
        <w:numPr>
          <w:ilvl w:val="0"/>
          <w:numId w:val="29"/>
        </w:numPr>
        <w:rPr>
          <w:rFonts w:eastAsia="Calibri"/>
        </w:rPr>
      </w:pPr>
      <w:r w:rsidRPr="00077AC1">
        <w:rPr>
          <w:rFonts w:eastAsia="Calibri"/>
        </w:rPr>
        <w:t>Although net erosional, there can often be (sometimes large) deposits of sediment in the channel</w:t>
      </w:r>
      <w:r w:rsidR="001022FC" w:rsidRPr="00077AC1">
        <w:rPr>
          <w:rFonts w:eastAsia="Calibri"/>
        </w:rPr>
        <w:t>.</w:t>
      </w:r>
    </w:p>
    <w:p w14:paraId="7457BE2B" w14:textId="77777777" w:rsidR="00364F00" w:rsidRDefault="00364F00">
      <w:pPr>
        <w:spacing w:line="240" w:lineRule="auto"/>
        <w:rPr>
          <w:b/>
          <w:bCs/>
        </w:rPr>
      </w:pPr>
      <w:r>
        <w:rPr>
          <w:b/>
          <w:bCs/>
        </w:rPr>
        <w:br w:type="page"/>
      </w:r>
    </w:p>
    <w:p w14:paraId="195AC3FB" w14:textId="09509B05" w:rsidR="000F7D1C" w:rsidRDefault="005C10B6" w:rsidP="00EA7727">
      <w:pPr>
        <w:spacing w:after="120"/>
        <w:ind w:left="360" w:firstLine="360"/>
      </w:pPr>
      <w:r w:rsidRPr="00077AC1">
        <w:rPr>
          <w:b/>
          <w:bCs/>
        </w:rPr>
        <w:lastRenderedPageBreak/>
        <w:t>Sensitivity to sediment management</w:t>
      </w:r>
      <w:r>
        <w:t xml:space="preserve"> </w:t>
      </w:r>
    </w:p>
    <w:p w14:paraId="10DEB33E" w14:textId="34A85F6A" w:rsidR="00847297" w:rsidRPr="006C32F0" w:rsidRDefault="005C10B6" w:rsidP="00490BB1">
      <w:pPr>
        <w:pStyle w:val="BodyText1"/>
        <w:ind w:left="720"/>
      </w:pPr>
      <w:r>
        <w:t>Moderate to v</w:t>
      </w:r>
      <w:r w:rsidRPr="00F351C0">
        <w:t xml:space="preserve">ery high. This type of </w:t>
      </w:r>
      <w:r>
        <w:t>reach</w:t>
      </w:r>
      <w:r w:rsidRPr="00F351C0">
        <w:t xml:space="preserve"> usually has an excess of energy or too little supply of sediment from upstream, </w:t>
      </w:r>
      <w:r>
        <w:t>either</w:t>
      </w:r>
      <w:r w:rsidRPr="00F351C0">
        <w:t xml:space="preserve"> due to past engineering works</w:t>
      </w:r>
      <w:r>
        <w:t xml:space="preserve"> or its location in catchment headwaters.</w:t>
      </w:r>
      <w:r w:rsidRPr="00F351C0">
        <w:t xml:space="preserve"> Removing more sediment </w:t>
      </w:r>
      <w:r>
        <w:t>c</w:t>
      </w:r>
      <w:r w:rsidRPr="00F351C0">
        <w:t>ould exacerbate the problem</w:t>
      </w:r>
      <w:r>
        <w:t>, potentially significantly.</w:t>
      </w:r>
    </w:p>
    <w:p w14:paraId="49C06BFF" w14:textId="77777777" w:rsidR="000F7D1C" w:rsidRPr="00883A3B" w:rsidRDefault="005C10B6" w:rsidP="00883A3B">
      <w:pPr>
        <w:pStyle w:val="Heading4"/>
        <w:numPr>
          <w:ilvl w:val="0"/>
          <w:numId w:val="12"/>
        </w:numPr>
        <w:rPr>
          <w:rFonts w:eastAsia="Times New Roman"/>
        </w:rPr>
      </w:pPr>
      <w:r w:rsidRPr="00883A3B">
        <w:rPr>
          <w:rFonts w:eastAsia="Times New Roman"/>
        </w:rPr>
        <w:t>Balanced reach</w:t>
      </w:r>
    </w:p>
    <w:p w14:paraId="2CEE3903" w14:textId="77777777" w:rsidR="000F7D1C" w:rsidRPr="00077AC1" w:rsidRDefault="005C10B6" w:rsidP="00EA7727">
      <w:pPr>
        <w:spacing w:after="100"/>
        <w:ind w:firstLine="720"/>
        <w:rPr>
          <w:b/>
          <w:bCs/>
        </w:rPr>
      </w:pPr>
      <w:r w:rsidRPr="00077AC1">
        <w:rPr>
          <w:b/>
          <w:bCs/>
        </w:rPr>
        <w:t>Description</w:t>
      </w:r>
    </w:p>
    <w:p w14:paraId="43869DA4" w14:textId="0F699259" w:rsidR="000F7D1C" w:rsidRDefault="005C10B6" w:rsidP="00EA7727">
      <w:pPr>
        <w:spacing w:after="100"/>
        <w:ind w:left="720"/>
      </w:pPr>
      <w:r w:rsidRPr="00E252A0">
        <w:t xml:space="preserve">There is no significant </w:t>
      </w:r>
      <w:r>
        <w:t xml:space="preserve">net </w:t>
      </w:r>
      <w:r w:rsidRPr="00E252A0">
        <w:t>increase or decrease of sediment within the reach</w:t>
      </w:r>
      <w:r>
        <w:t xml:space="preserve"> over a period of several years</w:t>
      </w:r>
      <w:r w:rsidRPr="00E252A0">
        <w:t>.</w:t>
      </w:r>
    </w:p>
    <w:p w14:paraId="2E6A3971" w14:textId="3350F2FD" w:rsidR="005C10B6" w:rsidRPr="00077AC1" w:rsidRDefault="005C10B6" w:rsidP="00EA7727">
      <w:pPr>
        <w:spacing w:after="100"/>
        <w:ind w:firstLine="720"/>
        <w:rPr>
          <w:rFonts w:cstheme="minorHAnsi"/>
        </w:rPr>
      </w:pPr>
      <w:r w:rsidRPr="00077AC1">
        <w:rPr>
          <w:b/>
          <w:iCs/>
        </w:rPr>
        <w:t>Key features</w:t>
      </w:r>
    </w:p>
    <w:p w14:paraId="3C2A653D" w14:textId="77777777" w:rsidR="005C10B6" w:rsidRPr="00077AC1" w:rsidRDefault="005C10B6" w:rsidP="00490BB1">
      <w:pPr>
        <w:pStyle w:val="BodyText1"/>
        <w:numPr>
          <w:ilvl w:val="0"/>
          <w:numId w:val="44"/>
        </w:numPr>
        <w:rPr>
          <w:b/>
          <w:bCs/>
        </w:rPr>
      </w:pPr>
      <w:r>
        <w:t>Balanced does not always mean static. Balanced rivers can still display patterns of erosion and deposition, with the location of erosional and depositional features changing through time.</w:t>
      </w:r>
    </w:p>
    <w:p w14:paraId="417AB00C" w14:textId="77777777" w:rsidR="005C10B6" w:rsidRPr="00EA7727" w:rsidRDefault="005C10B6" w:rsidP="00490BB1">
      <w:pPr>
        <w:pStyle w:val="BodyText1"/>
        <w:numPr>
          <w:ilvl w:val="0"/>
          <w:numId w:val="44"/>
        </w:numPr>
      </w:pPr>
      <w:r>
        <w:t xml:space="preserve">Sediment deposits may be covered with perennial vegetation or mosses. </w:t>
      </w:r>
    </w:p>
    <w:p w14:paraId="1AC0A2DD" w14:textId="77777777" w:rsidR="005C10B6" w:rsidRPr="00EA7727" w:rsidRDefault="005C10B6" w:rsidP="00490BB1">
      <w:pPr>
        <w:pStyle w:val="BodyText1"/>
        <w:numPr>
          <w:ilvl w:val="0"/>
          <w:numId w:val="44"/>
        </w:numPr>
      </w:pPr>
      <w:r>
        <w:t xml:space="preserve">Rivers that display this natural balance vary in appearance; some may appear to have little or no sediment storage, while others may have extensive bar deposits. </w:t>
      </w:r>
    </w:p>
    <w:p w14:paraId="386E01CC" w14:textId="5BF20A45" w:rsidR="000F7D1C" w:rsidRPr="00EA7727" w:rsidRDefault="005C10B6" w:rsidP="00490BB1">
      <w:pPr>
        <w:pStyle w:val="BodyText1"/>
        <w:numPr>
          <w:ilvl w:val="0"/>
          <w:numId w:val="44"/>
        </w:numPr>
      </w:pPr>
      <w:r>
        <w:t xml:space="preserve">There should be no major change to the width or depth of the river. </w:t>
      </w:r>
    </w:p>
    <w:p w14:paraId="15DED4AD" w14:textId="15F83150" w:rsidR="000F7D1C" w:rsidRPr="00077AC1" w:rsidRDefault="005C10B6" w:rsidP="00C510D7">
      <w:pPr>
        <w:spacing w:after="120"/>
        <w:ind w:firstLine="714"/>
        <w:rPr>
          <w:b/>
          <w:bCs/>
        </w:rPr>
      </w:pPr>
      <w:r w:rsidRPr="00077AC1">
        <w:rPr>
          <w:b/>
          <w:bCs/>
        </w:rPr>
        <w:t xml:space="preserve">Sensitivity to sediment </w:t>
      </w:r>
      <w:r w:rsidR="00CE3EB1" w:rsidRPr="00077AC1">
        <w:rPr>
          <w:b/>
          <w:bCs/>
        </w:rPr>
        <w:t>management</w:t>
      </w:r>
    </w:p>
    <w:p w14:paraId="2EB1F504" w14:textId="2BD7EE54" w:rsidR="005C10B6" w:rsidRPr="00490BB1" w:rsidRDefault="005C10B6" w:rsidP="00490BB1">
      <w:pPr>
        <w:pStyle w:val="BodyText1"/>
        <w:ind w:left="714"/>
      </w:pPr>
      <w:r w:rsidRPr="00490BB1">
        <w:t>Medium to high. Removing sediment can cause this type of river to become unstable, potentially significantly so, even where there appears to be extensive deposits of sediment.</w:t>
      </w:r>
    </w:p>
    <w:p w14:paraId="3C1D186A" w14:textId="77777777" w:rsidR="000F7D1C" w:rsidRPr="00883A3B" w:rsidRDefault="005C10B6" w:rsidP="00883A3B">
      <w:pPr>
        <w:pStyle w:val="Heading4"/>
        <w:numPr>
          <w:ilvl w:val="0"/>
          <w:numId w:val="12"/>
        </w:numPr>
        <w:rPr>
          <w:rFonts w:eastAsia="Times New Roman"/>
          <w:bCs/>
        </w:rPr>
      </w:pPr>
      <w:r w:rsidRPr="00883A3B">
        <w:rPr>
          <w:rFonts w:eastAsia="Times New Roman"/>
          <w:bCs/>
        </w:rPr>
        <w:t xml:space="preserve">Depositional (aggrading) reach </w:t>
      </w:r>
    </w:p>
    <w:p w14:paraId="0B6BC77A" w14:textId="77777777" w:rsidR="000F7D1C" w:rsidRPr="00077AC1" w:rsidRDefault="005C10B6" w:rsidP="00C510D7">
      <w:pPr>
        <w:spacing w:after="100"/>
        <w:ind w:firstLine="720"/>
        <w:rPr>
          <w:b/>
          <w:bCs/>
        </w:rPr>
      </w:pPr>
      <w:r w:rsidRPr="00077AC1">
        <w:rPr>
          <w:b/>
          <w:bCs/>
        </w:rPr>
        <w:t>Description</w:t>
      </w:r>
    </w:p>
    <w:p w14:paraId="1031EEB7" w14:textId="33B4CE6B" w:rsidR="000F7D1C" w:rsidRPr="00CC5AA1" w:rsidRDefault="005C10B6" w:rsidP="00490BB1">
      <w:pPr>
        <w:pStyle w:val="BodyText1"/>
        <w:ind w:left="720"/>
      </w:pPr>
      <w:r w:rsidRPr="004768D1">
        <w:t>There is a net increase in sediment within the reach over several years</w:t>
      </w:r>
      <w:r>
        <w:t>, which</w:t>
      </w:r>
      <w:r w:rsidRPr="004768D1">
        <w:t xml:space="preserve"> leads to extensive deposition</w:t>
      </w:r>
      <w:r>
        <w:t>.</w:t>
      </w:r>
    </w:p>
    <w:p w14:paraId="3501B8DA" w14:textId="77777777" w:rsidR="00364F00" w:rsidRDefault="00364F00">
      <w:pPr>
        <w:spacing w:line="240" w:lineRule="auto"/>
        <w:rPr>
          <w:b/>
          <w:bCs/>
        </w:rPr>
      </w:pPr>
      <w:r>
        <w:rPr>
          <w:b/>
          <w:bCs/>
        </w:rPr>
        <w:br w:type="page"/>
      </w:r>
    </w:p>
    <w:p w14:paraId="3905E609" w14:textId="65277007" w:rsidR="005C10B6" w:rsidRPr="00077AC1" w:rsidRDefault="005C10B6" w:rsidP="00C510D7">
      <w:pPr>
        <w:spacing w:after="100"/>
        <w:ind w:firstLine="720"/>
        <w:rPr>
          <w:rFonts w:cstheme="minorHAnsi"/>
        </w:rPr>
      </w:pPr>
      <w:r w:rsidRPr="00077AC1">
        <w:rPr>
          <w:b/>
          <w:bCs/>
        </w:rPr>
        <w:lastRenderedPageBreak/>
        <w:t>Key features</w:t>
      </w:r>
      <w:r w:rsidRPr="004768D1">
        <w:t xml:space="preserve"> </w:t>
      </w:r>
    </w:p>
    <w:p w14:paraId="3256C06F" w14:textId="77777777" w:rsidR="005C10B6" w:rsidRPr="00077AC1" w:rsidRDefault="005C10B6" w:rsidP="00490BB1">
      <w:pPr>
        <w:pStyle w:val="BodyText1"/>
        <w:numPr>
          <w:ilvl w:val="0"/>
          <w:numId w:val="45"/>
        </w:numPr>
        <w:rPr>
          <w:b/>
          <w:bCs/>
        </w:rPr>
      </w:pPr>
      <w:r w:rsidRPr="001E426B">
        <w:t xml:space="preserve">Large areas of </w:t>
      </w:r>
      <w:r>
        <w:t>unvegetated</w:t>
      </w:r>
      <w:r w:rsidRPr="001E426B">
        <w:t xml:space="preserve"> sediments</w:t>
      </w:r>
      <w:r>
        <w:t xml:space="preserve"> whose height and area</w:t>
      </w:r>
      <w:r w:rsidRPr="001E426B">
        <w:t xml:space="preserve"> </w:t>
      </w:r>
      <w:r>
        <w:t>are</w:t>
      </w:r>
      <w:r w:rsidRPr="001E426B">
        <w:t xml:space="preserve"> likely to </w:t>
      </w:r>
      <w:r>
        <w:t xml:space="preserve">have been </w:t>
      </w:r>
      <w:r w:rsidRPr="001E426B">
        <w:t>increas</w:t>
      </w:r>
      <w:r>
        <w:t>ing</w:t>
      </w:r>
      <w:r w:rsidRPr="001E426B">
        <w:t xml:space="preserve"> over time. </w:t>
      </w:r>
    </w:p>
    <w:p w14:paraId="45214202" w14:textId="77777777" w:rsidR="005C10B6" w:rsidRPr="00EA7727" w:rsidRDefault="005C10B6" w:rsidP="00490BB1">
      <w:pPr>
        <w:pStyle w:val="BodyText1"/>
        <w:numPr>
          <w:ilvl w:val="0"/>
          <w:numId w:val="45"/>
        </w:numPr>
      </w:pPr>
      <w:r w:rsidRPr="001E426B">
        <w:t>Recent extensive changes to the course of the river (planform)</w:t>
      </w:r>
      <w:r>
        <w:t xml:space="preserve"> that</w:t>
      </w:r>
      <w:r w:rsidRPr="001E426B">
        <w:t xml:space="preserve"> are likely to be obvious when compared to the historic course of the river </w:t>
      </w:r>
      <w:r>
        <w:t>on</w:t>
      </w:r>
      <w:r w:rsidRPr="001E426B">
        <w:t xml:space="preserve"> Ordnance Survey maps</w:t>
      </w:r>
      <w:r>
        <w:t>.</w:t>
      </w:r>
      <w:r w:rsidRPr="001E426B">
        <w:t xml:space="preserve"> </w:t>
      </w:r>
    </w:p>
    <w:p w14:paraId="27EE1ED8" w14:textId="77777777" w:rsidR="005C10B6" w:rsidRPr="00EA7727" w:rsidRDefault="005C10B6" w:rsidP="00490BB1">
      <w:pPr>
        <w:pStyle w:val="BodyText1"/>
        <w:numPr>
          <w:ilvl w:val="0"/>
          <w:numId w:val="45"/>
        </w:numPr>
      </w:pPr>
      <w:r>
        <w:t>L</w:t>
      </w:r>
      <w:r w:rsidRPr="001E426B">
        <w:t>ocalised bank erosion</w:t>
      </w:r>
      <w:r>
        <w:t xml:space="preserve"> caused by growing sediment bars deflecting water onto the banks</w:t>
      </w:r>
      <w:r w:rsidRPr="001E426B">
        <w:t>.</w:t>
      </w:r>
    </w:p>
    <w:p w14:paraId="62BAA340" w14:textId="1787D963" w:rsidR="000F7D1C" w:rsidRPr="00EA7727" w:rsidRDefault="005C10B6" w:rsidP="00490BB1">
      <w:pPr>
        <w:pStyle w:val="BodyText1"/>
        <w:numPr>
          <w:ilvl w:val="0"/>
          <w:numId w:val="45"/>
        </w:numPr>
      </w:pPr>
      <w:r>
        <w:t>Possible increase in bed level over time.</w:t>
      </w:r>
    </w:p>
    <w:p w14:paraId="6A97DB6B" w14:textId="34ACAB4C" w:rsidR="000F7D1C" w:rsidRPr="00077AC1" w:rsidRDefault="005C10B6" w:rsidP="00C510D7">
      <w:pPr>
        <w:spacing w:after="120"/>
        <w:ind w:firstLine="720"/>
        <w:rPr>
          <w:b/>
          <w:bCs/>
        </w:rPr>
      </w:pPr>
      <w:r w:rsidRPr="00077AC1">
        <w:rPr>
          <w:b/>
          <w:bCs/>
        </w:rPr>
        <w:t xml:space="preserve">Sensitivity to sediment </w:t>
      </w:r>
      <w:r w:rsidR="00CE3EB1" w:rsidRPr="00077AC1">
        <w:rPr>
          <w:b/>
          <w:bCs/>
        </w:rPr>
        <w:t>manag</w:t>
      </w:r>
      <w:r w:rsidR="00943DFF">
        <w:rPr>
          <w:b/>
          <w:bCs/>
        </w:rPr>
        <w:t>e</w:t>
      </w:r>
      <w:r w:rsidR="00CE3EB1" w:rsidRPr="00077AC1">
        <w:rPr>
          <w:b/>
          <w:bCs/>
        </w:rPr>
        <w:t>ment</w:t>
      </w:r>
    </w:p>
    <w:p w14:paraId="1E13828D" w14:textId="6B4BB474" w:rsidR="00C510D7" w:rsidRPr="00943DFF" w:rsidRDefault="005C10B6" w:rsidP="00490BB1">
      <w:pPr>
        <w:pStyle w:val="BodyText1"/>
        <w:ind w:left="720"/>
      </w:pPr>
      <w:r w:rsidRPr="004768D1">
        <w:t xml:space="preserve">Relatively insensitive </w:t>
      </w:r>
      <w:r>
        <w:t>so long as care is taken regarding the volume and location of removal, e.g. not introducing a knick point (</w:t>
      </w:r>
      <w:hyperlink w:anchor="_3.5.1_Activity_specific" w:history="1">
        <w:r w:rsidR="00E429DA" w:rsidRPr="00E429DA">
          <w:rPr>
            <w:rStyle w:val="Hyperlink"/>
          </w:rPr>
          <w:t>S</w:t>
        </w:r>
        <w:r w:rsidRPr="00E429DA">
          <w:rPr>
            <w:rStyle w:val="Hyperlink"/>
          </w:rPr>
          <w:t xml:space="preserve">ection </w:t>
        </w:r>
        <w:r w:rsidR="00E429DA" w:rsidRPr="00E429DA">
          <w:rPr>
            <w:rStyle w:val="Hyperlink"/>
          </w:rPr>
          <w:t>3.5.1</w:t>
        </w:r>
        <w:r w:rsidR="002E1F3D">
          <w:rPr>
            <w:rStyle w:val="Hyperlink"/>
          </w:rPr>
          <w:t>.1</w:t>
        </w:r>
        <w:r w:rsidR="00E429DA" w:rsidRPr="00E429DA">
          <w:rPr>
            <w:rStyle w:val="Hyperlink"/>
          </w:rPr>
          <w:t>,</w:t>
        </w:r>
        <w:r w:rsidRPr="00E429DA">
          <w:rPr>
            <w:rStyle w:val="Hyperlink"/>
          </w:rPr>
          <w:t xml:space="preserve"> </w:t>
        </w:r>
        <w:r w:rsidR="00E429DA" w:rsidRPr="00E429DA">
          <w:rPr>
            <w:rStyle w:val="Hyperlink"/>
          </w:rPr>
          <w:t>F</w:t>
        </w:r>
        <w:r w:rsidRPr="00E429DA">
          <w:rPr>
            <w:rStyle w:val="Hyperlink"/>
          </w:rPr>
          <w:t xml:space="preserve">igure </w:t>
        </w:r>
        <w:r w:rsidR="00E429DA" w:rsidRPr="00E429DA">
          <w:rPr>
            <w:rStyle w:val="Hyperlink"/>
          </w:rPr>
          <w:t>5</w:t>
        </w:r>
      </w:hyperlink>
      <w:r>
        <w:t>) when removing sediment at the upstream end of a depositional reach</w:t>
      </w:r>
      <w:r w:rsidRPr="004768D1">
        <w:t>.</w:t>
      </w:r>
    </w:p>
    <w:p w14:paraId="252FACB3" w14:textId="306AC9A0" w:rsidR="0001623B" w:rsidRDefault="002329C9" w:rsidP="00490BB1">
      <w:pPr>
        <w:pStyle w:val="BodyText1"/>
      </w:pPr>
      <w:r>
        <w:t>To understand the sediment source, transport and deposition system, where these different sections of rivers are located and assess the magnitude of sediment deposition can be difficult but a range of techniques exist</w:t>
      </w:r>
      <w:r w:rsidR="00C43566">
        <w:t xml:space="preserve"> (See </w:t>
      </w:r>
      <w:hyperlink w:anchor="_4.1.2.3_Techniques" w:history="1">
        <w:r w:rsidR="00C43566" w:rsidRPr="00C43566">
          <w:rPr>
            <w:rStyle w:val="Hyperlink"/>
          </w:rPr>
          <w:t>section 4.1.2.3</w:t>
        </w:r>
      </w:hyperlink>
      <w:r w:rsidR="00C43566">
        <w:t>)</w:t>
      </w:r>
      <w:r w:rsidR="0001623B">
        <w:t xml:space="preserve">. </w:t>
      </w:r>
    </w:p>
    <w:p w14:paraId="6357F0FD" w14:textId="2B9F9BFB" w:rsidR="00CE448D" w:rsidRDefault="0001623B" w:rsidP="00490BB1">
      <w:pPr>
        <w:pStyle w:val="BodyText1"/>
      </w:pPr>
      <w:r>
        <w:t>T</w:t>
      </w:r>
      <w:r w:rsidR="00DD217C">
        <w:t xml:space="preserve">he </w:t>
      </w:r>
      <w:r>
        <w:t>techniques</w:t>
      </w:r>
      <w:r w:rsidR="00DD217C">
        <w:t xml:space="preserve"> chosen should be proportionate to the scale of the problem and determined by what information is required. Some of the techniques </w:t>
      </w:r>
      <w:r w:rsidR="009D7540">
        <w:t>will allow</w:t>
      </w:r>
      <w:r w:rsidR="00DD217C">
        <w:t xml:space="preserve"> sediment </w:t>
      </w:r>
      <w:r w:rsidR="005114D9">
        <w:t>erosion/</w:t>
      </w:r>
      <w:r w:rsidR="00DD217C">
        <w:t>deposition</w:t>
      </w:r>
      <w:r w:rsidR="005114D9">
        <w:t xml:space="preserve"> to be quantified</w:t>
      </w:r>
      <w:r w:rsidR="00DD217C">
        <w:t xml:space="preserve">, while </w:t>
      </w:r>
      <w:r w:rsidR="00DB4CC5">
        <w:t>others will</w:t>
      </w:r>
      <w:r w:rsidR="00DD217C">
        <w:t xml:space="preserve"> help identify the cause of the </w:t>
      </w:r>
      <w:r w:rsidR="00DB4CC5">
        <w:t>erosion/</w:t>
      </w:r>
      <w:r w:rsidR="00DD217C">
        <w:t xml:space="preserve">deposition. </w:t>
      </w:r>
    </w:p>
    <w:p w14:paraId="3895281C" w14:textId="325BD284" w:rsidR="00943DFF" w:rsidRPr="00C510D7" w:rsidRDefault="00765CFE" w:rsidP="00490BB1">
      <w:pPr>
        <w:pStyle w:val="BodyText1"/>
      </w:pPr>
      <w:r>
        <w:t xml:space="preserve">It is important to remember that estimated sediment supply character can be subject to </w:t>
      </w:r>
      <w:r w:rsidR="008A0B62">
        <w:t xml:space="preserve">change </w:t>
      </w:r>
      <w:r>
        <w:t>under climate-altered futures</w:t>
      </w:r>
      <w:r w:rsidR="008A0B62">
        <w:t>.</w:t>
      </w:r>
    </w:p>
    <w:p w14:paraId="49928B11" w14:textId="62D8CF63" w:rsidR="005C7DC3" w:rsidRPr="00207787" w:rsidRDefault="00D33255" w:rsidP="00207787">
      <w:pPr>
        <w:pStyle w:val="Heading4"/>
        <w:rPr>
          <w:rFonts w:eastAsia="Times New Roman"/>
        </w:rPr>
      </w:pPr>
      <w:r>
        <w:rPr>
          <w:rFonts w:eastAsia="Times New Roman"/>
        </w:rPr>
        <w:t xml:space="preserve">4.1.2.2 </w:t>
      </w:r>
      <w:r w:rsidR="009B74ED">
        <w:rPr>
          <w:rFonts w:eastAsia="Times New Roman"/>
        </w:rPr>
        <w:t xml:space="preserve">Understanding sediment in </w:t>
      </w:r>
      <w:r w:rsidR="009314C2" w:rsidRPr="00207787">
        <w:rPr>
          <w:rFonts w:eastAsia="Times New Roman"/>
        </w:rPr>
        <w:t>Lochs</w:t>
      </w:r>
    </w:p>
    <w:p w14:paraId="7973F9CF" w14:textId="25C792DD" w:rsidR="005C7DC3" w:rsidRDefault="009468F8" w:rsidP="00490BB1">
      <w:pPr>
        <w:pStyle w:val="BodyText1"/>
      </w:pPr>
      <w:r>
        <w:t xml:space="preserve">Although lochs are </w:t>
      </w:r>
      <w:r w:rsidR="005C7DC3">
        <w:t xml:space="preserve">generally less dynamic than rivers, and the volumes and rates of sediment movement are much lower, the dynamics of sediment movement around loch shores are nevertheless just as important for generating and maintaining habitats as in rivers.  </w:t>
      </w:r>
    </w:p>
    <w:p w14:paraId="13CA29B9" w14:textId="3EA3EFC6" w:rsidR="007F74E5" w:rsidRDefault="009314C2" w:rsidP="00490BB1">
      <w:pPr>
        <w:pStyle w:val="BodyText1"/>
      </w:pPr>
      <w:r>
        <w:t xml:space="preserve">Sediment is supplied to lochs from in-flowing watercourses and from erosion of the loch bed and banks. The movement of sediment along and around the loch shore is principally controlled by </w:t>
      </w:r>
      <w:r>
        <w:lastRenderedPageBreak/>
        <w:t>wind-generated waves, while the movement of sediment between shallower and deeper sections of the loch is controlled by both waves and variations in loch water level. This movement of sediment creates features such as beaches, spits and cliffs. As in rivers, the loch’s natural shape and distribution of habitats is in balance with the rate at which sediment is transported into, around and out of the loch.</w:t>
      </w:r>
    </w:p>
    <w:p w14:paraId="31610A69" w14:textId="77777777" w:rsidR="00820061" w:rsidRPr="00820061" w:rsidRDefault="00820061" w:rsidP="00820061">
      <w:pPr>
        <w:pStyle w:val="Heading4"/>
        <w:rPr>
          <w:rFonts w:eastAsia="Times New Roman"/>
        </w:rPr>
      </w:pPr>
      <w:bookmarkStart w:id="46" w:name="_4.1.2.3_Techniques"/>
      <w:bookmarkEnd w:id="46"/>
      <w:r>
        <w:rPr>
          <w:rFonts w:eastAsia="Times New Roman"/>
        </w:rPr>
        <w:t xml:space="preserve">4.1.2.3 </w:t>
      </w:r>
      <w:r w:rsidRPr="00820061">
        <w:rPr>
          <w:rFonts w:eastAsia="Times New Roman"/>
        </w:rPr>
        <w:t>Techniques</w:t>
      </w:r>
    </w:p>
    <w:p w14:paraId="72D92254" w14:textId="77777777" w:rsidR="00820061" w:rsidRPr="00436D76" w:rsidRDefault="00820061" w:rsidP="00820061">
      <w:pPr>
        <w:pStyle w:val="BodyText1"/>
        <w:numPr>
          <w:ilvl w:val="0"/>
          <w:numId w:val="15"/>
        </w:numPr>
      </w:pPr>
      <w:r w:rsidRPr="00436D76">
        <w:rPr>
          <w:b/>
          <w:bCs/>
        </w:rPr>
        <w:t>Desk-based assessment</w:t>
      </w:r>
      <w:r w:rsidRPr="00A93F0C">
        <w:t xml:space="preserve"> involves </w:t>
      </w:r>
      <w:r>
        <w:t xml:space="preserve">an assessment of some or all of the following sources: historical and contemporary maps, aerial photography, existing LiDAR (Laser imaging, detection and ranging) data, hydrological data and reports.  It can provide qualitative and quantitative information that is essential in helping to identifying underlying causes and is an essential pre-requisite to undertaking most of the techniques listed below.     </w:t>
      </w:r>
    </w:p>
    <w:p w14:paraId="0F06D599" w14:textId="77777777" w:rsidR="00820061" w:rsidRDefault="00820061" w:rsidP="00820061">
      <w:pPr>
        <w:pStyle w:val="BodyText1"/>
        <w:numPr>
          <w:ilvl w:val="0"/>
          <w:numId w:val="15"/>
        </w:numPr>
      </w:pPr>
      <w:r w:rsidRPr="00436D76">
        <w:rPr>
          <w:b/>
          <w:bCs/>
        </w:rPr>
        <w:t>Repeat fixed point photography</w:t>
      </w:r>
      <w:r>
        <w:t xml:space="preserve"> provides a visual record from a fixed point within a river reach of changes that occur over time. It may not identify the cause of increased sediment deposition, but it provides qualitative information of use in understanding and interpreting a river or loch’s behaviour.</w:t>
      </w:r>
    </w:p>
    <w:p w14:paraId="143D0369" w14:textId="77777777" w:rsidR="00820061" w:rsidRDefault="00820061" w:rsidP="00820061">
      <w:pPr>
        <w:pStyle w:val="BodyText1"/>
        <w:numPr>
          <w:ilvl w:val="0"/>
          <w:numId w:val="15"/>
        </w:numPr>
      </w:pPr>
      <w:r w:rsidRPr="00436D76">
        <w:rPr>
          <w:b/>
          <w:bCs/>
        </w:rPr>
        <w:t>Channel cross section surveys</w:t>
      </w:r>
      <w:r>
        <w:t xml:space="preserve"> are undertaken in a straight line across and perpendicular to the channel, from one bank top to the other, and will show quantitative changes in bed elevation and bank position over time if repeated in the same location. They do not identify the underlying causes of a problem but allow accurate quantification of the magnitude of changes to be made.</w:t>
      </w:r>
    </w:p>
    <w:p w14:paraId="03B888CC" w14:textId="77777777" w:rsidR="00820061" w:rsidRPr="00216E0B" w:rsidRDefault="00820061" w:rsidP="00820061">
      <w:pPr>
        <w:pStyle w:val="BodyText1"/>
        <w:numPr>
          <w:ilvl w:val="0"/>
          <w:numId w:val="15"/>
        </w:numPr>
      </w:pPr>
      <w:r w:rsidRPr="00436D76">
        <w:rPr>
          <w:b/>
          <w:bCs/>
        </w:rPr>
        <w:t>Topographic surveys</w:t>
      </w:r>
      <w:r w:rsidRPr="00216E0B">
        <w:t xml:space="preserve"> involve measuring</w:t>
      </w:r>
      <w:r>
        <w:t xml:space="preserve"> many points across the channel or loch bed, banks and floodplain from which a three-dimensional digital elevation model (DEM) of the river or loch can be built.  The measurements can be taken using a range of different tools, such as a total station, green LiDAR and conventional LiDAR.  Total stations allow accurate data to be collected above and below the water surface, but many points need to be collected to accurately measure channel shape, so the spatial coverage may be quite limited.  Green LiDAR allows the shape of the channel or loch bed to be measured below the water surface.  A high density of points can be collected over potentially quite a </w:t>
      </w:r>
      <w:r>
        <w:lastRenderedPageBreak/>
        <w:t xml:space="preserve">large area, but the accuracy can be highly degraded if the water is too deep or turbid. Conventional LiDAR can quickly collect a very high density of points over large areas of the channel or loch above water.  Repeat surveys allow multiple DEMs to be compared to give accurate, quantitative assessments of how much erosion and deposition has occurred through time. If undertaken at a river reach scale, this approach can be especially useful in identifying whether a reach is erosional, balanced or depositional and thus whether a sediment problem is real or perceived. It may not identify the cause of increased sediment deposition, but it provides accurate quantitative information of use in understanding and interpreting a river or loch’s behaviour. </w:t>
      </w:r>
    </w:p>
    <w:p w14:paraId="5964AFAF" w14:textId="77777777" w:rsidR="00820061" w:rsidRDefault="00820061" w:rsidP="00820061">
      <w:pPr>
        <w:pStyle w:val="BodyText1"/>
        <w:numPr>
          <w:ilvl w:val="0"/>
          <w:numId w:val="15"/>
        </w:numPr>
      </w:pPr>
      <w:r w:rsidRPr="00436D76">
        <w:rPr>
          <w:b/>
          <w:bCs/>
        </w:rPr>
        <w:t>River or loch reconnaissance</w:t>
      </w:r>
      <w:r w:rsidRPr="00436D76">
        <w:t xml:space="preserve"> </w:t>
      </w:r>
      <w:r>
        <w:t>is a walk-over visual survey by an experience geomorphologist, who then provides a written interpretation of the river or loch processes at work and the extent to which these have been affected by human activity. It provides qualitative information that is very important for identifying underlying causes and whether sediment management will be appropriate or effective.  A desk-based assessment is an essential pre-requisite.</w:t>
      </w:r>
    </w:p>
    <w:p w14:paraId="06B4A18C" w14:textId="77777777" w:rsidR="00820061" w:rsidRDefault="00820061" w:rsidP="00820061">
      <w:pPr>
        <w:pStyle w:val="BodyText1"/>
        <w:numPr>
          <w:ilvl w:val="0"/>
          <w:numId w:val="15"/>
        </w:numPr>
      </w:pPr>
      <w:r w:rsidRPr="00436D76">
        <w:rPr>
          <w:b/>
          <w:bCs/>
        </w:rPr>
        <w:t>Fluvial audit</w:t>
      </w:r>
      <w:r w:rsidRPr="0052503F">
        <w:t xml:space="preserve"> is a more detailed </w:t>
      </w:r>
      <w:r>
        <w:t>field-based assessment that must be undertaken by an experience geomorphologist.  It involves mapping human modifications to the river channel, corridor and valley and measuring the extent of erosional and depositional features.  This allows estimates to be made of the areas and volumes of sediment contained in different river reaches and hence to identify whether a reach is erosional, balanced or depositional and thus whether a sediment problem is real or perceived. As with river reconnaissance, it provides information important for identifying underlying causes and an understanding of what processes dominate the proposed extraction site and what sensitive features need protection. A desk-based assessment is an essential pre-requisite.</w:t>
      </w:r>
    </w:p>
    <w:p w14:paraId="5AA62A96" w14:textId="77777777" w:rsidR="00820061" w:rsidRPr="00436D76" w:rsidRDefault="00820061" w:rsidP="00820061">
      <w:pPr>
        <w:pStyle w:val="BodyText1"/>
        <w:numPr>
          <w:ilvl w:val="0"/>
          <w:numId w:val="15"/>
        </w:numPr>
      </w:pPr>
      <w:r w:rsidRPr="00436D76">
        <w:rPr>
          <w:b/>
          <w:bCs/>
        </w:rPr>
        <w:t>Fluvial dynamics assessment</w:t>
      </w:r>
      <w:r w:rsidRPr="00DE550B">
        <w:t xml:space="preserve"> is a detailed assessment </w:t>
      </w:r>
      <w:r>
        <w:t xml:space="preserve">of a specific site or reach with the aim to understand the interactions between the shape of the channel and the water and sediment flowing through it.  It might involve measurements, over a year or more, of: changes to channel width, depth, slope and shape, flow and sediment transport. These will allow the amount of sediment into, through and out of the reach to be quantified.  </w:t>
      </w:r>
    </w:p>
    <w:p w14:paraId="33BC9535" w14:textId="77777777" w:rsidR="00820061" w:rsidRDefault="00820061" w:rsidP="00820061">
      <w:pPr>
        <w:pStyle w:val="BodyText1"/>
        <w:numPr>
          <w:ilvl w:val="0"/>
          <w:numId w:val="15"/>
        </w:numPr>
      </w:pPr>
      <w:r w:rsidRPr="00436D76">
        <w:rPr>
          <w:b/>
          <w:bCs/>
        </w:rPr>
        <w:lastRenderedPageBreak/>
        <w:t>Catchment sediment budgets</w:t>
      </w:r>
      <w:r>
        <w:t xml:space="preserve"> provide a quantification of how much sediment is moving through different river reaches and whether these reaches are erosional, balanced or depositional.  It can theoretically also be used to determine how much sediment could be extracted before significant channel instability was triggered, though with less accuracy than a numerical model.  The budgets can be generated using data generated from cross-sectional surveys, topographical surveys, fluvial audits and numerical modelling.   </w:t>
      </w:r>
    </w:p>
    <w:p w14:paraId="59551DB2" w14:textId="372DF5FB" w:rsidR="00820061" w:rsidRPr="00820061" w:rsidRDefault="00820061" w:rsidP="00881943">
      <w:pPr>
        <w:pStyle w:val="BodyText1"/>
        <w:numPr>
          <w:ilvl w:val="0"/>
          <w:numId w:val="15"/>
        </w:numPr>
      </w:pPr>
      <w:r w:rsidRPr="00436D76">
        <w:rPr>
          <w:b/>
          <w:bCs/>
        </w:rPr>
        <w:t>Sediment transport modelling</w:t>
      </w:r>
      <w:r>
        <w:t xml:space="preserve"> is a complex technique used to quantify how much sediment is moving into, through and depositing within a reach and thus whether a reach is erosional, balanced or depositional. It requires cross-sectional or topographical data to define channel and floodplain shape, hydrological data to define the size of flood flows and the selection of appropriate sediment transport equations.  It can assess how changes to the channel’s shape will affect flow hydraulics and patterns of erosion and deposition and hence how much sediment could safely be removed before triggering channel instability that could threaten infrastructure, property or valuable land.  It can also assess the extent to which sediment management will reduce flood levels and their spatial extents.  Its application requires specialist contractors.  </w:t>
      </w:r>
    </w:p>
    <w:p w14:paraId="53B5D292" w14:textId="43EF95DD" w:rsidR="009B74ED" w:rsidRPr="009B74ED" w:rsidRDefault="00D33255" w:rsidP="00881943">
      <w:pPr>
        <w:pStyle w:val="Heading4"/>
        <w:rPr>
          <w:rFonts w:eastAsia="Times New Roman"/>
        </w:rPr>
      </w:pPr>
      <w:r>
        <w:rPr>
          <w:rFonts w:eastAsia="Times New Roman"/>
        </w:rPr>
        <w:t>4.1.2.</w:t>
      </w:r>
      <w:r w:rsidR="00820061">
        <w:rPr>
          <w:rFonts w:eastAsia="Times New Roman"/>
        </w:rPr>
        <w:t>4</w:t>
      </w:r>
      <w:r>
        <w:rPr>
          <w:rFonts w:eastAsia="Times New Roman"/>
        </w:rPr>
        <w:t xml:space="preserve"> </w:t>
      </w:r>
      <w:r w:rsidR="009B74ED" w:rsidRPr="009B74ED">
        <w:rPr>
          <w:rFonts w:eastAsia="Times New Roman"/>
        </w:rPr>
        <w:t>Establishing the problem or need and its causes</w:t>
      </w:r>
    </w:p>
    <w:p w14:paraId="2072E4DB" w14:textId="5754EF79" w:rsidR="001E0B68" w:rsidRDefault="008F6B44" w:rsidP="00881943">
      <w:pPr>
        <w:pStyle w:val="Heading4"/>
        <w:numPr>
          <w:ilvl w:val="0"/>
          <w:numId w:val="25"/>
        </w:numPr>
      </w:pPr>
      <w:r>
        <w:t>I</w:t>
      </w:r>
      <w:r w:rsidRPr="008F6B44">
        <w:t>ncreased erosion from weakened banks</w:t>
      </w:r>
    </w:p>
    <w:p w14:paraId="6D36228C" w14:textId="03C38282" w:rsidR="009E12F0" w:rsidRDefault="00295AE1" w:rsidP="00490BB1">
      <w:pPr>
        <w:pStyle w:val="BodyText1"/>
        <w:ind w:left="709"/>
      </w:pPr>
      <w:r w:rsidRPr="00295AE1">
        <w:t>A common cause of increased bank erosion and therefore</w:t>
      </w:r>
      <w:r w:rsidR="00BE1081">
        <w:t xml:space="preserve"> of</w:t>
      </w:r>
      <w:r w:rsidRPr="00295AE1">
        <w:t xml:space="preserve"> increased sediment supply to </w:t>
      </w:r>
      <w:r w:rsidR="00BE1081">
        <w:t>a</w:t>
      </w:r>
      <w:r w:rsidRPr="00295AE1">
        <w:t xml:space="preserve"> </w:t>
      </w:r>
      <w:r w:rsidR="00BE1081">
        <w:t>watercourse</w:t>
      </w:r>
      <w:r w:rsidRPr="00295AE1">
        <w:t xml:space="preserve"> or loch</w:t>
      </w:r>
      <w:r w:rsidR="00972D27">
        <w:t>,</w:t>
      </w:r>
      <w:r w:rsidRPr="00295AE1">
        <w:t xml:space="preserve"> is banks being weakened by </w:t>
      </w:r>
      <w:r w:rsidR="00F712A6">
        <w:t xml:space="preserve">a </w:t>
      </w:r>
      <w:r w:rsidRPr="00295AE1">
        <w:t xml:space="preserve">lack of bank </w:t>
      </w:r>
      <w:r w:rsidR="00BA0CE5">
        <w:t>top</w:t>
      </w:r>
      <w:r w:rsidRPr="00295AE1">
        <w:t xml:space="preserve"> </w:t>
      </w:r>
      <w:r w:rsidR="00B0144C">
        <w:t>tree cover</w:t>
      </w:r>
      <w:r w:rsidR="00BC263C">
        <w:t xml:space="preserve"> </w:t>
      </w:r>
      <w:r w:rsidRPr="00295AE1">
        <w:t xml:space="preserve">and </w:t>
      </w:r>
      <w:r w:rsidR="009E12F0">
        <w:t xml:space="preserve">by </w:t>
      </w:r>
      <w:r w:rsidRPr="00295AE1">
        <w:t>poaching by livestock</w:t>
      </w:r>
      <w:r w:rsidR="009B74ED">
        <w:t>.</w:t>
      </w:r>
    </w:p>
    <w:p w14:paraId="0766B1EB" w14:textId="77777777" w:rsidR="007F7283" w:rsidRPr="007358E3" w:rsidRDefault="000E71B7" w:rsidP="00881943">
      <w:pPr>
        <w:spacing w:after="100"/>
        <w:ind w:left="709"/>
      </w:pPr>
      <w:r w:rsidRPr="007358E3">
        <w:rPr>
          <w:b/>
          <w:bCs/>
        </w:rPr>
        <w:t>Sustainable solutions</w:t>
      </w:r>
      <w:r w:rsidRPr="007358E3">
        <w:t xml:space="preserve"> </w:t>
      </w:r>
    </w:p>
    <w:p w14:paraId="2F8857B0" w14:textId="1379450E" w:rsidR="00656FB5" w:rsidRDefault="000E71B7" w:rsidP="00490BB1">
      <w:pPr>
        <w:pStyle w:val="BodyText1"/>
        <w:ind w:left="709"/>
      </w:pPr>
      <w:r w:rsidRPr="000E71B7">
        <w:t>Tre</w:t>
      </w:r>
      <w:r w:rsidR="000B228C">
        <w:t xml:space="preserve">e root networks significantly increase </w:t>
      </w:r>
      <w:r w:rsidR="00A64B1B">
        <w:t>river and loch</w:t>
      </w:r>
      <w:r w:rsidRPr="000E71B7">
        <w:t xml:space="preserve"> bank</w:t>
      </w:r>
      <w:r w:rsidR="00A64B1B">
        <w:t xml:space="preserve"> strength</w:t>
      </w:r>
      <w:r w:rsidRPr="000E71B7">
        <w:t xml:space="preserve">, so it is good practice to plant bare banks with a mix of native </w:t>
      </w:r>
      <w:r w:rsidR="007F7283">
        <w:t>species</w:t>
      </w:r>
      <w:r w:rsidRPr="000E71B7">
        <w:t xml:space="preserve"> such as alder, willow and birch. </w:t>
      </w:r>
      <w:r w:rsidR="001F0459">
        <w:t xml:space="preserve"> </w:t>
      </w:r>
      <w:r w:rsidR="0057697B">
        <w:t xml:space="preserve">Prior to </w:t>
      </w:r>
      <w:r w:rsidR="001F0459">
        <w:t>mature root network to become established, sustainable bank protection can be installed</w:t>
      </w:r>
      <w:r w:rsidR="0057697B">
        <w:t>.</w:t>
      </w:r>
      <w:r w:rsidR="00CA20DD">
        <w:t xml:space="preserve">  </w:t>
      </w:r>
      <w:r w:rsidR="007F7283">
        <w:t>Watercourses</w:t>
      </w:r>
      <w:r w:rsidRPr="000E71B7">
        <w:t xml:space="preserve"> and lochs can be fenced off from livestock and alternative watering points</w:t>
      </w:r>
      <w:r w:rsidR="009630D7">
        <w:t>,</w:t>
      </w:r>
      <w:r w:rsidRPr="000E71B7">
        <w:t xml:space="preserve"> e</w:t>
      </w:r>
      <w:r w:rsidR="009630D7">
        <w:t>.</w:t>
      </w:r>
      <w:r w:rsidRPr="000E71B7">
        <w:t>g</w:t>
      </w:r>
      <w:r w:rsidR="009630D7">
        <w:t>.</w:t>
      </w:r>
      <w:r w:rsidRPr="000E71B7">
        <w:t xml:space="preserve"> troughs or limited river or loch access</w:t>
      </w:r>
      <w:r w:rsidR="009630D7">
        <w:t>,</w:t>
      </w:r>
      <w:r w:rsidRPr="000E71B7">
        <w:t xml:space="preserve"> </w:t>
      </w:r>
      <w:r w:rsidR="00767D40">
        <w:t>provided</w:t>
      </w:r>
      <w:r w:rsidRPr="000E71B7">
        <w:t xml:space="preserve">. </w:t>
      </w:r>
    </w:p>
    <w:p w14:paraId="7227A7DC" w14:textId="0D502981" w:rsidR="0088326D" w:rsidRPr="00075E41" w:rsidRDefault="00382FEE" w:rsidP="00881943">
      <w:pPr>
        <w:pStyle w:val="Heading4"/>
        <w:numPr>
          <w:ilvl w:val="0"/>
          <w:numId w:val="25"/>
        </w:numPr>
        <w:rPr>
          <w:iCs w:val="0"/>
        </w:rPr>
      </w:pPr>
      <w:r w:rsidRPr="00382FEE">
        <w:lastRenderedPageBreak/>
        <w:t>Poor river engineering triggering increased erosion</w:t>
      </w:r>
    </w:p>
    <w:p w14:paraId="4696E497" w14:textId="7554F450" w:rsidR="00801ED8" w:rsidRDefault="0049436C" w:rsidP="00490BB1">
      <w:pPr>
        <w:pStyle w:val="BodyText1"/>
        <w:ind w:left="709"/>
      </w:pPr>
      <w:r>
        <w:t>R</w:t>
      </w:r>
      <w:r w:rsidR="000A616C" w:rsidRPr="000A616C">
        <w:t>emoval of sediment in one part of the river can trigger significant</w:t>
      </w:r>
      <w:r w:rsidR="00716296">
        <w:t>ly</w:t>
      </w:r>
      <w:r w:rsidR="000A616C" w:rsidRPr="000A616C">
        <w:t xml:space="preserve"> </w:t>
      </w:r>
      <w:r w:rsidR="00716296">
        <w:t>increased</w:t>
      </w:r>
      <w:r w:rsidR="000A616C" w:rsidRPr="000A616C">
        <w:t xml:space="preserve"> rates of erosion by creating a ‘knick point’ in the river bed or </w:t>
      </w:r>
      <w:r w:rsidR="00716296">
        <w:t xml:space="preserve">by </w:t>
      </w:r>
      <w:r w:rsidR="000A616C" w:rsidRPr="000A616C">
        <w:t>disturbing the ‘armour’ layer</w:t>
      </w:r>
      <w:r w:rsidR="00733858">
        <w:t xml:space="preserve"> (section </w:t>
      </w:r>
      <w:r w:rsidR="002E1F3D">
        <w:t>3.5</w:t>
      </w:r>
      <w:r w:rsidR="00733858">
        <w:t>.1.1)</w:t>
      </w:r>
      <w:r w:rsidR="000A616C" w:rsidRPr="000A616C">
        <w:t xml:space="preserve">. </w:t>
      </w:r>
      <w:r w:rsidR="00221592">
        <w:t>T</w:t>
      </w:r>
      <w:r w:rsidR="003A0ED9">
        <w:t xml:space="preserve">his </w:t>
      </w:r>
      <w:r w:rsidR="000A616C" w:rsidRPr="000A616C">
        <w:t>increase</w:t>
      </w:r>
      <w:r w:rsidR="003A0ED9">
        <w:t>s</w:t>
      </w:r>
      <w:r w:rsidR="000A616C" w:rsidRPr="000A616C">
        <w:t xml:space="preserve"> the sediment supply to the river lead</w:t>
      </w:r>
      <w:r w:rsidR="00CB725E">
        <w:t>ing</w:t>
      </w:r>
      <w:r w:rsidR="000A616C" w:rsidRPr="000A616C">
        <w:t xml:space="preserve"> to increased </w:t>
      </w:r>
      <w:r w:rsidR="00CB725E">
        <w:t xml:space="preserve">amounts of </w:t>
      </w:r>
      <w:r w:rsidR="000A616C" w:rsidRPr="000A616C">
        <w:t xml:space="preserve">sediment deposition </w:t>
      </w:r>
      <w:r w:rsidR="000A616C" w:rsidRPr="0064316C">
        <w:t>downstream</w:t>
      </w:r>
      <w:r w:rsidR="000A616C" w:rsidRPr="000A616C">
        <w:t xml:space="preserve">. If channels are </w:t>
      </w:r>
      <w:r w:rsidR="00B712DA">
        <w:t xml:space="preserve">significantly </w:t>
      </w:r>
      <w:r w:rsidR="000A616C" w:rsidRPr="000A616C">
        <w:t xml:space="preserve">modified, for instance by straightening them, they can become unstable. This </w:t>
      </w:r>
      <w:r w:rsidR="009E4E01">
        <w:t xml:space="preserve">also </w:t>
      </w:r>
      <w:r w:rsidR="00B30545">
        <w:t>cau</w:t>
      </w:r>
      <w:r w:rsidR="000A616C" w:rsidRPr="000A616C">
        <w:t>se</w:t>
      </w:r>
      <w:r w:rsidR="00106C1F">
        <w:t>s</w:t>
      </w:r>
      <w:r w:rsidR="000A616C" w:rsidRPr="000A616C">
        <w:t xml:space="preserve"> </w:t>
      </w:r>
      <w:r w:rsidR="00B30545">
        <w:t xml:space="preserve">increased </w:t>
      </w:r>
      <w:r w:rsidR="000A616C" w:rsidRPr="000A616C">
        <w:t xml:space="preserve">erosion in one location </w:t>
      </w:r>
      <w:r w:rsidR="00200F8E">
        <w:t>and</w:t>
      </w:r>
      <w:r w:rsidR="000A616C" w:rsidRPr="000A616C">
        <w:t xml:space="preserve"> increase</w:t>
      </w:r>
      <w:r w:rsidR="00200F8E">
        <w:t>d</w:t>
      </w:r>
      <w:r w:rsidR="000A616C" w:rsidRPr="000A616C">
        <w:t xml:space="preserve"> deposition downstream</w:t>
      </w:r>
      <w:r w:rsidR="00106C1F">
        <w:t xml:space="preserve">, with </w:t>
      </w:r>
      <w:r w:rsidR="00DE304E" w:rsidRPr="000A616C">
        <w:t xml:space="preserve">large </w:t>
      </w:r>
      <w:r w:rsidR="00DE304E">
        <w:t>amounts of</w:t>
      </w:r>
      <w:r w:rsidR="00DE304E" w:rsidRPr="000A616C">
        <w:t xml:space="preserve"> erosion </w:t>
      </w:r>
      <w:r w:rsidR="009B04B4">
        <w:t xml:space="preserve">and deposition possible </w:t>
      </w:r>
      <w:r w:rsidR="00DE304E" w:rsidRPr="000A616C">
        <w:t>in a short space of time</w:t>
      </w:r>
      <w:r w:rsidR="00DE304E">
        <w:t xml:space="preserve"> i</w:t>
      </w:r>
      <w:r w:rsidR="000A616C" w:rsidRPr="000A616C">
        <w:t xml:space="preserve">f the channel is made very unstable. Increased rates of erosion </w:t>
      </w:r>
      <w:r w:rsidR="00B47186">
        <w:t>can</w:t>
      </w:r>
      <w:r w:rsidR="000A616C" w:rsidRPr="000A616C">
        <w:t xml:space="preserve"> also occur over a longer period</w:t>
      </w:r>
      <w:r w:rsidR="003246A4">
        <w:t>.</w:t>
      </w:r>
      <w:r w:rsidR="000A616C" w:rsidRPr="000A616C">
        <w:t xml:space="preserve"> </w:t>
      </w:r>
      <w:r w:rsidR="003246A4">
        <w:t>F</w:t>
      </w:r>
      <w:r w:rsidR="000A616C" w:rsidRPr="000A616C">
        <w:t>or example</w:t>
      </w:r>
      <w:r w:rsidR="003246A4">
        <w:t>,</w:t>
      </w:r>
      <w:r w:rsidR="000A616C" w:rsidRPr="000A616C">
        <w:t xml:space="preserve"> if a river has been straightened it </w:t>
      </w:r>
      <w:r w:rsidR="003246A4">
        <w:t>can</w:t>
      </w:r>
      <w:r w:rsidR="000A616C" w:rsidRPr="000A616C">
        <w:t xml:space="preserve"> recover its meandering form </w:t>
      </w:r>
      <w:r w:rsidR="002C12CF">
        <w:t>via</w:t>
      </w:r>
      <w:r w:rsidR="000A616C" w:rsidRPr="000A616C">
        <w:t xml:space="preserve"> gradual </w:t>
      </w:r>
      <w:r w:rsidR="00AB4439">
        <w:t xml:space="preserve">outer bank </w:t>
      </w:r>
      <w:r w:rsidR="000A616C" w:rsidRPr="000A616C">
        <w:t xml:space="preserve">erosion and </w:t>
      </w:r>
      <w:r w:rsidR="00AB4439">
        <w:t xml:space="preserve">inner bank </w:t>
      </w:r>
      <w:r w:rsidR="002C12CF">
        <w:t xml:space="preserve">gravel bar </w:t>
      </w:r>
      <w:r w:rsidR="000A616C" w:rsidRPr="000A616C">
        <w:t>deposition. Th</w:t>
      </w:r>
      <w:r w:rsidR="00635D81">
        <w:t xml:space="preserve">ese gradual rates of adjustment </w:t>
      </w:r>
      <w:r w:rsidR="000A616C" w:rsidRPr="000A616C">
        <w:t xml:space="preserve">should be allowed to continue where </w:t>
      </w:r>
      <w:r w:rsidR="00051B75">
        <w:t xml:space="preserve">there is </w:t>
      </w:r>
      <w:r w:rsidR="00BD1522">
        <w:t xml:space="preserve">space </w:t>
      </w:r>
      <w:r w:rsidR="00051B75">
        <w:t>in the river’s corridor</w:t>
      </w:r>
      <w:r w:rsidR="00C140DA">
        <w:t xml:space="preserve"> to do so</w:t>
      </w:r>
      <w:r w:rsidR="00BC4FFC">
        <w:t xml:space="preserve">, </w:t>
      </w:r>
      <w:r w:rsidR="000A616C" w:rsidRPr="000A616C">
        <w:t xml:space="preserve">because </w:t>
      </w:r>
      <w:r w:rsidR="00635D81">
        <w:t>they</w:t>
      </w:r>
      <w:r w:rsidR="000A616C" w:rsidRPr="000A616C">
        <w:t xml:space="preserve"> allow the river to evolve to a naturally balanced </w:t>
      </w:r>
      <w:r w:rsidR="00473C9A">
        <w:t xml:space="preserve">(dynamic equilibrium) </w:t>
      </w:r>
      <w:r w:rsidR="000A616C" w:rsidRPr="000A616C">
        <w:t xml:space="preserve">state with </w:t>
      </w:r>
      <w:r w:rsidR="00521988">
        <w:t>a lower risk of adverse consequences downstream</w:t>
      </w:r>
      <w:r w:rsidR="000A616C" w:rsidRPr="000A616C">
        <w:t xml:space="preserve">. </w:t>
      </w:r>
      <w:r w:rsidR="000E61A0">
        <w:t>In locations where such space isn’t available, however,</w:t>
      </w:r>
      <w:r w:rsidR="000A616C" w:rsidRPr="000A616C">
        <w:t xml:space="preserve"> a different approach may be necessary. </w:t>
      </w:r>
      <w:r w:rsidR="00C118A5">
        <w:t xml:space="preserve"> </w:t>
      </w:r>
      <w:r w:rsidR="00F93344">
        <w:t>You can view and download a GI</w:t>
      </w:r>
      <w:r w:rsidR="000F21EB">
        <w:t xml:space="preserve">S layer </w:t>
      </w:r>
      <w:r w:rsidR="00E70AD9">
        <w:t xml:space="preserve">showing </w:t>
      </w:r>
      <w:r w:rsidR="007B0B98">
        <w:t xml:space="preserve">how wide the river corridor needs to be </w:t>
      </w:r>
      <w:r w:rsidR="00D45BD1">
        <w:t xml:space="preserve">for all watercourses in Scotland </w:t>
      </w:r>
      <w:r w:rsidR="007C6A31">
        <w:t xml:space="preserve">from </w:t>
      </w:r>
      <w:hyperlink r:id="rId26" w:history="1">
        <w:r w:rsidR="007C6A31" w:rsidRPr="007C6A31">
          <w:rPr>
            <w:rStyle w:val="Hyperlink"/>
          </w:rPr>
          <w:t>SEPA’s environmental data hub</w:t>
        </w:r>
      </w:hyperlink>
      <w:r w:rsidR="007C6A31">
        <w:t xml:space="preserve">.  </w:t>
      </w:r>
      <w:r w:rsidR="0035650A">
        <w:t xml:space="preserve">Scroll down to the </w:t>
      </w:r>
      <w:r w:rsidR="00F72EFB">
        <w:t xml:space="preserve">section entitled ‘Water general information’, then down to the </w:t>
      </w:r>
      <w:r w:rsidR="00DD2C78">
        <w:t xml:space="preserve">‘Recommended Riparian Corridor’ </w:t>
      </w:r>
      <w:r w:rsidR="00F72EFB">
        <w:t>layer</w:t>
      </w:r>
      <w:r w:rsidR="00DD2C78">
        <w:t>.</w:t>
      </w:r>
    </w:p>
    <w:p w14:paraId="15BFBA8A" w14:textId="27BDFAEC" w:rsidR="00987AD3" w:rsidRPr="00D33255" w:rsidRDefault="00F25DAF" w:rsidP="00881943">
      <w:pPr>
        <w:spacing w:before="120" w:after="120"/>
        <w:ind w:left="709"/>
        <w:rPr>
          <w:b/>
          <w:bCs/>
        </w:rPr>
      </w:pPr>
      <w:r w:rsidRPr="00075E41">
        <w:rPr>
          <w:b/>
          <w:bCs/>
        </w:rPr>
        <w:t>Inappropriate channel s</w:t>
      </w:r>
      <w:r w:rsidR="000A616C" w:rsidRPr="00075E41">
        <w:rPr>
          <w:b/>
          <w:bCs/>
        </w:rPr>
        <w:t xml:space="preserve">traightening </w:t>
      </w:r>
      <w:r w:rsidR="000A616C" w:rsidRPr="00075E41">
        <w:rPr>
          <w:rFonts w:hint="eastAsia"/>
          <w:b/>
          <w:bCs/>
        </w:rPr>
        <w:t>→</w:t>
      </w:r>
      <w:r w:rsidR="000A616C" w:rsidRPr="00075E41">
        <w:rPr>
          <w:b/>
          <w:bCs/>
        </w:rPr>
        <w:t xml:space="preserve"> steeper river </w:t>
      </w:r>
      <w:r w:rsidR="00801ED8" w:rsidRPr="00075E41">
        <w:rPr>
          <w:b/>
          <w:bCs/>
        </w:rPr>
        <w:t>slope</w:t>
      </w:r>
      <w:r w:rsidR="000A616C" w:rsidRPr="00075E41">
        <w:rPr>
          <w:b/>
          <w:bCs/>
        </w:rPr>
        <w:t xml:space="preserve"> </w:t>
      </w:r>
      <w:r w:rsidR="000A616C" w:rsidRPr="00075E41">
        <w:rPr>
          <w:rFonts w:hint="eastAsia"/>
          <w:b/>
          <w:bCs/>
        </w:rPr>
        <w:t>→</w:t>
      </w:r>
      <w:r w:rsidR="000A616C" w:rsidRPr="00075E41">
        <w:rPr>
          <w:b/>
          <w:bCs/>
        </w:rPr>
        <w:t xml:space="preserve"> increased erosion </w:t>
      </w:r>
      <w:r w:rsidR="000A616C" w:rsidRPr="00075E41">
        <w:rPr>
          <w:rFonts w:hint="eastAsia"/>
          <w:b/>
          <w:bCs/>
        </w:rPr>
        <w:t>→</w:t>
      </w:r>
      <w:r w:rsidR="000A616C" w:rsidRPr="00075E41">
        <w:rPr>
          <w:b/>
          <w:bCs/>
        </w:rPr>
        <w:t xml:space="preserve"> increased sediment supply downstream</w:t>
      </w:r>
    </w:p>
    <w:p w14:paraId="5BDFA411" w14:textId="77777777" w:rsidR="00801ED8" w:rsidRPr="0050663C" w:rsidRDefault="00801ED8" w:rsidP="00881943">
      <w:pPr>
        <w:spacing w:before="120" w:after="120"/>
        <w:ind w:left="709"/>
      </w:pPr>
      <w:r w:rsidRPr="0050663C">
        <w:rPr>
          <w:b/>
          <w:bCs/>
        </w:rPr>
        <w:t>Sustainable solutions</w:t>
      </w:r>
      <w:r w:rsidRPr="0050663C">
        <w:t xml:space="preserve"> </w:t>
      </w:r>
    </w:p>
    <w:p w14:paraId="36F6F870" w14:textId="77777777" w:rsidR="000E0566" w:rsidRDefault="00801ED8" w:rsidP="00881943">
      <w:pPr>
        <w:spacing w:before="120" w:after="120"/>
        <w:ind w:left="709"/>
      </w:pPr>
      <w:r w:rsidRPr="00801ED8">
        <w:t>River instability can be difficult to address and a suitably qualified geomorphologist should be consulted. If historical channel modifications have led to problems</w:t>
      </w:r>
      <w:r w:rsidR="000E0566">
        <w:t>,</w:t>
      </w:r>
      <w:r w:rsidRPr="00801ED8">
        <w:t xml:space="preserve"> the following should be considered: </w:t>
      </w:r>
    </w:p>
    <w:p w14:paraId="7720BBCA" w14:textId="77777777" w:rsidR="0049601B" w:rsidRPr="008C701C" w:rsidRDefault="00801ED8" w:rsidP="008C701C">
      <w:pPr>
        <w:pStyle w:val="BodyText1"/>
        <w:numPr>
          <w:ilvl w:val="0"/>
          <w:numId w:val="28"/>
        </w:numPr>
        <w:rPr>
          <w:rFonts w:eastAsia="Calibri"/>
        </w:rPr>
      </w:pPr>
      <w:r w:rsidRPr="008C701C">
        <w:rPr>
          <w:rFonts w:eastAsia="Calibri"/>
        </w:rPr>
        <w:t xml:space="preserve">What is causing the instability? If it </w:t>
      </w:r>
      <w:r w:rsidR="00B2516F" w:rsidRPr="008C701C">
        <w:rPr>
          <w:rFonts w:eastAsia="Calibri"/>
        </w:rPr>
        <w:t>i</w:t>
      </w:r>
      <w:r w:rsidRPr="008C701C">
        <w:rPr>
          <w:rFonts w:eastAsia="Calibri"/>
        </w:rPr>
        <w:t xml:space="preserve">s </w:t>
      </w:r>
      <w:r w:rsidR="00B2516F" w:rsidRPr="008C701C">
        <w:rPr>
          <w:rFonts w:eastAsia="Calibri"/>
        </w:rPr>
        <w:t>historical</w:t>
      </w:r>
      <w:r w:rsidRPr="008C701C">
        <w:rPr>
          <w:rFonts w:eastAsia="Calibri"/>
        </w:rPr>
        <w:t xml:space="preserve"> river engineering work, can the river be restored to a more natural and balanced state? Doing so </w:t>
      </w:r>
      <w:r w:rsidR="00B2516F" w:rsidRPr="008C701C">
        <w:rPr>
          <w:rFonts w:eastAsia="Calibri"/>
        </w:rPr>
        <w:t xml:space="preserve">would </w:t>
      </w:r>
      <w:r w:rsidRPr="008C701C">
        <w:rPr>
          <w:rFonts w:eastAsia="Calibri"/>
        </w:rPr>
        <w:t>treat the cause</w:t>
      </w:r>
      <w:r w:rsidR="00B2516F" w:rsidRPr="008C701C">
        <w:rPr>
          <w:rFonts w:eastAsia="Calibri"/>
        </w:rPr>
        <w:t>, as opposed to the symptom,</w:t>
      </w:r>
      <w:r w:rsidRPr="008C701C">
        <w:rPr>
          <w:rFonts w:eastAsia="Calibri"/>
        </w:rPr>
        <w:t xml:space="preserve"> of the problem and provide a </w:t>
      </w:r>
      <w:r w:rsidR="00B2516F" w:rsidRPr="008C701C">
        <w:rPr>
          <w:rFonts w:eastAsia="Calibri"/>
        </w:rPr>
        <w:t>more sustainable</w:t>
      </w:r>
      <w:r w:rsidRPr="008C701C">
        <w:rPr>
          <w:rFonts w:eastAsia="Calibri"/>
        </w:rPr>
        <w:t xml:space="preserve"> solution.</w:t>
      </w:r>
    </w:p>
    <w:p w14:paraId="02778043" w14:textId="77777777" w:rsidR="0049601B" w:rsidRPr="008C701C" w:rsidRDefault="00801ED8" w:rsidP="008C701C">
      <w:pPr>
        <w:pStyle w:val="BodyText1"/>
        <w:numPr>
          <w:ilvl w:val="0"/>
          <w:numId w:val="28"/>
        </w:numPr>
        <w:rPr>
          <w:rFonts w:eastAsia="Calibri"/>
        </w:rPr>
      </w:pPr>
      <w:r w:rsidRPr="008C701C">
        <w:rPr>
          <w:rFonts w:eastAsia="Calibri"/>
        </w:rPr>
        <w:t>What is the river’s capacity for natural recovery</w:t>
      </w:r>
      <w:r w:rsidR="00DC0B07" w:rsidRPr="008C701C">
        <w:rPr>
          <w:rFonts w:eastAsia="Calibri"/>
        </w:rPr>
        <w:t>, i.e.</w:t>
      </w:r>
      <w:r w:rsidRPr="008C701C">
        <w:rPr>
          <w:rFonts w:eastAsia="Calibri"/>
        </w:rPr>
        <w:t xml:space="preserve"> </w:t>
      </w:r>
      <w:r w:rsidR="00DC0B07" w:rsidRPr="008C701C">
        <w:rPr>
          <w:rFonts w:eastAsia="Calibri"/>
        </w:rPr>
        <w:t>could</w:t>
      </w:r>
      <w:r w:rsidRPr="008C701C">
        <w:rPr>
          <w:rFonts w:eastAsia="Calibri"/>
        </w:rPr>
        <w:t xml:space="preserve"> it recover its natural form without any intervention</w:t>
      </w:r>
      <w:r w:rsidR="002C1CAA" w:rsidRPr="008C701C">
        <w:rPr>
          <w:rFonts w:eastAsia="Calibri"/>
        </w:rPr>
        <w:t xml:space="preserve"> (</w:t>
      </w:r>
      <w:r w:rsidR="00812266" w:rsidRPr="008C701C">
        <w:rPr>
          <w:rFonts w:eastAsia="Calibri"/>
        </w:rPr>
        <w:t>self-recover)</w:t>
      </w:r>
      <w:r w:rsidRPr="008C701C">
        <w:rPr>
          <w:rFonts w:eastAsia="Calibri"/>
        </w:rPr>
        <w:t xml:space="preserve">? </w:t>
      </w:r>
      <w:r w:rsidR="00812266" w:rsidRPr="008C701C">
        <w:rPr>
          <w:rFonts w:eastAsia="Calibri"/>
        </w:rPr>
        <w:t xml:space="preserve">More powerful rivers with a good </w:t>
      </w:r>
      <w:r w:rsidR="00812266" w:rsidRPr="008C701C">
        <w:rPr>
          <w:rFonts w:eastAsia="Calibri"/>
        </w:rPr>
        <w:lastRenderedPageBreak/>
        <w:t xml:space="preserve">supply of coarse sediment have a greater capacity </w:t>
      </w:r>
      <w:r w:rsidR="004F7C33" w:rsidRPr="008C701C">
        <w:rPr>
          <w:rFonts w:eastAsia="Calibri"/>
        </w:rPr>
        <w:t>to self-recover than those with low</w:t>
      </w:r>
      <w:r w:rsidR="00ED1401" w:rsidRPr="008C701C">
        <w:rPr>
          <w:rFonts w:eastAsia="Calibri"/>
        </w:rPr>
        <w:t>e</w:t>
      </w:r>
      <w:r w:rsidR="004F7C33" w:rsidRPr="008C701C">
        <w:rPr>
          <w:rFonts w:eastAsia="Calibri"/>
        </w:rPr>
        <w:t>r power or a poor supply of coarse sediment</w:t>
      </w:r>
      <w:r w:rsidR="00ED1401" w:rsidRPr="008C701C">
        <w:rPr>
          <w:rFonts w:eastAsia="Calibri"/>
        </w:rPr>
        <w:t xml:space="preserve">.  SEPA’s River Recovery Potential </w:t>
      </w:r>
      <w:r w:rsidR="005410F6" w:rsidRPr="008C701C">
        <w:rPr>
          <w:rFonts w:eastAsia="Calibri"/>
        </w:rPr>
        <w:t xml:space="preserve">GIS </w:t>
      </w:r>
      <w:r w:rsidR="00ED1401" w:rsidRPr="008C701C">
        <w:rPr>
          <w:rFonts w:eastAsia="Calibri"/>
        </w:rPr>
        <w:t xml:space="preserve">layer shows the capacity for self-recovery of all water courses with a catchment area great than 10 </w:t>
      </w:r>
      <w:r w:rsidR="00EA754F" w:rsidRPr="008C701C">
        <w:rPr>
          <w:rFonts w:eastAsia="Calibri"/>
        </w:rPr>
        <w:t>kilometres squared</w:t>
      </w:r>
      <w:r w:rsidR="00ED1401" w:rsidRPr="008C701C">
        <w:rPr>
          <w:rFonts w:eastAsia="Calibri"/>
        </w:rPr>
        <w:t>.</w:t>
      </w:r>
      <w:r w:rsidR="005410F6" w:rsidRPr="008C701C">
        <w:rPr>
          <w:rFonts w:eastAsia="Calibri"/>
        </w:rPr>
        <w:t xml:space="preserve">  You can view and download </w:t>
      </w:r>
      <w:r w:rsidR="0049413D" w:rsidRPr="008C701C">
        <w:rPr>
          <w:rFonts w:eastAsia="Calibri"/>
        </w:rPr>
        <w:t>this layer</w:t>
      </w:r>
      <w:r w:rsidR="005410F6" w:rsidRPr="008C701C">
        <w:rPr>
          <w:rFonts w:eastAsia="Calibri"/>
        </w:rPr>
        <w:t xml:space="preserve"> from </w:t>
      </w:r>
      <w:hyperlink r:id="rId27" w:history="1">
        <w:r w:rsidR="005410F6" w:rsidRPr="008C701C">
          <w:rPr>
            <w:rFonts w:eastAsia="Calibri"/>
          </w:rPr>
          <w:t>SEPA’s environmental data hub</w:t>
        </w:r>
      </w:hyperlink>
      <w:r w:rsidR="005410F6" w:rsidRPr="008C701C">
        <w:rPr>
          <w:rFonts w:eastAsia="Calibri"/>
        </w:rPr>
        <w:t>.  Scroll down to the section entitled ‘Water general information’, then down to the ‘</w:t>
      </w:r>
      <w:r w:rsidR="004E5B62" w:rsidRPr="008C701C">
        <w:rPr>
          <w:rFonts w:eastAsia="Calibri"/>
        </w:rPr>
        <w:t>River Recovery Potential</w:t>
      </w:r>
      <w:r w:rsidR="005410F6" w:rsidRPr="008C701C">
        <w:rPr>
          <w:rFonts w:eastAsia="Calibri"/>
        </w:rPr>
        <w:t>’ layer.</w:t>
      </w:r>
    </w:p>
    <w:p w14:paraId="1905A2BA" w14:textId="247D6697" w:rsidR="00801ED8" w:rsidRPr="008C701C" w:rsidRDefault="00801ED8" w:rsidP="008C701C">
      <w:pPr>
        <w:pStyle w:val="BodyText1"/>
        <w:numPr>
          <w:ilvl w:val="0"/>
          <w:numId w:val="28"/>
        </w:numPr>
        <w:rPr>
          <w:rFonts w:eastAsia="Calibri"/>
        </w:rPr>
      </w:pPr>
      <w:r w:rsidRPr="008C701C">
        <w:rPr>
          <w:rFonts w:eastAsia="Calibri"/>
        </w:rPr>
        <w:t>I</w:t>
      </w:r>
      <w:r w:rsidR="008F354F" w:rsidRPr="008C701C">
        <w:rPr>
          <w:rFonts w:eastAsia="Calibri"/>
        </w:rPr>
        <w:t>f</w:t>
      </w:r>
      <w:r w:rsidRPr="008C701C">
        <w:rPr>
          <w:rFonts w:eastAsia="Calibri"/>
        </w:rPr>
        <w:t xml:space="preserve"> intervention </w:t>
      </w:r>
      <w:r w:rsidR="00854BFB" w:rsidRPr="008C701C">
        <w:rPr>
          <w:rFonts w:eastAsia="Calibri"/>
        </w:rPr>
        <w:t xml:space="preserve">is </w:t>
      </w:r>
      <w:r w:rsidRPr="008C701C">
        <w:rPr>
          <w:rFonts w:eastAsia="Calibri"/>
        </w:rPr>
        <w:t>required</w:t>
      </w:r>
      <w:r w:rsidR="00854BFB" w:rsidRPr="008C701C">
        <w:rPr>
          <w:rFonts w:eastAsia="Calibri"/>
        </w:rPr>
        <w:t xml:space="preserve">, </w:t>
      </w:r>
      <w:r w:rsidRPr="008C701C">
        <w:rPr>
          <w:rFonts w:eastAsia="Calibri"/>
        </w:rPr>
        <w:t>what type would be most effective?</w:t>
      </w:r>
      <w:r w:rsidR="00854BFB" w:rsidRPr="008C701C">
        <w:rPr>
          <w:rFonts w:eastAsia="Calibri"/>
        </w:rPr>
        <w:t xml:space="preserve"> </w:t>
      </w:r>
      <w:r w:rsidR="00601972" w:rsidRPr="008C701C">
        <w:rPr>
          <w:rFonts w:eastAsia="Calibri"/>
        </w:rPr>
        <w:t xml:space="preserve">For straightened rivers with a lower capacity to self-recover, </w:t>
      </w:r>
      <w:r w:rsidR="00A95CBD" w:rsidRPr="008C701C">
        <w:rPr>
          <w:rFonts w:eastAsia="Calibri"/>
        </w:rPr>
        <w:t>for example</w:t>
      </w:r>
      <w:r w:rsidR="000E6197" w:rsidRPr="008C701C">
        <w:rPr>
          <w:rFonts w:eastAsia="Calibri"/>
        </w:rPr>
        <w:t xml:space="preserve"> </w:t>
      </w:r>
      <w:r w:rsidR="00C359EB" w:rsidRPr="008C701C">
        <w:rPr>
          <w:rFonts w:eastAsia="Calibri"/>
        </w:rPr>
        <w:t xml:space="preserve">because of </w:t>
      </w:r>
      <w:r w:rsidR="00210D4C" w:rsidRPr="008C701C">
        <w:rPr>
          <w:rFonts w:eastAsia="Calibri"/>
        </w:rPr>
        <w:t xml:space="preserve">lower stream power or bank protection that prevents </w:t>
      </w:r>
      <w:r w:rsidR="0036639A" w:rsidRPr="008C701C">
        <w:rPr>
          <w:rFonts w:eastAsia="Calibri"/>
        </w:rPr>
        <w:t>recovery of a more meandering shape,</w:t>
      </w:r>
      <w:r w:rsidR="00FD5D1F" w:rsidRPr="008C701C">
        <w:rPr>
          <w:rFonts w:eastAsia="Calibri"/>
        </w:rPr>
        <w:t xml:space="preserve"> </w:t>
      </w:r>
      <w:r w:rsidR="000846C3" w:rsidRPr="008C701C">
        <w:rPr>
          <w:rFonts w:eastAsia="Calibri"/>
        </w:rPr>
        <w:t>assisted self-recovery, e.g. removal of the bank protection</w:t>
      </w:r>
      <w:r w:rsidR="00697BA9" w:rsidRPr="008C701C">
        <w:rPr>
          <w:rFonts w:eastAsia="Calibri"/>
        </w:rPr>
        <w:t xml:space="preserve">, or </w:t>
      </w:r>
      <w:r w:rsidR="00BA00A4" w:rsidRPr="008C701C">
        <w:rPr>
          <w:rFonts w:eastAsia="Calibri"/>
        </w:rPr>
        <w:t>active intervention, e.g. building a more meandering channel connected to its floodplain, may be required</w:t>
      </w:r>
      <w:r w:rsidR="000846C3" w:rsidRPr="008C701C">
        <w:rPr>
          <w:rFonts w:eastAsia="Calibri"/>
        </w:rPr>
        <w:t>.</w:t>
      </w:r>
      <w:r w:rsidR="00A95CBD" w:rsidRPr="008C701C">
        <w:rPr>
          <w:rFonts w:eastAsia="Calibri"/>
        </w:rPr>
        <w:t xml:space="preserve"> </w:t>
      </w:r>
    </w:p>
    <w:p w14:paraId="610F6C19" w14:textId="0FAFF548" w:rsidR="00801ED8" w:rsidRDefault="00656AC0" w:rsidP="0051300C">
      <w:pPr>
        <w:pStyle w:val="Heading4"/>
        <w:numPr>
          <w:ilvl w:val="0"/>
          <w:numId w:val="25"/>
        </w:numPr>
      </w:pPr>
      <w:r w:rsidRPr="00656AC0">
        <w:t xml:space="preserve">Poor river engineering </w:t>
      </w:r>
      <w:r>
        <w:t>triggering</w:t>
      </w:r>
      <w:r w:rsidRPr="00656AC0">
        <w:t xml:space="preserve"> increased deposition</w:t>
      </w:r>
    </w:p>
    <w:p w14:paraId="677AC587" w14:textId="0613BE4F" w:rsidR="00D10421" w:rsidRDefault="005300D4" w:rsidP="00490BB1">
      <w:pPr>
        <w:pStyle w:val="BodyText1"/>
        <w:ind w:left="709"/>
      </w:pPr>
      <w:r>
        <w:t>R</w:t>
      </w:r>
      <w:r w:rsidR="00044C74" w:rsidRPr="00044C74">
        <w:t xml:space="preserve">iver engineering works </w:t>
      </w:r>
      <w:r w:rsidR="00C654B0">
        <w:t xml:space="preserve">that decrease </w:t>
      </w:r>
      <w:r w:rsidR="00DF3A14">
        <w:t>a river’s power</w:t>
      </w:r>
      <w:r w:rsidR="002A5E7B">
        <w:t xml:space="preserve">, e.g. </w:t>
      </w:r>
      <w:r w:rsidR="00044C74" w:rsidRPr="00044C74">
        <w:t>straightening</w:t>
      </w:r>
      <w:r w:rsidR="002A5E7B">
        <w:t xml:space="preserve"> or re</w:t>
      </w:r>
      <w:r w:rsidR="006573B4">
        <w:t>-</w:t>
      </w:r>
      <w:r w:rsidR="002A5E7B">
        <w:t xml:space="preserve">sectioning </w:t>
      </w:r>
      <w:r w:rsidR="00B576DB">
        <w:t>that create</w:t>
      </w:r>
      <w:r w:rsidR="00FE26E0">
        <w:t>s</w:t>
      </w:r>
      <w:r w:rsidR="00B576DB">
        <w:t xml:space="preserve"> an over-wide channel, </w:t>
      </w:r>
      <w:r w:rsidR="009906AB">
        <w:t>will decrease its ability</w:t>
      </w:r>
      <w:r w:rsidR="00044C74" w:rsidRPr="00044C74">
        <w:t xml:space="preserve"> to transport the same amount of sediment leading to increased deposition</w:t>
      </w:r>
      <w:r w:rsidR="0064316C">
        <w:t>.</w:t>
      </w:r>
    </w:p>
    <w:p w14:paraId="054877FE" w14:textId="77777777" w:rsidR="00D10421" w:rsidRPr="007358E3" w:rsidRDefault="00044C74" w:rsidP="0051300C">
      <w:pPr>
        <w:spacing w:before="120" w:after="120"/>
        <w:ind w:left="709"/>
      </w:pPr>
      <w:r w:rsidRPr="007358E3">
        <w:rPr>
          <w:b/>
          <w:bCs/>
        </w:rPr>
        <w:t>Sustainable solutions</w:t>
      </w:r>
      <w:r w:rsidRPr="007358E3">
        <w:t xml:space="preserve"> </w:t>
      </w:r>
    </w:p>
    <w:p w14:paraId="68449D06" w14:textId="7A2676E7" w:rsidR="002808F1" w:rsidRDefault="00044C74" w:rsidP="00490BB1">
      <w:pPr>
        <w:pStyle w:val="BodyText1"/>
        <w:ind w:left="709"/>
      </w:pPr>
      <w:r w:rsidRPr="00044C74">
        <w:t xml:space="preserve">If historical channel modifications have </w:t>
      </w:r>
      <w:r w:rsidR="00F4527F">
        <w:t>created a sediment deposition</w:t>
      </w:r>
      <w:r w:rsidRPr="00044C74">
        <w:t xml:space="preserve"> problem</w:t>
      </w:r>
      <w:r w:rsidR="002808F1">
        <w:t xml:space="preserve"> it is worth considering if</w:t>
      </w:r>
      <w:r w:rsidRPr="00044C74">
        <w:t xml:space="preserve"> the river</w:t>
      </w:r>
      <w:r w:rsidR="002808F1">
        <w:t xml:space="preserve"> can</w:t>
      </w:r>
      <w:r w:rsidRPr="00044C74">
        <w:t xml:space="preserve"> be restored to a more natural and balanced state</w:t>
      </w:r>
      <w:r w:rsidR="00AE3F46">
        <w:t>.</w:t>
      </w:r>
      <w:r w:rsidR="00AE3F46" w:rsidRPr="00044C74">
        <w:t xml:space="preserve"> </w:t>
      </w:r>
      <w:r w:rsidR="009A0564" w:rsidRPr="00801ED8">
        <w:t>What is the river’s capacity for natural recovery</w:t>
      </w:r>
      <w:r w:rsidR="009A0564">
        <w:t>, i.e.</w:t>
      </w:r>
      <w:r w:rsidR="009A0564" w:rsidRPr="00801ED8">
        <w:t xml:space="preserve"> </w:t>
      </w:r>
      <w:r w:rsidR="009A0564">
        <w:t>could</w:t>
      </w:r>
      <w:r w:rsidR="009A0564" w:rsidRPr="00801ED8">
        <w:t xml:space="preserve"> it recover its natural form without any intervention</w:t>
      </w:r>
      <w:r w:rsidR="009A0564">
        <w:t xml:space="preserve"> (self-recover)</w:t>
      </w:r>
      <w:r w:rsidR="009A0564" w:rsidRPr="00801ED8">
        <w:t>?</w:t>
      </w:r>
      <w:r w:rsidR="001438A6">
        <w:t xml:space="preserve">  If there is a good supply of the right size of sediment from upstream, there is a good chance that an over-widened river</w:t>
      </w:r>
      <w:r w:rsidR="00892783">
        <w:t xml:space="preserve"> </w:t>
      </w:r>
      <w:r w:rsidR="000362AA">
        <w:t>can</w:t>
      </w:r>
      <w:r w:rsidR="00892783">
        <w:t xml:space="preserve"> recover a more natural channel width</w:t>
      </w:r>
      <w:r w:rsidR="000362AA">
        <w:t xml:space="preserve">. Whether it can be left to do so depends on </w:t>
      </w:r>
      <w:r w:rsidR="004C0A4B">
        <w:t xml:space="preserve">the extent to which surrounding land uses </w:t>
      </w:r>
      <w:r w:rsidR="00D27DC6">
        <w:t>will be impacted and if these impacts can be accepted.</w:t>
      </w:r>
      <w:r w:rsidR="001438A6">
        <w:t xml:space="preserve"> </w:t>
      </w:r>
      <w:r w:rsidRPr="00044C74">
        <w:t xml:space="preserve"> </w:t>
      </w:r>
    </w:p>
    <w:p w14:paraId="76474B2C" w14:textId="039BD1BE" w:rsidR="00515C39" w:rsidRDefault="00515C39" w:rsidP="0051300C">
      <w:pPr>
        <w:pStyle w:val="Heading4"/>
        <w:numPr>
          <w:ilvl w:val="0"/>
          <w:numId w:val="25"/>
        </w:numPr>
      </w:pPr>
      <w:r w:rsidRPr="00515C39">
        <w:t xml:space="preserve">Sediment deposition at structures </w:t>
      </w:r>
    </w:p>
    <w:p w14:paraId="004C8E80" w14:textId="414A4A2A" w:rsidR="00515C39" w:rsidRDefault="00515C39" w:rsidP="0051300C">
      <w:pPr>
        <w:spacing w:before="120" w:after="120"/>
        <w:ind w:left="709"/>
      </w:pPr>
      <w:r w:rsidRPr="00515C39">
        <w:t>Sediment can build up under, in</w:t>
      </w:r>
      <w:r w:rsidR="001308F2">
        <w:t>,</w:t>
      </w:r>
      <w:r w:rsidRPr="00515C39">
        <w:t xml:space="preserve"> or around structures such as bridges, culverts, impoundments and intakes. </w:t>
      </w:r>
      <w:r w:rsidR="00CF49BE" w:rsidRPr="00515C39">
        <w:t>This can occur even w</w:t>
      </w:r>
      <w:r w:rsidR="00CF49BE">
        <w:t xml:space="preserve">ith a natural rate of </w:t>
      </w:r>
      <w:r w:rsidR="00CF49BE" w:rsidRPr="00515C39">
        <w:t>sediment</w:t>
      </w:r>
      <w:r w:rsidR="00CF49BE">
        <w:t xml:space="preserve"> </w:t>
      </w:r>
      <w:r w:rsidR="00CF49BE" w:rsidRPr="00515C39">
        <w:t>s</w:t>
      </w:r>
      <w:r w:rsidR="00CF49BE">
        <w:t>upply from upstream, as it is the</w:t>
      </w:r>
      <w:r w:rsidR="00CF49BE" w:rsidRPr="00515C39">
        <w:t xml:space="preserve"> poor design of </w:t>
      </w:r>
      <w:r w:rsidR="00CF49BE">
        <w:t>the</w:t>
      </w:r>
      <w:r w:rsidR="00CF49BE" w:rsidRPr="00515C39">
        <w:t xml:space="preserve"> structure </w:t>
      </w:r>
      <w:r w:rsidR="00CF49BE">
        <w:t xml:space="preserve">that </w:t>
      </w:r>
      <w:r w:rsidR="00CF49BE" w:rsidRPr="00515C39">
        <w:t>can cause sediment to deposit</w:t>
      </w:r>
      <w:r w:rsidR="00CF49BE">
        <w:t>.</w:t>
      </w:r>
    </w:p>
    <w:p w14:paraId="4509BE77" w14:textId="77777777" w:rsidR="00515C39" w:rsidRPr="007358E3" w:rsidRDefault="00515C39" w:rsidP="0051300C">
      <w:pPr>
        <w:spacing w:before="120" w:after="120"/>
        <w:ind w:left="709"/>
        <w:rPr>
          <w:b/>
          <w:bCs/>
        </w:rPr>
      </w:pPr>
      <w:r w:rsidRPr="007358E3">
        <w:rPr>
          <w:b/>
          <w:bCs/>
        </w:rPr>
        <w:lastRenderedPageBreak/>
        <w:t xml:space="preserve">Sustainable solutions </w:t>
      </w:r>
    </w:p>
    <w:p w14:paraId="36D32509" w14:textId="4AC1F44E" w:rsidR="004702C6" w:rsidRDefault="00515C39" w:rsidP="0051300C">
      <w:pPr>
        <w:spacing w:before="120" w:after="120"/>
        <w:ind w:left="709"/>
      </w:pPr>
      <w:r w:rsidRPr="00515C39">
        <w:t xml:space="preserve">Consideration should be given to removal, modification or replacement of the structure. This will </w:t>
      </w:r>
      <w:r w:rsidR="00B3362C">
        <w:t>avoid the need for</w:t>
      </w:r>
      <w:r w:rsidR="004D0665" w:rsidRPr="00515C39">
        <w:t xml:space="preserve"> repeated sediment removal </w:t>
      </w:r>
      <w:r w:rsidRPr="00515C39">
        <w:t xml:space="preserve">in the long term. </w:t>
      </w:r>
    </w:p>
    <w:p w14:paraId="40C2D2C1" w14:textId="3E62F342" w:rsidR="001C60F6" w:rsidRDefault="001C60F6" w:rsidP="0051300C">
      <w:pPr>
        <w:pStyle w:val="Heading4"/>
        <w:numPr>
          <w:ilvl w:val="0"/>
          <w:numId w:val="25"/>
        </w:numPr>
      </w:pPr>
      <w:r w:rsidRPr="001C60F6">
        <w:t xml:space="preserve">Increased deposition after rare events </w:t>
      </w:r>
    </w:p>
    <w:p w14:paraId="2BE974B9" w14:textId="394053FE" w:rsidR="001B6A60" w:rsidRDefault="00162CD8" w:rsidP="00490BB1">
      <w:pPr>
        <w:pStyle w:val="BodyText1"/>
        <w:ind w:left="720"/>
      </w:pPr>
      <w:r>
        <w:t>Very large f</w:t>
      </w:r>
      <w:r w:rsidR="001C60F6" w:rsidRPr="001C60F6">
        <w:t xml:space="preserve">loods can transport </w:t>
      </w:r>
      <w:r>
        <w:t xml:space="preserve">significantly </w:t>
      </w:r>
      <w:r w:rsidR="001C60F6" w:rsidRPr="001C60F6">
        <w:t xml:space="preserve">more sediment than more frequent </w:t>
      </w:r>
      <w:r w:rsidR="008F5D9E">
        <w:t>smaller floods</w:t>
      </w:r>
      <w:r w:rsidR="001C60F6" w:rsidRPr="001C60F6">
        <w:t xml:space="preserve">, leading to sudden </w:t>
      </w:r>
      <w:r w:rsidR="008F5D9E">
        <w:t xml:space="preserve">and large </w:t>
      </w:r>
      <w:r w:rsidR="001C60F6" w:rsidRPr="001C60F6">
        <w:t>accumulation</w:t>
      </w:r>
      <w:r w:rsidR="00B83A4B">
        <w:t>s</w:t>
      </w:r>
      <w:r w:rsidR="001C60F6" w:rsidRPr="001C60F6">
        <w:t xml:space="preserve"> of sediment. Other events such as landslides can also </w:t>
      </w:r>
      <w:r w:rsidR="00F26A3A">
        <w:t>rapidly deliver large volumes of sediment</w:t>
      </w:r>
      <w:r w:rsidR="001C60F6" w:rsidRPr="001C60F6">
        <w:t xml:space="preserve"> to the river system, leading to sudden </w:t>
      </w:r>
      <w:r w:rsidR="00F26A3A">
        <w:t xml:space="preserve">and large </w:t>
      </w:r>
      <w:r w:rsidR="001C60F6" w:rsidRPr="001C60F6">
        <w:t>accumulation</w:t>
      </w:r>
      <w:r w:rsidR="00F26A3A">
        <w:t>s</w:t>
      </w:r>
      <w:r w:rsidR="001C60F6" w:rsidRPr="001C60F6">
        <w:t xml:space="preserve"> </w:t>
      </w:r>
      <w:r w:rsidR="00F26A3A">
        <w:t>in depositional reaches</w:t>
      </w:r>
      <w:r w:rsidR="001C60F6" w:rsidRPr="001C60F6">
        <w:t xml:space="preserve">. </w:t>
      </w:r>
      <w:r w:rsidR="001C60F6" w:rsidRPr="00904365">
        <w:t>These events are natural occurrences</w:t>
      </w:r>
      <w:r w:rsidR="00FD52E2" w:rsidRPr="00904365">
        <w:t>,</w:t>
      </w:r>
      <w:r w:rsidR="00113BCB" w:rsidRPr="00904365">
        <w:t xml:space="preserve"> although they are</w:t>
      </w:r>
      <w:r w:rsidR="00FD52E2" w:rsidRPr="00904365">
        <w:t xml:space="preserve"> becoming more frequent because of climate change (</w:t>
      </w:r>
      <w:hyperlink w:anchor="_3.6_Sediment_management" w:history="1">
        <w:r w:rsidR="00185B65" w:rsidRPr="00185B65">
          <w:rPr>
            <w:rStyle w:val="Hyperlink"/>
          </w:rPr>
          <w:t>section 3.6</w:t>
        </w:r>
      </w:hyperlink>
      <w:r w:rsidR="00575B1A" w:rsidRPr="00904365">
        <w:t>)</w:t>
      </w:r>
      <w:r w:rsidR="00D82ACC" w:rsidRPr="00904365">
        <w:t xml:space="preserve">, </w:t>
      </w:r>
      <w:r w:rsidR="001C60F6" w:rsidRPr="00904365">
        <w:t>and</w:t>
      </w:r>
      <w:r w:rsidR="001C60F6" w:rsidRPr="001C60F6">
        <w:t xml:space="preserve">, where </w:t>
      </w:r>
      <w:r w:rsidR="00F96733">
        <w:t>there is the space to do so</w:t>
      </w:r>
      <w:r w:rsidR="001C60F6" w:rsidRPr="001C60F6">
        <w:t xml:space="preserve">, the river should be allowed to adjust to the change. </w:t>
      </w:r>
    </w:p>
    <w:p w14:paraId="2976EF5F" w14:textId="3EF9D873" w:rsidR="00D97B03" w:rsidRPr="00DB3BDC" w:rsidRDefault="00583A14" w:rsidP="0051300C">
      <w:pPr>
        <w:pStyle w:val="Heading2"/>
      </w:pPr>
      <w:bookmarkStart w:id="47" w:name="_Toc193971582"/>
      <w:r w:rsidRPr="00DB3BDC">
        <w:t>4</w:t>
      </w:r>
      <w:r w:rsidR="00D97B03" w:rsidRPr="00DB3BDC">
        <w:t xml:space="preserve">.2 </w:t>
      </w:r>
      <w:r w:rsidRPr="00DB3BDC">
        <w:t>Identify and appr</w:t>
      </w:r>
      <w:r w:rsidR="00CD2DE5" w:rsidRPr="00DB3BDC">
        <w:t>a</w:t>
      </w:r>
      <w:r w:rsidRPr="00DB3BDC">
        <w:t>ise o</w:t>
      </w:r>
      <w:r w:rsidR="00D97B03" w:rsidRPr="00DB3BDC">
        <w:t>ption</w:t>
      </w:r>
      <w:r w:rsidRPr="00DB3BDC">
        <w:t>s</w:t>
      </w:r>
      <w:bookmarkEnd w:id="47"/>
      <w:r w:rsidR="00D97B03" w:rsidRPr="00DB3BDC">
        <w:t xml:space="preserve"> </w:t>
      </w:r>
    </w:p>
    <w:p w14:paraId="0286144A" w14:textId="56EF8075" w:rsidR="00CA6265" w:rsidRPr="00DB3BDC" w:rsidRDefault="00CA6265" w:rsidP="00490BB1">
      <w:pPr>
        <w:pStyle w:val="BodyText1"/>
      </w:pPr>
      <w:r w:rsidRPr="00DB3BDC">
        <w:rPr>
          <w:rStyle w:val="contentcontrolboundarysink"/>
          <w:rFonts w:ascii="Arial" w:hAnsi="Arial" w:cs="Arial"/>
        </w:rPr>
        <w:t>​</w:t>
      </w:r>
      <w:r w:rsidRPr="00DB3BDC">
        <w:t xml:space="preserve">It is a basic principle of good practice that when addressing any watercourse engineering problem, or need, that several options are identified and evaluated (considering the advantages and disadvantages) to determine the best solution. Each option should be fully evaluated in an options appraisal to determine the best practical environmental option for the situation. </w:t>
      </w:r>
      <w:r w:rsidR="00693F1E" w:rsidRPr="00DB3BDC">
        <w:t xml:space="preserve">You should generally </w:t>
      </w:r>
      <w:r w:rsidRPr="00DB3BDC">
        <w:t>consider a minimum of three options, including ‘do nothing’.  </w:t>
      </w:r>
    </w:p>
    <w:p w14:paraId="6CC5001F" w14:textId="2832F995" w:rsidR="00CA6265" w:rsidRPr="00DB3BDC" w:rsidRDefault="00CA6265" w:rsidP="00490BB1">
      <w:pPr>
        <w:pStyle w:val="BodyText1"/>
      </w:pPr>
      <w:r w:rsidRPr="00DB3BDC">
        <w:t>​</w:t>
      </w:r>
      <w:r w:rsidR="00E84244">
        <w:t>There are three broad types of options to considering sediment management:</w:t>
      </w:r>
    </w:p>
    <w:p w14:paraId="5CA289AB" w14:textId="0393CE69" w:rsidR="00CA6265" w:rsidRPr="00DB3BDC" w:rsidRDefault="00CA6265" w:rsidP="0051300C">
      <w:pPr>
        <w:pStyle w:val="BodyText1"/>
        <w:numPr>
          <w:ilvl w:val="0"/>
          <w:numId w:val="5"/>
        </w:numPr>
        <w:ind w:left="720"/>
      </w:pPr>
      <w:r w:rsidRPr="00DB3BDC">
        <w:rPr>
          <w:rStyle w:val="contentcontrolboundarysink"/>
          <w:rFonts w:ascii="Arial" w:hAnsi="Arial" w:cs="Arial"/>
        </w:rPr>
        <w:t>​</w:t>
      </w:r>
      <w:r w:rsidRPr="00DB3BDC">
        <w:t>Do nothing</w:t>
      </w:r>
      <w:r w:rsidR="00490BB1">
        <w:t>.</w:t>
      </w:r>
      <w:r w:rsidRPr="00DB3BDC">
        <w:t> </w:t>
      </w:r>
    </w:p>
    <w:p w14:paraId="62883EF5" w14:textId="586256ED" w:rsidR="00CA6265" w:rsidRPr="00DB3BDC" w:rsidRDefault="00CA6265" w:rsidP="0051300C">
      <w:pPr>
        <w:pStyle w:val="BodyText1"/>
        <w:numPr>
          <w:ilvl w:val="0"/>
          <w:numId w:val="5"/>
        </w:numPr>
        <w:ind w:left="720"/>
      </w:pPr>
      <w:r w:rsidRPr="00DB3BDC">
        <w:t>​</w:t>
      </w:r>
      <w:r w:rsidR="008C7CB6" w:rsidRPr="00DB3BDC">
        <w:t>Sediment management</w:t>
      </w:r>
      <w:r w:rsidR="00490BB1">
        <w:t>.</w:t>
      </w:r>
      <w:r w:rsidR="00EC16A5" w:rsidRPr="00DB3BDC">
        <w:t xml:space="preserve"> </w:t>
      </w:r>
    </w:p>
    <w:p w14:paraId="03261042" w14:textId="4FADB88F" w:rsidR="001B6A60" w:rsidRPr="00DB3BDC" w:rsidRDefault="00CA6265" w:rsidP="0051300C">
      <w:pPr>
        <w:pStyle w:val="BodyText1"/>
        <w:numPr>
          <w:ilvl w:val="0"/>
          <w:numId w:val="5"/>
        </w:numPr>
        <w:ind w:left="720"/>
      </w:pPr>
      <w:r w:rsidRPr="00DB3BDC">
        <w:t>​Other options</w:t>
      </w:r>
      <w:r w:rsidR="00490BB1">
        <w:t>.</w:t>
      </w:r>
    </w:p>
    <w:p w14:paraId="196DFEFA" w14:textId="4535B34F" w:rsidR="002F3814" w:rsidRPr="00DB3BDC" w:rsidRDefault="00370340" w:rsidP="00490BB1">
      <w:pPr>
        <w:pStyle w:val="BodyText1"/>
      </w:pPr>
      <w:r w:rsidRPr="00DB3BDC">
        <w:t>Understanding</w:t>
      </w:r>
      <w:r w:rsidR="00AC7FC5" w:rsidRPr="00DB3BDC">
        <w:t xml:space="preserve"> the problem</w:t>
      </w:r>
      <w:r w:rsidR="009F63BC" w:rsidRPr="00DB3BDC">
        <w:t xml:space="preserve"> or </w:t>
      </w:r>
      <w:r w:rsidR="00AC7FC5" w:rsidRPr="00DB3BDC">
        <w:t xml:space="preserve">issue </w:t>
      </w:r>
      <w:r w:rsidR="009408B6" w:rsidRPr="00DB3BDC">
        <w:t xml:space="preserve">is </w:t>
      </w:r>
      <w:r w:rsidR="009F63BC" w:rsidRPr="00DB3BDC">
        <w:t>essential</w:t>
      </w:r>
      <w:r w:rsidR="009408B6" w:rsidRPr="00DB3BDC">
        <w:t xml:space="preserve"> to ensur</w:t>
      </w:r>
      <w:r w:rsidR="009F63BC" w:rsidRPr="00DB3BDC">
        <w:t>ing a</w:t>
      </w:r>
      <w:r w:rsidR="009408B6" w:rsidRPr="00DB3BDC">
        <w:t xml:space="preserve"> sustainable</w:t>
      </w:r>
      <w:r w:rsidR="00CE32B6" w:rsidRPr="00DB3BDC">
        <w:t xml:space="preserve"> option</w:t>
      </w:r>
      <w:r w:rsidR="00B76B6F" w:rsidRPr="00DB3BDC">
        <w:t xml:space="preserve"> which is</w:t>
      </w:r>
      <w:r w:rsidR="00CE32B6" w:rsidRPr="00DB3BDC">
        <w:t xml:space="preserve"> </w:t>
      </w:r>
      <w:r w:rsidR="00CE32B6" w:rsidRPr="00DB3BDC" w:rsidDel="00943DF9">
        <w:t>proportionate to the</w:t>
      </w:r>
      <w:r w:rsidR="00B76B6F" w:rsidRPr="00DB3BDC" w:rsidDel="00943DF9">
        <w:t xml:space="preserve"> issue/</w:t>
      </w:r>
      <w:r w:rsidR="000E6323" w:rsidRPr="00DB3BDC" w:rsidDel="00943DF9">
        <w:t>reason for works.</w:t>
      </w:r>
    </w:p>
    <w:p w14:paraId="78098D6E" w14:textId="6617FCCD" w:rsidR="00743927" w:rsidRPr="00DB3BDC" w:rsidRDefault="00EE18CD" w:rsidP="00490BB1">
      <w:pPr>
        <w:pStyle w:val="BodyText1"/>
      </w:pPr>
      <w:r w:rsidRPr="00DB3BDC">
        <w:t xml:space="preserve">As the nature of a problem is varied and site specific, we cannot detail all possibilities here. As sediment management can have a significant impact on the water environment, once channel modification is determined to be the preferred option, the key is to ensure its impact is mitigated. </w:t>
      </w:r>
    </w:p>
    <w:p w14:paraId="2309477C" w14:textId="3B2172D6" w:rsidR="00CC5ED7" w:rsidRPr="005E3A0F" w:rsidRDefault="000255C6" w:rsidP="00AB621D">
      <w:pPr>
        <w:pStyle w:val="Heading3"/>
        <w:rPr>
          <w:rFonts w:eastAsia="Times New Roman"/>
        </w:rPr>
      </w:pPr>
      <w:bookmarkStart w:id="48" w:name="_Toc193971583"/>
      <w:r w:rsidRPr="005E3A0F">
        <w:rPr>
          <w:rFonts w:eastAsia="Times New Roman"/>
        </w:rPr>
        <w:lastRenderedPageBreak/>
        <w:t>4</w:t>
      </w:r>
      <w:r w:rsidR="0035636E" w:rsidRPr="005E3A0F">
        <w:rPr>
          <w:rFonts w:eastAsia="Times New Roman"/>
        </w:rPr>
        <w:t xml:space="preserve">.2.1 </w:t>
      </w:r>
      <w:r w:rsidR="003610B3" w:rsidRPr="005E3A0F">
        <w:rPr>
          <w:rFonts w:eastAsia="Times New Roman"/>
        </w:rPr>
        <w:t>Do nothing</w:t>
      </w:r>
      <w:bookmarkEnd w:id="48"/>
    </w:p>
    <w:p w14:paraId="6F9D7C5E" w14:textId="29B64AD4" w:rsidR="008C701C" w:rsidRPr="00047B78" w:rsidRDefault="00967B23" w:rsidP="00490BB1">
      <w:pPr>
        <w:pStyle w:val="BodyText1"/>
      </w:pPr>
      <w:r w:rsidRPr="00047B78">
        <w:t xml:space="preserve">​Sometimes the problem may be more perceived than real, and issues may resolve themselves through natural processes over time without causing any significant issues. A good understanding of the problem, its root cause and scale will help ascertain whether doing nothing is a viable option and that self-recovery will occur within an acceptable timeframe. For example, </w:t>
      </w:r>
      <w:r w:rsidR="0085107F" w:rsidRPr="00047B78">
        <w:t>e</w:t>
      </w:r>
      <w:r w:rsidRPr="00047B78">
        <w:t>xcessive sediment removal</w:t>
      </w:r>
      <w:r w:rsidR="00034CCE" w:rsidRPr="00047B78">
        <w:t xml:space="preserve"> upstream</w:t>
      </w:r>
      <w:r w:rsidRPr="00047B78">
        <w:t xml:space="preserve"> can reduce the sediment load in a watercourse so that more energy is available for erosion. Likewise</w:t>
      </w:r>
      <w:r w:rsidR="00885965" w:rsidRPr="00047B78">
        <w:t>,</w:t>
      </w:r>
      <w:r w:rsidRPr="00047B78">
        <w:t xml:space="preserve"> dredging can create a knick</w:t>
      </w:r>
      <w:r w:rsidR="00584569" w:rsidRPr="00047B78">
        <w:t xml:space="preserve"> </w:t>
      </w:r>
      <w:r w:rsidRPr="00047B78">
        <w:t xml:space="preserve">point </w:t>
      </w:r>
      <w:r w:rsidR="001461EA" w:rsidRPr="00047B78">
        <w:t xml:space="preserve">in </w:t>
      </w:r>
      <w:r w:rsidRPr="00047B78">
        <w:t>the bed that migrates upstream</w:t>
      </w:r>
      <w:r w:rsidR="00EE748F" w:rsidRPr="00047B78">
        <w:t xml:space="preserve"> and can trigger bed and bank scour </w:t>
      </w:r>
      <w:r w:rsidR="00584569">
        <w:t>(</w:t>
      </w:r>
      <w:hyperlink w:anchor="_3.5.1_Activity_specific" w:history="1">
        <w:r w:rsidR="00584569" w:rsidRPr="0022291E">
          <w:rPr>
            <w:rStyle w:val="Hyperlink"/>
          </w:rPr>
          <w:t>Section 3.5.1</w:t>
        </w:r>
        <w:r w:rsidR="0022291E" w:rsidRPr="0022291E">
          <w:rPr>
            <w:rStyle w:val="Hyperlink"/>
          </w:rPr>
          <w:t>.1</w:t>
        </w:r>
      </w:hyperlink>
      <w:r w:rsidR="00584569" w:rsidRPr="00047B78">
        <w:t>, Figure 5</w:t>
      </w:r>
      <w:r w:rsidR="00584569">
        <w:t xml:space="preserve">). </w:t>
      </w:r>
      <w:r w:rsidRPr="00047B78">
        <w:t xml:space="preserve">If there are no significant impacts from </w:t>
      </w:r>
      <w:r w:rsidR="00407007" w:rsidRPr="00047B78">
        <w:t xml:space="preserve">such </w:t>
      </w:r>
      <w:r w:rsidRPr="00047B78">
        <w:t>adjustment</w:t>
      </w:r>
      <w:r w:rsidR="00407007" w:rsidRPr="00047B78">
        <w:t>s</w:t>
      </w:r>
      <w:r w:rsidRPr="00047B78">
        <w:t xml:space="preserve">, stopping </w:t>
      </w:r>
      <w:r w:rsidR="001B1FEE" w:rsidRPr="00047B78">
        <w:t xml:space="preserve">the </w:t>
      </w:r>
      <w:r w:rsidRPr="00047B78">
        <w:t xml:space="preserve">river management </w:t>
      </w:r>
      <w:r w:rsidR="001B1FEE" w:rsidRPr="00047B78">
        <w:t xml:space="preserve">activities </w:t>
      </w:r>
      <w:r w:rsidRPr="00047B78">
        <w:t xml:space="preserve">may </w:t>
      </w:r>
      <w:r w:rsidR="00E14F0C" w:rsidRPr="00047B78">
        <w:t xml:space="preserve">reduce </w:t>
      </w:r>
      <w:r w:rsidR="00E14F0C" w:rsidRPr="0051300C">
        <w:t>the amount of erosi</w:t>
      </w:r>
      <w:r w:rsidR="0082091F" w:rsidRPr="0051300C">
        <w:t>on</w:t>
      </w:r>
      <w:r w:rsidR="00E14F0C" w:rsidRPr="0051300C">
        <w:t xml:space="preserve"> </w:t>
      </w:r>
      <w:r w:rsidR="0082091F" w:rsidRPr="0051300C">
        <w:t>and potentially allow</w:t>
      </w:r>
      <w:r w:rsidRPr="0051300C">
        <w:t xml:space="preserve"> the river </w:t>
      </w:r>
      <w:r w:rsidR="0082091F" w:rsidRPr="0051300C">
        <w:t xml:space="preserve">to </w:t>
      </w:r>
      <w:r w:rsidRPr="0051300C">
        <w:t xml:space="preserve">return to </w:t>
      </w:r>
      <w:r w:rsidR="00B74DF4" w:rsidRPr="0051300C">
        <w:t>an</w:t>
      </w:r>
      <w:r w:rsidRPr="0051300C">
        <w:t xml:space="preserve"> equilibrium </w:t>
      </w:r>
      <w:r w:rsidR="00B74DF4" w:rsidRPr="0051300C">
        <w:t>conditio</w:t>
      </w:r>
      <w:r w:rsidR="005508A8" w:rsidRPr="0051300C">
        <w:t>n</w:t>
      </w:r>
      <w:r w:rsidRPr="0051300C">
        <w:t>. SEPA encourage</w:t>
      </w:r>
      <w:r w:rsidR="00933C47" w:rsidRPr="0051300C">
        <w:t>s</w:t>
      </w:r>
      <w:r w:rsidRPr="0051300C">
        <w:t xml:space="preserve"> natural recovery </w:t>
      </w:r>
      <w:r w:rsidR="00904450" w:rsidRPr="0051300C">
        <w:t xml:space="preserve">approaches to </w:t>
      </w:r>
      <w:r w:rsidRPr="0051300C">
        <w:t>river</w:t>
      </w:r>
      <w:r w:rsidR="00904450" w:rsidRPr="0051300C">
        <w:t xml:space="preserve"> restoration </w:t>
      </w:r>
      <w:r w:rsidRPr="0051300C">
        <w:t>wherever possible</w:t>
      </w:r>
      <w:r w:rsidR="00ED0EF2" w:rsidRPr="0051300C">
        <w:t>.</w:t>
      </w:r>
      <w:r w:rsidRPr="00047B78">
        <w:t> </w:t>
      </w:r>
    </w:p>
    <w:p w14:paraId="25703FF9" w14:textId="634F11F1" w:rsidR="003610B3" w:rsidRPr="00AB621D" w:rsidRDefault="00DB3BDC" w:rsidP="00AB621D">
      <w:pPr>
        <w:pStyle w:val="Heading3"/>
        <w:rPr>
          <w:rFonts w:eastAsia="Times New Roman"/>
        </w:rPr>
      </w:pPr>
      <w:bookmarkStart w:id="49" w:name="_Toc193971584"/>
      <w:r>
        <w:rPr>
          <w:rFonts w:eastAsia="Times New Roman"/>
        </w:rPr>
        <w:t xml:space="preserve">4.2.2 </w:t>
      </w:r>
      <w:r w:rsidR="003610B3" w:rsidRPr="00574BAF">
        <w:rPr>
          <w:rFonts w:eastAsia="Times New Roman"/>
        </w:rPr>
        <w:t>Sediment management</w:t>
      </w:r>
      <w:bookmarkEnd w:id="49"/>
    </w:p>
    <w:p w14:paraId="687DA5A9" w14:textId="331A341F" w:rsidR="007079D9" w:rsidRPr="007079D9" w:rsidRDefault="00536952" w:rsidP="00490BB1">
      <w:pPr>
        <w:pStyle w:val="BodyText1"/>
      </w:pPr>
      <w:r>
        <w:t>W</w:t>
      </w:r>
      <w:r w:rsidR="009566D2">
        <w:t xml:space="preserve">here </w:t>
      </w:r>
      <w:r>
        <w:t>‘do</w:t>
      </w:r>
      <w:r w:rsidR="00D525BE">
        <w:t xml:space="preserve"> nothing’ or sediment supply reduction are </w:t>
      </w:r>
      <w:r w:rsidR="0016499B">
        <w:t>insufficient to address a real problem</w:t>
      </w:r>
      <w:r w:rsidR="00735F24">
        <w:t xml:space="preserve">, </w:t>
      </w:r>
      <w:r w:rsidR="009566D2">
        <w:t xml:space="preserve">sediment management </w:t>
      </w:r>
      <w:r w:rsidR="000E5779">
        <w:t>options can be considered, though they</w:t>
      </w:r>
      <w:r w:rsidR="009566D2">
        <w:t xml:space="preserve"> should be the minimum necessary to achieve the required outcome</w:t>
      </w:r>
      <w:r w:rsidR="004D3419">
        <w:t>.</w:t>
      </w:r>
    </w:p>
    <w:p w14:paraId="17D2698C" w14:textId="19FB09DA" w:rsidR="00A43875" w:rsidRPr="00DC6885" w:rsidRDefault="00BB185E" w:rsidP="00490BB1">
      <w:pPr>
        <w:pStyle w:val="BodyText1"/>
      </w:pPr>
      <w:r>
        <w:t xml:space="preserve">Where </w:t>
      </w:r>
      <w:r w:rsidR="00FD1E9D">
        <w:t xml:space="preserve">any </w:t>
      </w:r>
      <w:r>
        <w:t xml:space="preserve">sediment removal is proposed there should always be consideration as to whether it is </w:t>
      </w:r>
      <w:r w:rsidR="00CE4209">
        <w:t xml:space="preserve">possible and </w:t>
      </w:r>
      <w:r>
        <w:t>appropriate to reintroduc</w:t>
      </w:r>
      <w:r w:rsidR="00DA2BE1">
        <w:t xml:space="preserve">e the sediment elsewhere in the catchment </w:t>
      </w:r>
      <w:r w:rsidR="00FC420F">
        <w:t xml:space="preserve">downstream </w:t>
      </w:r>
      <w:r w:rsidR="00DA2BE1">
        <w:t>in order to ensure sediment balance is maintained</w:t>
      </w:r>
      <w:r w:rsidR="002555E3">
        <w:t xml:space="preserve"> (</w:t>
      </w:r>
      <w:r w:rsidR="002555E3" w:rsidRPr="00DC6885">
        <w:t xml:space="preserve">see </w:t>
      </w:r>
      <w:hyperlink w:anchor="_4.2.2.8_Sediment_reintroduction" w:history="1">
        <w:r w:rsidR="002555E3" w:rsidRPr="0025139B">
          <w:rPr>
            <w:rStyle w:val="Hyperlink"/>
          </w:rPr>
          <w:t>section 4.2.2.</w:t>
        </w:r>
        <w:r w:rsidR="00C77AFA" w:rsidRPr="0025139B">
          <w:rPr>
            <w:rStyle w:val="Hyperlink"/>
          </w:rPr>
          <w:t>8</w:t>
        </w:r>
      </w:hyperlink>
      <w:r w:rsidR="002555E3">
        <w:t>)</w:t>
      </w:r>
      <w:r w:rsidR="00047B78">
        <w:t>.</w:t>
      </w:r>
    </w:p>
    <w:p w14:paraId="0E9639FF" w14:textId="7C1841A4" w:rsidR="003C752D" w:rsidRPr="00782F5F" w:rsidRDefault="00885BA1" w:rsidP="000C408A">
      <w:pPr>
        <w:pStyle w:val="Heading4"/>
        <w:rPr>
          <w:rFonts w:eastAsia="Times New Roman"/>
        </w:rPr>
      </w:pPr>
      <w:bookmarkStart w:id="50" w:name="_Toc97807"/>
      <w:r>
        <w:rPr>
          <w:rFonts w:eastAsia="Times New Roman"/>
        </w:rPr>
        <w:t xml:space="preserve">4.2.2.1 </w:t>
      </w:r>
      <w:r w:rsidR="008A1EC6" w:rsidRPr="00782F5F">
        <w:rPr>
          <w:rFonts w:eastAsia="Times New Roman"/>
        </w:rPr>
        <w:t>S</w:t>
      </w:r>
      <w:r w:rsidR="003C752D" w:rsidRPr="00782F5F">
        <w:rPr>
          <w:rFonts w:eastAsia="Times New Roman"/>
        </w:rPr>
        <w:t xml:space="preserve">ediment </w:t>
      </w:r>
      <w:bookmarkEnd w:id="50"/>
      <w:r w:rsidR="008A1EC6" w:rsidRPr="000C408A">
        <w:t>removal</w:t>
      </w:r>
      <w:r w:rsidR="002D4C6B" w:rsidRPr="000C408A">
        <w:t xml:space="preserve"> </w:t>
      </w:r>
      <w:r w:rsidR="00966175" w:rsidRPr="000C408A">
        <w:t xml:space="preserve">for </w:t>
      </w:r>
      <w:r w:rsidR="00363D10" w:rsidRPr="00782F5F">
        <w:rPr>
          <w:rFonts w:eastAsia="Times New Roman"/>
        </w:rPr>
        <w:t xml:space="preserve">reducing </w:t>
      </w:r>
      <w:r w:rsidR="00966175" w:rsidRPr="00782F5F">
        <w:rPr>
          <w:rFonts w:eastAsia="Times New Roman"/>
        </w:rPr>
        <w:t>flood risk</w:t>
      </w:r>
    </w:p>
    <w:p w14:paraId="705F15AB" w14:textId="756D3F71" w:rsidR="003C752D" w:rsidRPr="00490BB1" w:rsidRDefault="003C752D" w:rsidP="00490BB1">
      <w:pPr>
        <w:pStyle w:val="BodyText1"/>
      </w:pPr>
      <w:r w:rsidRPr="00490BB1">
        <w:t xml:space="preserve">Although the dredging of watercourses has been carried out in the past to reduce flood risk, in many situations the removal of sediment from watercourses has limited or no benefit in managing flood risk. Without careful identification of the flooding source and appropriate risk assessment depending on the scale of the proposal, dredging is unlikely to be supported without consideration of alternative options. </w:t>
      </w:r>
    </w:p>
    <w:p w14:paraId="48CE0425" w14:textId="2319FA24" w:rsidR="003C752D" w:rsidRPr="00490BB1" w:rsidRDefault="003C752D" w:rsidP="00490BB1">
      <w:pPr>
        <w:pStyle w:val="BodyText1"/>
      </w:pPr>
      <w:r w:rsidRPr="00490BB1">
        <w:t xml:space="preserve">In many situations dredging is not effective because: </w:t>
      </w:r>
    </w:p>
    <w:p w14:paraId="6B1789B6" w14:textId="25D84633" w:rsidR="003C752D" w:rsidRDefault="00F97928" w:rsidP="006E6DE2">
      <w:pPr>
        <w:pStyle w:val="BodyText1"/>
        <w:numPr>
          <w:ilvl w:val="0"/>
          <w:numId w:val="5"/>
        </w:numPr>
        <w:ind w:left="720"/>
      </w:pPr>
      <w:r>
        <w:t>T</w:t>
      </w:r>
      <w:r w:rsidRPr="00AA58C1">
        <w:t xml:space="preserve">here </w:t>
      </w:r>
      <w:r w:rsidR="003C752D" w:rsidRPr="00AA58C1">
        <w:t>may be other, more dominant controls on water levels e</w:t>
      </w:r>
      <w:r w:rsidR="00B12B43">
        <w:t>.</w:t>
      </w:r>
      <w:r w:rsidR="003C752D" w:rsidRPr="00AA58C1">
        <w:t>g</w:t>
      </w:r>
      <w:r w:rsidR="00B12B43">
        <w:t>.</w:t>
      </w:r>
      <w:r w:rsidR="003C752D" w:rsidRPr="00AA58C1">
        <w:t xml:space="preserve"> structures such as bridges and weirs, channel slope, tidal effects or downstream river confluences</w:t>
      </w:r>
      <w:r>
        <w:t>.</w:t>
      </w:r>
      <w:r w:rsidR="003C752D" w:rsidRPr="00AA58C1">
        <w:t xml:space="preserve"> </w:t>
      </w:r>
    </w:p>
    <w:p w14:paraId="2033F529" w14:textId="768E88D1" w:rsidR="003C752D" w:rsidRDefault="00F97928" w:rsidP="006E6DE2">
      <w:pPr>
        <w:pStyle w:val="BodyText1"/>
        <w:numPr>
          <w:ilvl w:val="0"/>
          <w:numId w:val="5"/>
        </w:numPr>
        <w:ind w:left="720"/>
      </w:pPr>
      <w:r>
        <w:lastRenderedPageBreak/>
        <w:t xml:space="preserve">Flood </w:t>
      </w:r>
      <w:r w:rsidR="003C752D">
        <w:t>flows often</w:t>
      </w:r>
      <w:r w:rsidR="003C752D" w:rsidRPr="00AA58C1">
        <w:t xml:space="preserve"> </w:t>
      </w:r>
      <w:r w:rsidR="003C752D">
        <w:t>transport large amount</w:t>
      </w:r>
      <w:r w:rsidR="00ED2217">
        <w:t>s</w:t>
      </w:r>
      <w:r w:rsidR="003C752D">
        <w:t xml:space="preserve"> of sediment </w:t>
      </w:r>
      <w:r w:rsidR="00ED2217">
        <w:t xml:space="preserve">that </w:t>
      </w:r>
      <w:r w:rsidR="003C752D">
        <w:t xml:space="preserve">can quickly </w:t>
      </w:r>
      <w:r w:rsidR="003C040B">
        <w:t>refill</w:t>
      </w:r>
      <w:r w:rsidR="003C752D">
        <w:t xml:space="preserve"> any extra capacity gain</w:t>
      </w:r>
      <w:r w:rsidR="00E33DD6">
        <w:t xml:space="preserve">ed. </w:t>
      </w:r>
      <w:r w:rsidR="0044070C">
        <w:t>T</w:t>
      </w:r>
      <w:r w:rsidR="00133D99">
        <w:t>herefore</w:t>
      </w:r>
      <w:r w:rsidR="00AE3392">
        <w:t xml:space="preserve"> </w:t>
      </w:r>
      <w:r w:rsidR="006472DF">
        <w:t>on</w:t>
      </w:r>
      <w:r w:rsidR="00A34383">
        <w:t>l</w:t>
      </w:r>
      <w:r w:rsidR="006472DF">
        <w:t>y</w:t>
      </w:r>
      <w:r w:rsidR="008C6252">
        <w:t xml:space="preserve"> temporar</w:t>
      </w:r>
      <w:r w:rsidR="00E33DD6">
        <w:t>y</w:t>
      </w:r>
      <w:r w:rsidR="008C6252">
        <w:t xml:space="preserve"> </w:t>
      </w:r>
      <w:r w:rsidR="005064DD">
        <w:t>reduc</w:t>
      </w:r>
      <w:r w:rsidR="00E33DD6">
        <w:t>tion</w:t>
      </w:r>
      <w:r w:rsidR="008C6252">
        <w:t xml:space="preserve"> flood risk</w:t>
      </w:r>
      <w:r w:rsidR="00E33DD6">
        <w:t xml:space="preserve"> will be </w:t>
      </w:r>
      <w:r w:rsidR="00262635">
        <w:t>obtained</w:t>
      </w:r>
      <w:r w:rsidR="008C6252">
        <w:t xml:space="preserve"> and repeat dredging is often required (increasing long term costs)</w:t>
      </w:r>
      <w:r w:rsidR="00B96FF5">
        <w:t>.</w:t>
      </w:r>
    </w:p>
    <w:p w14:paraId="2C3ADD4D" w14:textId="71B77E66" w:rsidR="003C752D" w:rsidRDefault="008268D6" w:rsidP="006E6DE2">
      <w:pPr>
        <w:pStyle w:val="BodyText1"/>
        <w:numPr>
          <w:ilvl w:val="0"/>
          <w:numId w:val="5"/>
        </w:numPr>
        <w:ind w:left="720"/>
      </w:pPr>
      <w:r>
        <w:t>L</w:t>
      </w:r>
      <w:r w:rsidR="00352A16">
        <w:t>arge</w:t>
      </w:r>
      <w:r>
        <w:t>r</w:t>
      </w:r>
      <w:r w:rsidR="00352A16">
        <w:t xml:space="preserve"> </w:t>
      </w:r>
      <w:r w:rsidR="003C752D">
        <w:t xml:space="preserve">flood flows usually have far more water than a dredged channel can contain, so </w:t>
      </w:r>
      <w:r w:rsidR="00681A64">
        <w:t>dredging</w:t>
      </w:r>
      <w:r w:rsidR="003C752D">
        <w:t xml:space="preserve"> is unlikely to </w:t>
      </w:r>
      <w:r w:rsidR="00CA7D6A">
        <w:t>provide</w:t>
      </w:r>
      <w:r w:rsidR="00943428">
        <w:t xml:space="preserve"> </w:t>
      </w:r>
      <w:r w:rsidR="008E683C">
        <w:t xml:space="preserve">any significant reduction to the level of flood risk associated with </w:t>
      </w:r>
      <w:r w:rsidR="00927C1F">
        <w:t xml:space="preserve">moderate to </w:t>
      </w:r>
      <w:r w:rsidR="008E683C">
        <w:t>large events.</w:t>
      </w:r>
      <w:r w:rsidR="003C752D">
        <w:t xml:space="preserve"> </w:t>
      </w:r>
    </w:p>
    <w:p w14:paraId="224BAE0F" w14:textId="2F37300C" w:rsidR="003C752D" w:rsidRDefault="00EF5327" w:rsidP="006E6DE2">
      <w:pPr>
        <w:pStyle w:val="BodyText1"/>
        <w:numPr>
          <w:ilvl w:val="0"/>
          <w:numId w:val="5"/>
        </w:numPr>
        <w:ind w:left="720"/>
      </w:pPr>
      <w:r>
        <w:t xml:space="preserve">In </w:t>
      </w:r>
      <w:r w:rsidR="003C752D">
        <w:t xml:space="preserve">some situations dredging may </w:t>
      </w:r>
      <w:r w:rsidR="003C752D" w:rsidRPr="00E430CD">
        <w:t>increase</w:t>
      </w:r>
      <w:r w:rsidR="003C752D">
        <w:t xml:space="preserve"> flood risk downstream because dredged channels can pass water downstream faster, </w:t>
      </w:r>
      <w:r w:rsidR="00837A06">
        <w:t xml:space="preserve">thus </w:t>
      </w:r>
      <w:r w:rsidR="003C752D">
        <w:t xml:space="preserve">increasing water levels. </w:t>
      </w:r>
    </w:p>
    <w:p w14:paraId="480CAB04" w14:textId="3D9176CA" w:rsidR="003C752D" w:rsidRDefault="003C752D" w:rsidP="006E6DE2">
      <w:pPr>
        <w:pStyle w:val="BodyText1"/>
      </w:pPr>
      <w:r>
        <w:t xml:space="preserve">Sediment removal may be </w:t>
      </w:r>
      <w:r w:rsidR="009075C6">
        <w:t xml:space="preserve">justified </w:t>
      </w:r>
      <w:r>
        <w:t xml:space="preserve">in some situations, including: </w:t>
      </w:r>
    </w:p>
    <w:p w14:paraId="719C9DA1" w14:textId="0E17C329" w:rsidR="003C752D" w:rsidRDefault="00405C6C" w:rsidP="006E6DE2">
      <w:pPr>
        <w:pStyle w:val="BodyText1"/>
        <w:numPr>
          <w:ilvl w:val="0"/>
          <w:numId w:val="5"/>
        </w:numPr>
        <w:ind w:left="720"/>
      </w:pPr>
      <w:r>
        <w:t xml:space="preserve">When </w:t>
      </w:r>
      <w:r w:rsidR="003C752D">
        <w:t xml:space="preserve">the </w:t>
      </w:r>
      <w:r w:rsidR="009075C6">
        <w:t xml:space="preserve">reduction in flood risk </w:t>
      </w:r>
      <w:r w:rsidR="009E390F">
        <w:t>associated</w:t>
      </w:r>
      <w:r w:rsidR="009075C6">
        <w:t xml:space="preserve"> </w:t>
      </w:r>
      <w:r w:rsidR="009E390F">
        <w:t xml:space="preserve">with </w:t>
      </w:r>
      <w:r w:rsidR="003C752D">
        <w:t>sediment removal can be quantifie</w:t>
      </w:r>
      <w:r w:rsidR="00703B9D">
        <w:t>d</w:t>
      </w:r>
      <w:r w:rsidR="009E390F">
        <w:t xml:space="preserve"> and shown to be significant.</w:t>
      </w:r>
      <w:r w:rsidR="003C752D">
        <w:t xml:space="preserve"> </w:t>
      </w:r>
    </w:p>
    <w:p w14:paraId="6D5EC9D9" w14:textId="1561EBF1" w:rsidR="003C752D" w:rsidRDefault="00405C6C" w:rsidP="006E6DE2">
      <w:pPr>
        <w:pStyle w:val="BodyText1"/>
        <w:numPr>
          <w:ilvl w:val="0"/>
          <w:numId w:val="5"/>
        </w:numPr>
        <w:ind w:left="720"/>
      </w:pPr>
      <w:r>
        <w:t xml:space="preserve">When </w:t>
      </w:r>
      <w:r w:rsidR="003C752D">
        <w:t>there are no alternative, more sustainable, options</w:t>
      </w:r>
      <w:r w:rsidR="009E390F">
        <w:t>.</w:t>
      </w:r>
      <w:r w:rsidR="003C752D">
        <w:t xml:space="preserve"> </w:t>
      </w:r>
    </w:p>
    <w:p w14:paraId="7EEEA856" w14:textId="14765E91" w:rsidR="00954504" w:rsidRDefault="009E390F" w:rsidP="006E6DE2">
      <w:pPr>
        <w:pStyle w:val="BodyText1"/>
        <w:numPr>
          <w:ilvl w:val="0"/>
          <w:numId w:val="5"/>
        </w:numPr>
        <w:ind w:left="720"/>
      </w:pPr>
      <w:r>
        <w:t xml:space="preserve">Around </w:t>
      </w:r>
      <w:r w:rsidR="003C752D">
        <w:t>structures such as bridges and weirs where natural sediment transport has been disrupted leading to sediment deposition</w:t>
      </w:r>
      <w:r w:rsidR="00910C35">
        <w:t>, when natural rates of sediment transport cannot be reinstated</w:t>
      </w:r>
      <w:r w:rsidR="003C752D">
        <w:t xml:space="preserve"> and when the structure cannot be modified or redesigned</w:t>
      </w:r>
      <w:r w:rsidR="003243A5">
        <w:t>.</w:t>
      </w:r>
    </w:p>
    <w:p w14:paraId="54FB61E1" w14:textId="6EC87679" w:rsidR="00E225AB" w:rsidRDefault="003243A5" w:rsidP="006E6DE2">
      <w:pPr>
        <w:pStyle w:val="BodyText1"/>
        <w:numPr>
          <w:ilvl w:val="0"/>
          <w:numId w:val="5"/>
        </w:numPr>
        <w:ind w:left="720"/>
      </w:pPr>
      <w:r>
        <w:t xml:space="preserve">In </w:t>
      </w:r>
      <w:r w:rsidR="00E225AB">
        <w:t>stretches of small</w:t>
      </w:r>
      <w:r w:rsidR="00EE7A2E">
        <w:t>,</w:t>
      </w:r>
      <w:r w:rsidR="00E225AB">
        <w:t xml:space="preserve"> low gradient watercourses that have been modified in the past</w:t>
      </w:r>
      <w:r w:rsidR="009F6A26">
        <w:t xml:space="preserve">, </w:t>
      </w:r>
      <w:r w:rsidR="00E225AB">
        <w:t>e</w:t>
      </w:r>
      <w:r w:rsidR="000B01B5">
        <w:t>.</w:t>
      </w:r>
      <w:r w:rsidR="00E225AB">
        <w:t>g</w:t>
      </w:r>
      <w:r w:rsidR="000B01B5">
        <w:t>.</w:t>
      </w:r>
      <w:r w:rsidR="00E225AB">
        <w:t xml:space="preserve"> over-widened</w:t>
      </w:r>
      <w:r w:rsidR="009F6A26">
        <w:t>,</w:t>
      </w:r>
      <w:r w:rsidR="00E225AB">
        <w:t xml:space="preserve"> and the modification has disrupted natural </w:t>
      </w:r>
      <w:r w:rsidR="009F4950">
        <w:t xml:space="preserve">rates of </w:t>
      </w:r>
      <w:r w:rsidR="00E225AB">
        <w:t>sediment transport leading to sediment deposition and when restoration of the watercourse is not possible</w:t>
      </w:r>
      <w:r w:rsidR="00F51C24">
        <w:t>.</w:t>
      </w:r>
    </w:p>
    <w:p w14:paraId="3F2241FB" w14:textId="4AAF160E" w:rsidR="009D4C5E" w:rsidRDefault="0018035C" w:rsidP="006E6DE2">
      <w:pPr>
        <w:pStyle w:val="BodyText1"/>
      </w:pPr>
      <w:r>
        <w:t xml:space="preserve">If </w:t>
      </w:r>
      <w:r w:rsidR="00E225AB">
        <w:t xml:space="preserve">channels have been historically </w:t>
      </w:r>
      <w:r w:rsidR="00A02463">
        <w:t>over-widened</w:t>
      </w:r>
      <w:r w:rsidR="00FF371B">
        <w:t xml:space="preserve"> </w:t>
      </w:r>
      <w:r w:rsidR="00E225AB">
        <w:t>they might not be able to transport the sediment</w:t>
      </w:r>
      <w:r w:rsidR="00E225AB" w:rsidDel="00987A29">
        <w:t xml:space="preserve"> </w:t>
      </w:r>
      <w:r w:rsidR="00702CDC">
        <w:t>currently being supplied</w:t>
      </w:r>
      <w:r w:rsidR="00E225AB">
        <w:t xml:space="preserve">, leading to </w:t>
      </w:r>
      <w:r w:rsidR="0075672E">
        <w:t>a raising of the bed level or a narrowing of the channel width</w:t>
      </w:r>
      <w:r w:rsidR="00545CBF">
        <w:t xml:space="preserve">. </w:t>
      </w:r>
      <w:r w:rsidR="003C6CA2">
        <w:t xml:space="preserve">These changes </w:t>
      </w:r>
      <w:r w:rsidR="00F84E12">
        <w:t xml:space="preserve">may represent the channel </w:t>
      </w:r>
      <w:r w:rsidR="00E225AB">
        <w:t>recovering to a more natural state</w:t>
      </w:r>
      <w:r w:rsidR="00220DC3">
        <w:t>, so c</w:t>
      </w:r>
      <w:r w:rsidR="00E225AB">
        <w:t xml:space="preserve">areful consideration should be given to </w:t>
      </w:r>
      <w:r w:rsidR="001D0F84">
        <w:t xml:space="preserve">whether </w:t>
      </w:r>
      <w:r w:rsidR="00BE57CA">
        <w:t>s</w:t>
      </w:r>
      <w:r w:rsidR="003E49DD">
        <w:t xml:space="preserve">ediment management </w:t>
      </w:r>
      <w:r w:rsidR="00B951F9">
        <w:t>is appropriate.</w:t>
      </w:r>
    </w:p>
    <w:p w14:paraId="693B230B" w14:textId="21912E61" w:rsidR="005A3430" w:rsidRPr="00782F5F" w:rsidRDefault="002B1F07" w:rsidP="00782F5F">
      <w:pPr>
        <w:pStyle w:val="Heading4"/>
        <w:numPr>
          <w:ilvl w:val="1"/>
          <w:numId w:val="0"/>
        </w:numPr>
        <w:rPr>
          <w:rFonts w:eastAsia="Times New Roman"/>
        </w:rPr>
      </w:pPr>
      <w:r>
        <w:rPr>
          <w:rFonts w:eastAsia="Times New Roman"/>
        </w:rPr>
        <w:t xml:space="preserve">4.2.2.2 </w:t>
      </w:r>
      <w:r w:rsidR="008A1EC6" w:rsidRPr="00782F5F">
        <w:rPr>
          <w:rFonts w:eastAsia="Times New Roman"/>
        </w:rPr>
        <w:t>Sediment remova</w:t>
      </w:r>
      <w:r w:rsidR="008A1EC6" w:rsidRPr="006E42CA">
        <w:t>l</w:t>
      </w:r>
      <w:r w:rsidR="00240305" w:rsidRPr="006E42CA">
        <w:t xml:space="preserve"> </w:t>
      </w:r>
      <w:r w:rsidR="00240305" w:rsidRPr="00782F5F">
        <w:rPr>
          <w:rFonts w:eastAsia="Times New Roman"/>
        </w:rPr>
        <w:t>at crossings</w:t>
      </w:r>
    </w:p>
    <w:p w14:paraId="7F9F74B1" w14:textId="24D8E83D" w:rsidR="005A3430" w:rsidRDefault="005C5217" w:rsidP="00C47CCD">
      <w:pPr>
        <w:pStyle w:val="BodyText1"/>
      </w:pPr>
      <w:r>
        <w:t>It may be necessary to remove sediment built up in or around structures</w:t>
      </w:r>
      <w:r w:rsidR="00F5698E">
        <w:t xml:space="preserve"> such as</w:t>
      </w:r>
      <w:r w:rsidR="00CD70E4">
        <w:t xml:space="preserve"> culverts</w:t>
      </w:r>
      <w:r w:rsidR="006C393B">
        <w:t xml:space="preserve"> and </w:t>
      </w:r>
      <w:r w:rsidR="00CD70E4">
        <w:t>bridges</w:t>
      </w:r>
      <w:r w:rsidR="000C1EC3">
        <w:t xml:space="preserve">, </w:t>
      </w:r>
      <w:r w:rsidR="004B58C4">
        <w:t>that could cause blockage</w:t>
      </w:r>
      <w:r w:rsidR="00A95F86">
        <w:t>s</w:t>
      </w:r>
      <w:r w:rsidR="004B58C4">
        <w:t xml:space="preserve"> and result in flooding.</w:t>
      </w:r>
    </w:p>
    <w:p w14:paraId="4CE45611" w14:textId="77FAE2DC" w:rsidR="0083743B" w:rsidRDefault="005A3430" w:rsidP="00255306">
      <w:pPr>
        <w:pStyle w:val="BodyText1"/>
        <w:numPr>
          <w:ilvl w:val="0"/>
          <w:numId w:val="5"/>
        </w:numPr>
        <w:ind w:left="720"/>
      </w:pPr>
      <w:r>
        <w:lastRenderedPageBreak/>
        <w:t>Minimise the area affected</w:t>
      </w:r>
      <w:r w:rsidR="0083743B">
        <w:t xml:space="preserve"> and</w:t>
      </w:r>
      <w:r>
        <w:t xml:space="preserve"> only remove the sediment required to ensure operation of the structure. </w:t>
      </w:r>
    </w:p>
    <w:p w14:paraId="6E3DD551" w14:textId="4FD8774A" w:rsidR="0083743B" w:rsidRDefault="005A3430" w:rsidP="00255306">
      <w:pPr>
        <w:pStyle w:val="BodyText1"/>
        <w:numPr>
          <w:ilvl w:val="0"/>
          <w:numId w:val="5"/>
        </w:numPr>
        <w:ind w:left="720"/>
      </w:pPr>
      <w:r>
        <w:t>If possible, remove sediment only from the dry deposits</w:t>
      </w:r>
      <w:r w:rsidR="008F0F7A">
        <w:t>.</w:t>
      </w:r>
    </w:p>
    <w:p w14:paraId="4D97FB3C" w14:textId="70773CCD" w:rsidR="005A3430" w:rsidRDefault="005A3430" w:rsidP="00255306">
      <w:pPr>
        <w:pStyle w:val="BodyText1"/>
        <w:numPr>
          <w:ilvl w:val="0"/>
          <w:numId w:val="5"/>
        </w:numPr>
        <w:ind w:left="720"/>
      </w:pPr>
      <w:r>
        <w:t xml:space="preserve">Do not remove excess sediment in anticipation of future floods. </w:t>
      </w:r>
    </w:p>
    <w:p w14:paraId="4A55BF46" w14:textId="2E0E1506" w:rsidR="005A3430" w:rsidRDefault="005A3430" w:rsidP="00255306">
      <w:pPr>
        <w:pStyle w:val="BodyText1"/>
        <w:numPr>
          <w:ilvl w:val="0"/>
          <w:numId w:val="5"/>
        </w:numPr>
        <w:ind w:left="720"/>
      </w:pPr>
      <w:r>
        <w:t xml:space="preserve">The removal </w:t>
      </w:r>
      <w:r w:rsidR="0083743B">
        <w:t>must</w:t>
      </w:r>
      <w:r>
        <w:t xml:space="preserve"> not result in a vertical step being formed between the downstream river bed and the culvert or bridge invert. </w:t>
      </w:r>
    </w:p>
    <w:p w14:paraId="75445DC1" w14:textId="3AAC3C08" w:rsidR="002A0B82" w:rsidRDefault="00E01083" w:rsidP="006E6DE2">
      <w:pPr>
        <w:pStyle w:val="BodyText1"/>
        <w:numPr>
          <w:ilvl w:val="0"/>
          <w:numId w:val="5"/>
        </w:numPr>
        <w:ind w:left="720"/>
      </w:pPr>
      <w:r>
        <w:t xml:space="preserve">Where possible and appropriate, place removed sediment downstream </w:t>
      </w:r>
      <w:r w:rsidR="006B239D">
        <w:t>(</w:t>
      </w:r>
      <w:r w:rsidR="006B239D" w:rsidRPr="006A6437">
        <w:t>reintroduction)</w:t>
      </w:r>
      <w:r w:rsidR="00895295" w:rsidRPr="006A6437">
        <w:t>.</w:t>
      </w:r>
    </w:p>
    <w:p w14:paraId="0FBC3A3B" w14:textId="66092808" w:rsidR="0083290B" w:rsidRPr="00895295" w:rsidRDefault="002B1F07" w:rsidP="00895295">
      <w:pPr>
        <w:pStyle w:val="Heading4"/>
        <w:numPr>
          <w:ilvl w:val="1"/>
          <w:numId w:val="0"/>
        </w:numPr>
        <w:rPr>
          <w:rFonts w:eastAsia="Times New Roman"/>
        </w:rPr>
      </w:pPr>
      <w:bookmarkStart w:id="51" w:name="_Toc97810"/>
      <w:r>
        <w:rPr>
          <w:rFonts w:eastAsia="Times New Roman"/>
        </w:rPr>
        <w:t xml:space="preserve">4.2.2.3 </w:t>
      </w:r>
      <w:r w:rsidR="008A1EC6" w:rsidRPr="00895295">
        <w:rPr>
          <w:rFonts w:eastAsia="Times New Roman"/>
        </w:rPr>
        <w:t xml:space="preserve">Sediment </w:t>
      </w:r>
      <w:r w:rsidR="007C664E">
        <w:rPr>
          <w:rFonts w:eastAsia="Times New Roman"/>
        </w:rPr>
        <w:t>management</w:t>
      </w:r>
      <w:r w:rsidR="0083290B" w:rsidRPr="00895295">
        <w:rPr>
          <w:rFonts w:eastAsia="Times New Roman"/>
        </w:rPr>
        <w:t xml:space="preserve"> at impoundments </w:t>
      </w:r>
      <w:bookmarkEnd w:id="51"/>
    </w:p>
    <w:p w14:paraId="529C79F9" w14:textId="2A8922F0" w:rsidR="002572F1" w:rsidRDefault="0083290B" w:rsidP="00C47CCD">
      <w:pPr>
        <w:pStyle w:val="BodyText1"/>
      </w:pPr>
      <w:r>
        <w:t>Impoundments can trap sediment and stop it moving downstream</w:t>
      </w:r>
      <w:r w:rsidR="00C83C03">
        <w:t xml:space="preserve">, </w:t>
      </w:r>
      <w:r w:rsidR="001056F6">
        <w:t>caus</w:t>
      </w:r>
      <w:r w:rsidR="00C83C03">
        <w:t xml:space="preserve">ing environmental </w:t>
      </w:r>
      <w:r w:rsidR="0056273B">
        <w:t>damage</w:t>
      </w:r>
      <w:r w:rsidR="00C83C03">
        <w:t xml:space="preserve"> through </w:t>
      </w:r>
      <w:r w:rsidR="0056273B">
        <w:t xml:space="preserve">potentially </w:t>
      </w:r>
      <w:r w:rsidR="00710CF4">
        <w:t xml:space="preserve">significant </w:t>
      </w:r>
      <w:r w:rsidR="00DD333C">
        <w:t>erosion</w:t>
      </w:r>
      <w:r w:rsidR="00710CF4">
        <w:t xml:space="preserve"> of the channel bed and banks</w:t>
      </w:r>
      <w:r w:rsidR="00CF07AA">
        <w:t>.</w:t>
      </w:r>
      <w:r w:rsidR="005252C0">
        <w:t xml:space="preserve"> </w:t>
      </w:r>
      <w:r w:rsidR="006A7C98">
        <w:t>The accumulation of sediment behind impoundments can affect the efficiency of any abstraction by blocking intakes and screens and cause significant damage to turbines. It can also block fish passes, affecting fish migration.</w:t>
      </w:r>
      <w:r w:rsidR="00F906AA">
        <w:t xml:space="preserve"> </w:t>
      </w:r>
    </w:p>
    <w:p w14:paraId="18002312" w14:textId="7BA9F4B9" w:rsidR="006A7C98" w:rsidRPr="00B042FE" w:rsidRDefault="00191435" w:rsidP="00E74440">
      <w:pPr>
        <w:pStyle w:val="BodyText1"/>
        <w:numPr>
          <w:ilvl w:val="0"/>
          <w:numId w:val="38"/>
        </w:numPr>
        <w:rPr>
          <w:b/>
          <w:bCs/>
        </w:rPr>
      </w:pPr>
      <w:r w:rsidRPr="00101F11">
        <w:rPr>
          <w:b/>
          <w:bCs/>
        </w:rPr>
        <w:t>Reduce</w:t>
      </w:r>
      <w:r w:rsidRPr="00B042FE">
        <w:rPr>
          <w:b/>
          <w:bCs/>
        </w:rPr>
        <w:t xml:space="preserve"> </w:t>
      </w:r>
      <w:r w:rsidRPr="00B042FE">
        <w:t>sediment supply from upstream</w:t>
      </w:r>
      <w:r w:rsidR="00B817DB" w:rsidRPr="00B042FE">
        <w:t xml:space="preserve"> (see</w:t>
      </w:r>
      <w:r w:rsidR="0019434B">
        <w:t xml:space="preserve"> </w:t>
      </w:r>
      <w:hyperlink w:anchor="_4.2.3.1_Reducing_erosion" w:history="1">
        <w:r w:rsidR="0019434B" w:rsidRPr="0019434B">
          <w:rPr>
            <w:rStyle w:val="Hyperlink"/>
          </w:rPr>
          <w:t>Section 4.2.3.1</w:t>
        </w:r>
      </w:hyperlink>
      <w:r w:rsidR="00EC4F1B" w:rsidRPr="00B042FE">
        <w:t>)</w:t>
      </w:r>
      <w:r w:rsidR="00101F11" w:rsidRPr="00B042FE">
        <w:t>.</w:t>
      </w:r>
    </w:p>
    <w:p w14:paraId="24A49ADF" w14:textId="141F25A3" w:rsidR="0081071B" w:rsidRDefault="00BC5115" w:rsidP="00E74440">
      <w:pPr>
        <w:pStyle w:val="BodyText1"/>
        <w:numPr>
          <w:ilvl w:val="0"/>
          <w:numId w:val="38"/>
        </w:numPr>
      </w:pPr>
      <w:r w:rsidRPr="00B042FE">
        <w:rPr>
          <w:b/>
          <w:bCs/>
        </w:rPr>
        <w:t>Route</w:t>
      </w:r>
      <w:r>
        <w:t xml:space="preserve"> sediments downstream to </w:t>
      </w:r>
      <w:r w:rsidR="00B817DB">
        <w:t>prevent</w:t>
      </w:r>
      <w:r w:rsidR="0091542A">
        <w:t xml:space="preserve"> deposition </w:t>
      </w:r>
      <w:r w:rsidR="00B817DB">
        <w:t>in the impoundment</w:t>
      </w:r>
      <w:r w:rsidR="00101F11">
        <w:t>.</w:t>
      </w:r>
    </w:p>
    <w:p w14:paraId="1241B707" w14:textId="5C597C82" w:rsidR="00101F11" w:rsidRDefault="00101F11" w:rsidP="00B042FE">
      <w:pPr>
        <w:pStyle w:val="BodyText1"/>
        <w:ind w:left="709"/>
      </w:pPr>
      <w:r w:rsidRPr="00101F11">
        <w:t>Minimising or completely preventing sediments,</w:t>
      </w:r>
      <w:r>
        <w:t xml:space="preserve"> particularly coarse sediments, from being deposited in the impoundment in the first place.  Sediment bypass routing and sediment pass-though routing aim to move sediments respectively around or through the impoundment during each high flow event. Bypass routing involves constructing a channel around the reservoir through which flood flows are guided</w:t>
      </w:r>
      <w:r w:rsidR="00C77AFA">
        <w:t xml:space="preserve">. </w:t>
      </w:r>
      <w:r>
        <w:t xml:space="preserve"> Pass-through routing requires drawing the impoundment’s water level down and opening a high-capacity sluice gate during the rising limb of a flood hydrograph to ensure that sediment-transporting water keeps moving quickly though the impoundment and preventing sediment deposition from occurring.  As the flood level begins to fall and sediment transport drops off, the sluice gate can be closed to allow the impoundment to refill. Routing techniques have the advantage of passing sediments into the downstream water course at the rate they would have entered it without the impoundment, so the risk of environmental damage being </w:t>
      </w:r>
      <w:r>
        <w:lastRenderedPageBreak/>
        <w:t xml:space="preserve">caused is greatly reduced unless artificially high levels of sediment, especially fine sediment, are being generated in the upstream catchment by human activities.                 </w:t>
      </w:r>
    </w:p>
    <w:p w14:paraId="45A06B94" w14:textId="77777777" w:rsidR="00E449E2" w:rsidRPr="00E449E2" w:rsidRDefault="0081071B" w:rsidP="00E449E2">
      <w:pPr>
        <w:pStyle w:val="BodyText1"/>
        <w:numPr>
          <w:ilvl w:val="0"/>
          <w:numId w:val="38"/>
        </w:numPr>
        <w:rPr>
          <w:b/>
          <w:bCs/>
        </w:rPr>
      </w:pPr>
      <w:r w:rsidRPr="00E74440">
        <w:rPr>
          <w:b/>
          <w:bCs/>
        </w:rPr>
        <w:t>Remov</w:t>
      </w:r>
      <w:r w:rsidR="007201AA" w:rsidRPr="00E74440">
        <w:rPr>
          <w:b/>
          <w:bCs/>
        </w:rPr>
        <w:t>e</w:t>
      </w:r>
      <w:r w:rsidRPr="00E449E2">
        <w:rPr>
          <w:b/>
          <w:bCs/>
        </w:rPr>
        <w:t xml:space="preserve"> </w:t>
      </w:r>
      <w:r w:rsidRPr="00E449E2">
        <w:t>deposited sediment</w:t>
      </w:r>
      <w:r w:rsidR="00BC5115" w:rsidRPr="00E449E2">
        <w:t>s</w:t>
      </w:r>
      <w:r w:rsidR="00101F11" w:rsidRPr="00E449E2">
        <w:t>.</w:t>
      </w:r>
    </w:p>
    <w:p w14:paraId="62E51141" w14:textId="3E5B0A21" w:rsidR="006B5754" w:rsidRPr="00E449E2" w:rsidRDefault="00101F11" w:rsidP="00E449E2">
      <w:pPr>
        <w:pStyle w:val="ListParagraph"/>
        <w:numPr>
          <w:ilvl w:val="1"/>
          <w:numId w:val="39"/>
        </w:numPr>
        <w:spacing w:after="120"/>
      </w:pPr>
      <w:r w:rsidRPr="00E449E2">
        <w:rPr>
          <w:b/>
          <w:bCs/>
        </w:rPr>
        <w:t>Mechanical removal</w:t>
      </w:r>
      <w:r w:rsidR="006B5754">
        <w:t xml:space="preserve"> of problematic sediment accumulations</w:t>
      </w:r>
      <w:r w:rsidR="00015E74">
        <w:t xml:space="preserve"> from the</w:t>
      </w:r>
      <w:r w:rsidR="00960423">
        <w:t xml:space="preserve"> waterbody at</w:t>
      </w:r>
      <w:r w:rsidR="00015E74">
        <w:t xml:space="preserve"> impoundment</w:t>
      </w:r>
      <w:r w:rsidR="00960423">
        <w:t>s</w:t>
      </w:r>
      <w:r w:rsidR="007C664E">
        <w:t>, either in the dry or by dredging,</w:t>
      </w:r>
      <w:r w:rsidR="006B5754">
        <w:t xml:space="preserve"> </w:t>
      </w:r>
      <w:r w:rsidR="007C664E">
        <w:t xml:space="preserve">is </w:t>
      </w:r>
      <w:r w:rsidR="00AF7247">
        <w:t xml:space="preserve">the approach </w:t>
      </w:r>
      <w:r w:rsidR="00E12D71">
        <w:t xml:space="preserve">that has </w:t>
      </w:r>
      <w:r w:rsidR="00AF7247">
        <w:t xml:space="preserve">typically </w:t>
      </w:r>
      <w:r w:rsidR="00E12D71">
        <w:t xml:space="preserve">been </w:t>
      </w:r>
      <w:r w:rsidR="00AF7247">
        <w:t>used</w:t>
      </w:r>
      <w:r w:rsidR="00423417">
        <w:t>.</w:t>
      </w:r>
      <w:r w:rsidR="006B5754">
        <w:t xml:space="preserve"> </w:t>
      </w:r>
      <w:r w:rsidR="00965895">
        <w:t xml:space="preserve">The volume of sediment deposited annually </w:t>
      </w:r>
      <w:r w:rsidR="003E25A2">
        <w:t xml:space="preserve">will vary </w:t>
      </w:r>
      <w:r w:rsidR="00965895">
        <w:t>depending on the number and size of storms, so the frequency of sediment management intervention should be adaptable.  In dry years no sediment management may be required, while in very wet years several removals may be required.</w:t>
      </w:r>
      <w:r w:rsidR="003E25A2">
        <w:t xml:space="preserve"> If the level of fine sediment supply from upstream is unnaturally high, consideration should be given to removing this material and depositing it to land to prevent damage to salmonids and fresh water pearl mussels, before removing the coarser sediment for reintroduction to the channel downstream.  Fine sediment is important for species such as lamprey, however, so advice from suitably qualified professionals should be sought.  Finer sediment tends to deposit mostly towards the downstream end of the impoundment, with the coarser </w:t>
      </w:r>
      <w:r w:rsidR="003E25A2" w:rsidRPr="00E449E2">
        <w:rPr>
          <w:rFonts w:eastAsia="Calibri"/>
        </w:rPr>
        <w:t>sediment depositing more towards the upstream end</w:t>
      </w:r>
      <w:r w:rsidR="00FF528C" w:rsidRPr="00E449E2">
        <w:rPr>
          <w:rFonts w:eastAsia="Calibri"/>
        </w:rPr>
        <w:t xml:space="preserve">. </w:t>
      </w:r>
    </w:p>
    <w:p w14:paraId="731FE96E" w14:textId="7C87CF73" w:rsidR="007B6E90" w:rsidRDefault="005A39E2" w:rsidP="00E74440">
      <w:pPr>
        <w:pStyle w:val="BodyText1"/>
        <w:numPr>
          <w:ilvl w:val="0"/>
          <w:numId w:val="40"/>
        </w:numPr>
      </w:pPr>
      <w:r w:rsidRPr="001953FF">
        <w:rPr>
          <w:rFonts w:eastAsia="Calibri"/>
          <w:b/>
          <w:bCs/>
        </w:rPr>
        <w:t>Hydraulic excavation</w:t>
      </w:r>
      <w:r w:rsidRPr="001953FF">
        <w:rPr>
          <w:rFonts w:eastAsia="Calibri"/>
        </w:rPr>
        <w:t xml:space="preserve"> </w:t>
      </w:r>
      <w:r w:rsidR="00AA5353" w:rsidRPr="001953FF">
        <w:rPr>
          <w:rFonts w:eastAsia="Calibri"/>
        </w:rPr>
        <w:t xml:space="preserve">uses the power of </w:t>
      </w:r>
      <w:r w:rsidR="00BF556A" w:rsidRPr="001953FF">
        <w:rPr>
          <w:rFonts w:eastAsia="Calibri"/>
        </w:rPr>
        <w:t xml:space="preserve">running water </w:t>
      </w:r>
      <w:r w:rsidR="0031700B" w:rsidRPr="001953FF">
        <w:rPr>
          <w:rFonts w:eastAsia="Calibri"/>
        </w:rPr>
        <w:t>to scour deposited co</w:t>
      </w:r>
      <w:r w:rsidR="00F904DA" w:rsidRPr="001953FF">
        <w:rPr>
          <w:rFonts w:eastAsia="Calibri"/>
        </w:rPr>
        <w:t>a</w:t>
      </w:r>
      <w:r w:rsidR="0031700B" w:rsidRPr="001953FF">
        <w:rPr>
          <w:rFonts w:eastAsia="Calibri"/>
        </w:rPr>
        <w:t>rse</w:t>
      </w:r>
      <w:r w:rsidR="0031700B">
        <w:t xml:space="preserve"> and fine sediment </w:t>
      </w:r>
      <w:r w:rsidR="008C4722">
        <w:t>out of the</w:t>
      </w:r>
      <w:r w:rsidR="00826A38">
        <w:t xml:space="preserve"> </w:t>
      </w:r>
      <w:r w:rsidR="003F709B">
        <w:t xml:space="preserve">impoundment and into the downstream watercourse.  </w:t>
      </w:r>
      <w:r w:rsidR="00BA6E3C">
        <w:t xml:space="preserve">It </w:t>
      </w:r>
      <w:r w:rsidR="00D62D40">
        <w:t xml:space="preserve">will </w:t>
      </w:r>
      <w:r w:rsidR="00F21D8C">
        <w:t>generally only be effective</w:t>
      </w:r>
      <w:r w:rsidR="00CA2EBF">
        <w:t xml:space="preserve"> </w:t>
      </w:r>
      <w:r w:rsidR="00296AF9">
        <w:t xml:space="preserve">at scouring the coarse delta </w:t>
      </w:r>
      <w:r w:rsidR="00761A58">
        <w:t>sediments</w:t>
      </w:r>
      <w:r w:rsidR="00C91ED9">
        <w:t xml:space="preserve"> </w:t>
      </w:r>
      <w:r w:rsidR="00B0291A">
        <w:t xml:space="preserve">in relatively </w:t>
      </w:r>
      <w:r w:rsidR="00251368">
        <w:t xml:space="preserve">steep valley settings and in </w:t>
      </w:r>
      <w:r w:rsidR="00B0291A">
        <w:t xml:space="preserve">short </w:t>
      </w:r>
      <w:r w:rsidR="00D72DEA">
        <w:t>impoundments</w:t>
      </w:r>
      <w:r w:rsidR="004A2C63">
        <w:t xml:space="preserve"> </w:t>
      </w:r>
      <w:r w:rsidR="00B123ED">
        <w:t>that are</w:t>
      </w:r>
      <w:r w:rsidR="00B0291A">
        <w:t xml:space="preserve"> </w:t>
      </w:r>
      <w:r w:rsidR="00B123ED">
        <w:t>roughly the same width as the impounded channel</w:t>
      </w:r>
      <w:r w:rsidR="00251368">
        <w:t>.</w:t>
      </w:r>
      <w:r w:rsidR="0099071B">
        <w:t xml:space="preserve">  </w:t>
      </w:r>
      <w:r w:rsidR="0032155B">
        <w:t xml:space="preserve">If the </w:t>
      </w:r>
      <w:r w:rsidR="001903C5">
        <w:t xml:space="preserve">valley is </w:t>
      </w:r>
      <w:r w:rsidR="002E64A0">
        <w:t xml:space="preserve">too shallow or the impoundment is </w:t>
      </w:r>
      <w:r w:rsidR="00E423E2">
        <w:t xml:space="preserve">too long or too </w:t>
      </w:r>
      <w:r w:rsidR="002E64A0">
        <w:t>wide relative to the inundated channel width</w:t>
      </w:r>
      <w:r w:rsidR="008C70B6">
        <w:t>, the</w:t>
      </w:r>
      <w:r w:rsidR="00C100D1">
        <w:t xml:space="preserve"> </w:t>
      </w:r>
      <w:r w:rsidR="008C70B6">
        <w:t xml:space="preserve">delta would </w:t>
      </w:r>
      <w:r w:rsidR="00415414">
        <w:t xml:space="preserve">still </w:t>
      </w:r>
      <w:r w:rsidR="008C70B6">
        <w:t xml:space="preserve">be scoured but </w:t>
      </w:r>
      <w:r w:rsidR="00415414">
        <w:t xml:space="preserve">much of the coarse sediment would be redeposited across the width of the </w:t>
      </w:r>
      <w:r w:rsidR="00A74E2A">
        <w:t>reservoir bottom</w:t>
      </w:r>
      <w:r w:rsidR="00DF6F93">
        <w:t>, with not much entering the downstream water course</w:t>
      </w:r>
      <w:r w:rsidR="007F5F88">
        <w:t xml:space="preserve"> and not much lost capacity </w:t>
      </w:r>
      <w:r w:rsidR="008F6275">
        <w:t>being</w:t>
      </w:r>
      <w:r w:rsidR="007F5F88">
        <w:t xml:space="preserve"> recovered.</w:t>
      </w:r>
      <w:r w:rsidR="00A74E2A">
        <w:t xml:space="preserve"> </w:t>
      </w:r>
      <w:r w:rsidR="00087AF5">
        <w:t>Hydraulic excavation requires sluice gates capable of passing very large flows</w:t>
      </w:r>
      <w:r w:rsidR="0025618F">
        <w:t xml:space="preserve"> </w:t>
      </w:r>
      <w:r w:rsidR="00340E12">
        <w:t xml:space="preserve">so that the </w:t>
      </w:r>
      <w:r w:rsidR="00987434">
        <w:t xml:space="preserve">flow through the impoundment generates enough speed to scour and transport the coarse delta sediment.  </w:t>
      </w:r>
      <w:r w:rsidR="00FB7DA7">
        <w:t>It also potentially delivers several year</w:t>
      </w:r>
      <w:r w:rsidR="002D22CF">
        <w:t>’s</w:t>
      </w:r>
      <w:r w:rsidR="00101F11">
        <w:t>-</w:t>
      </w:r>
      <w:r w:rsidR="002D22CF">
        <w:t>worth of sediment</w:t>
      </w:r>
      <w:r w:rsidR="007C5CE9">
        <w:t xml:space="preserve"> </w:t>
      </w:r>
      <w:r w:rsidR="002D22CF">
        <w:t>transport into the downstream watercourse all at once, so</w:t>
      </w:r>
      <w:r w:rsidR="009E3CB3">
        <w:t xml:space="preserve"> </w:t>
      </w:r>
      <w:r w:rsidR="00C4470F">
        <w:t xml:space="preserve">care would be required to ensure that this </w:t>
      </w:r>
      <w:r w:rsidR="00152397">
        <w:t>would not increase flood risk</w:t>
      </w:r>
      <w:r w:rsidR="00355AE9">
        <w:t xml:space="preserve"> or bury sensitive </w:t>
      </w:r>
      <w:r w:rsidR="00A05804">
        <w:t>aquatic habitats.</w:t>
      </w:r>
      <w:r w:rsidR="00EB7094">
        <w:t xml:space="preserve"> </w:t>
      </w:r>
      <w:r w:rsidR="007C510C">
        <w:t>I</w:t>
      </w:r>
      <w:r w:rsidR="00EB7094">
        <w:t xml:space="preserve">f </w:t>
      </w:r>
      <w:r w:rsidR="0008728F">
        <w:t xml:space="preserve">the </w:t>
      </w:r>
      <w:r w:rsidR="0008728F">
        <w:lastRenderedPageBreak/>
        <w:t>impoundment traps large volumes of fine sediments</w:t>
      </w:r>
      <w:r w:rsidR="00AE53DD">
        <w:t>,</w:t>
      </w:r>
      <w:r w:rsidR="0008728F">
        <w:t xml:space="preserve"> their release all at once could </w:t>
      </w:r>
      <w:r w:rsidR="0001135D">
        <w:t xml:space="preserve">damage fish </w:t>
      </w:r>
      <w:r w:rsidR="008076A9">
        <w:t xml:space="preserve">and their habitats. </w:t>
      </w:r>
      <w:r w:rsidR="0008728F">
        <w:t xml:space="preserve">  </w:t>
      </w:r>
      <w:r w:rsidR="00152397">
        <w:t xml:space="preserve"> </w:t>
      </w:r>
      <w:r w:rsidR="00C4470F">
        <w:t xml:space="preserve"> </w:t>
      </w:r>
    </w:p>
    <w:p w14:paraId="6FD09B88" w14:textId="6F84D13A" w:rsidR="00CD3084" w:rsidRPr="00C57CFF" w:rsidRDefault="002555E3" w:rsidP="00C57CFF">
      <w:pPr>
        <w:pStyle w:val="Heading4"/>
      </w:pPr>
      <w:bookmarkStart w:id="52" w:name="_Toc97811"/>
      <w:r>
        <w:t xml:space="preserve">4.2.2.4 </w:t>
      </w:r>
      <w:r w:rsidR="008A1EC6" w:rsidRPr="00C57CFF">
        <w:t xml:space="preserve">Sediment removal </w:t>
      </w:r>
      <w:r w:rsidR="002D4C6B" w:rsidRPr="00C57CFF">
        <w:t>d</w:t>
      </w:r>
      <w:r w:rsidR="00B40F03" w:rsidRPr="00C57CFF">
        <w:t xml:space="preserve">ry gravel </w:t>
      </w:r>
      <w:bookmarkEnd w:id="52"/>
    </w:p>
    <w:p w14:paraId="595F6AF9" w14:textId="296E3475" w:rsidR="00CD3084" w:rsidRDefault="00CD3084" w:rsidP="0093031E">
      <w:pPr>
        <w:pStyle w:val="BodyText1"/>
        <w:numPr>
          <w:ilvl w:val="0"/>
          <w:numId w:val="18"/>
        </w:numPr>
      </w:pPr>
      <w:r>
        <w:t>Only remove sediment from dry</w:t>
      </w:r>
      <w:r w:rsidR="00561ED5">
        <w:t>,</w:t>
      </w:r>
      <w:r>
        <w:t xml:space="preserve"> unvegetated deposits such as gravel bars and islands</w:t>
      </w:r>
      <w:r w:rsidR="00561ED5">
        <w:t xml:space="preserve">. Do </w:t>
      </w:r>
      <w:r>
        <w:t>not remove sediment from the wet, low-flow channel</w:t>
      </w:r>
      <w:r w:rsidR="00FF3DA6">
        <w:t>.</w:t>
      </w:r>
    </w:p>
    <w:p w14:paraId="66F41DA1" w14:textId="13DEC93B" w:rsidR="00C86B07" w:rsidRDefault="00CD3084" w:rsidP="0093031E">
      <w:pPr>
        <w:pStyle w:val="BodyText1"/>
        <w:numPr>
          <w:ilvl w:val="0"/>
          <w:numId w:val="18"/>
        </w:numPr>
      </w:pPr>
      <w:r>
        <w:t>Only ‘skim’ the top of the dry deposits</w:t>
      </w:r>
      <w:r w:rsidR="001953FF">
        <w:t xml:space="preserve">. </w:t>
      </w:r>
      <w:r>
        <w:t>Do not dig deep enough to reach water and form holes or pits</w:t>
      </w:r>
      <w:r w:rsidR="001953FF">
        <w:t xml:space="preserve">. </w:t>
      </w:r>
      <w:r>
        <w:t xml:space="preserve">This can cause sediment pollution, trap fish and increase the risk of erosion and river instability. </w:t>
      </w:r>
    </w:p>
    <w:p w14:paraId="29EE1A34" w14:textId="7B002327" w:rsidR="00C86B07" w:rsidRDefault="00AE2148" w:rsidP="0093031E">
      <w:pPr>
        <w:pStyle w:val="BodyText1"/>
        <w:numPr>
          <w:ilvl w:val="0"/>
          <w:numId w:val="18"/>
        </w:numPr>
      </w:pPr>
      <w:r>
        <w:t>Do</w:t>
      </w:r>
      <w:r w:rsidR="00C86B07">
        <w:t xml:space="preserve"> not remove sediment more </w:t>
      </w:r>
      <w:r>
        <w:t xml:space="preserve">frequently </w:t>
      </w:r>
      <w:r w:rsidR="00C86B07">
        <w:t>than once every three years within a distance equal to the average river width multiplied by 25</w:t>
      </w:r>
      <w:r w:rsidR="00413E6A">
        <w:t xml:space="preserve">. For example, </w:t>
      </w:r>
      <w:r w:rsidR="00C86B07">
        <w:t xml:space="preserve">if </w:t>
      </w:r>
      <w:r w:rsidR="00413E6A">
        <w:t xml:space="preserve">the </w:t>
      </w:r>
      <w:r w:rsidR="00C86B07">
        <w:t xml:space="preserve">average river width is </w:t>
      </w:r>
      <w:r w:rsidR="00413E6A">
        <w:t xml:space="preserve">five </w:t>
      </w:r>
      <w:r w:rsidR="00C86B07">
        <w:t>m</w:t>
      </w:r>
      <w:r w:rsidR="008A2312">
        <w:t>etres</w:t>
      </w:r>
      <w:r w:rsidR="00C86B07">
        <w:t xml:space="preserve"> the operation cannot be repeated within a distance of (5 </w:t>
      </w:r>
      <w:r w:rsidR="00E312F0">
        <w:t>x</w:t>
      </w:r>
      <w:r w:rsidR="00C86B07">
        <w:t xml:space="preserve"> 25) = 125</w:t>
      </w:r>
      <w:r w:rsidR="008A2312">
        <w:t xml:space="preserve"> </w:t>
      </w:r>
      <w:r w:rsidR="00C86B07">
        <w:t>m</w:t>
      </w:r>
      <w:r w:rsidR="008A2312">
        <w:t>etres</w:t>
      </w:r>
      <w:r w:rsidR="00C86B07">
        <w:t xml:space="preserve">).  </w:t>
      </w:r>
    </w:p>
    <w:p w14:paraId="18EC063C" w14:textId="7D1AEC7A" w:rsidR="00C86B07" w:rsidRDefault="00C86B07" w:rsidP="0093031E">
      <w:pPr>
        <w:pStyle w:val="BodyText1"/>
        <w:numPr>
          <w:ilvl w:val="0"/>
          <w:numId w:val="18"/>
        </w:numPr>
      </w:pPr>
      <w:r>
        <w:t xml:space="preserve">Maintain a distance of at least </w:t>
      </w:r>
      <w:r w:rsidR="00F349EA">
        <w:t xml:space="preserve">two </w:t>
      </w:r>
      <w:r>
        <w:t>m</w:t>
      </w:r>
      <w:r w:rsidR="00E00345">
        <w:t>etres</w:t>
      </w:r>
      <w:r>
        <w:t xml:space="preserve"> between the wet edge of the low-flow channel and the area of removal. </w:t>
      </w:r>
    </w:p>
    <w:p w14:paraId="782AF902" w14:textId="4B623C31" w:rsidR="00C86B07" w:rsidRDefault="00C86B07" w:rsidP="0093031E">
      <w:pPr>
        <w:pStyle w:val="BodyText1"/>
        <w:numPr>
          <w:ilvl w:val="0"/>
          <w:numId w:val="18"/>
        </w:numPr>
      </w:pPr>
      <w:r>
        <w:t xml:space="preserve">Removed sediment should not be used to form bank-top embankments. </w:t>
      </w:r>
      <w:r w:rsidR="005812A6">
        <w:t xml:space="preserve">This </w:t>
      </w:r>
      <w:r w:rsidR="00F349EA">
        <w:t xml:space="preserve">could </w:t>
      </w:r>
      <w:r w:rsidR="005812A6">
        <w:t>act to cut off a river from its floodplain.</w:t>
      </w:r>
    </w:p>
    <w:p w14:paraId="441989FF" w14:textId="0BCEB0CA" w:rsidR="0071583E" w:rsidRDefault="00274427" w:rsidP="0093031E">
      <w:pPr>
        <w:pStyle w:val="BodyText1"/>
        <w:numPr>
          <w:ilvl w:val="0"/>
          <w:numId w:val="18"/>
        </w:numPr>
      </w:pPr>
      <w:r>
        <w:t>Where possible and appropriate, place removed sediment downstream to</w:t>
      </w:r>
      <w:r w:rsidRPr="00E00345">
        <w:t xml:space="preserve"> </w:t>
      </w:r>
      <w:r w:rsidR="004B18D1">
        <w:t xml:space="preserve">help reduce the risks </w:t>
      </w:r>
      <w:r w:rsidR="00A01C5D">
        <w:t>associated with</w:t>
      </w:r>
      <w:r w:rsidR="004B18D1">
        <w:t xml:space="preserve"> river bed and bank erosion (see </w:t>
      </w:r>
      <w:hyperlink w:anchor="_4.2.2.8_Sediment_reintroduction" w:history="1">
        <w:r w:rsidR="004B18D1" w:rsidRPr="000560D9">
          <w:rPr>
            <w:rStyle w:val="Hyperlink"/>
          </w:rPr>
          <w:t xml:space="preserve">section </w:t>
        </w:r>
        <w:r w:rsidR="000560D9" w:rsidRPr="000560D9">
          <w:rPr>
            <w:rStyle w:val="Hyperlink"/>
          </w:rPr>
          <w:t>4</w:t>
        </w:r>
        <w:r w:rsidR="004B18D1" w:rsidRPr="000560D9">
          <w:rPr>
            <w:rStyle w:val="Hyperlink"/>
          </w:rPr>
          <w:t>.2.</w:t>
        </w:r>
        <w:r w:rsidR="000560D9" w:rsidRPr="000560D9">
          <w:rPr>
            <w:rStyle w:val="Hyperlink"/>
          </w:rPr>
          <w:t>2.8</w:t>
        </w:r>
      </w:hyperlink>
      <w:r w:rsidR="004B18D1">
        <w:t>).</w:t>
      </w:r>
      <w:bookmarkStart w:id="53" w:name="_Toc97812"/>
    </w:p>
    <w:p w14:paraId="658D0EC5" w14:textId="6703B1D6" w:rsidR="00FC5EE6" w:rsidRPr="00895295" w:rsidRDefault="002555E3" w:rsidP="00895295">
      <w:pPr>
        <w:pStyle w:val="Heading4"/>
        <w:numPr>
          <w:ilvl w:val="1"/>
          <w:numId w:val="0"/>
        </w:numPr>
        <w:rPr>
          <w:rFonts w:eastAsia="Times New Roman"/>
        </w:rPr>
      </w:pPr>
      <w:r>
        <w:t xml:space="preserve">4.2.2.5 </w:t>
      </w:r>
      <w:r w:rsidR="008A1EC6" w:rsidRPr="00895295">
        <w:rPr>
          <w:rFonts w:eastAsia="Times New Roman"/>
        </w:rPr>
        <w:t xml:space="preserve">Sediment removal - </w:t>
      </w:r>
      <w:r w:rsidR="002D4C6B" w:rsidRPr="00895295">
        <w:rPr>
          <w:rFonts w:eastAsia="Times New Roman"/>
        </w:rPr>
        <w:t>w</w:t>
      </w:r>
      <w:r w:rsidR="00EC1453" w:rsidRPr="00895295">
        <w:rPr>
          <w:rFonts w:eastAsia="Times New Roman"/>
        </w:rPr>
        <w:t>et</w:t>
      </w:r>
      <w:r w:rsidR="00FC5EE6" w:rsidRPr="00895295">
        <w:rPr>
          <w:rFonts w:eastAsia="Times New Roman"/>
        </w:rPr>
        <w:t xml:space="preserve"> gravel</w:t>
      </w:r>
      <w:bookmarkEnd w:id="53"/>
    </w:p>
    <w:p w14:paraId="0540194A" w14:textId="6C89CDA0" w:rsidR="00697FFA" w:rsidRDefault="00697FFA" w:rsidP="00AD76C6">
      <w:pPr>
        <w:pStyle w:val="BodyText1"/>
      </w:pPr>
      <w:r>
        <w:t>Pools in rivers are not static features</w:t>
      </w:r>
      <w:r w:rsidR="00787250">
        <w:t xml:space="preserve">. Over </w:t>
      </w:r>
      <w:r>
        <w:t xml:space="preserve">time they fill in, move position and naturally scour. Typically, however, the number of pools and riffles within a given length of river will remain approximately the same, even if their locations change.  </w:t>
      </w:r>
    </w:p>
    <w:p w14:paraId="7C08C3D3" w14:textId="78C942FF" w:rsidR="00520BE2" w:rsidRDefault="00697FFA" w:rsidP="00AD76C6">
      <w:pPr>
        <w:pStyle w:val="BodyText1"/>
      </w:pPr>
      <w:r>
        <w:t>Most change in rivers is likely to be seen after high flows</w:t>
      </w:r>
      <w:r w:rsidR="00975C42">
        <w:t>.  While</w:t>
      </w:r>
      <w:r>
        <w:t xml:space="preserve"> a flood </w:t>
      </w:r>
      <w:r w:rsidR="00975C42">
        <w:t xml:space="preserve">may have </w:t>
      </w:r>
      <w:r>
        <w:t>filled in</w:t>
      </w:r>
      <w:r w:rsidR="007008AB">
        <w:t xml:space="preserve"> a pool</w:t>
      </w:r>
      <w:r>
        <w:t xml:space="preserve">, there may be a new pool being created in a different place. </w:t>
      </w:r>
      <w:r w:rsidR="00C25BB1">
        <w:t>Even if there isn’t, the filled pool may be scoured by the next flood.</w:t>
      </w:r>
      <w:r w:rsidR="009D3F04">
        <w:t xml:space="preserve">  The need for s</w:t>
      </w:r>
      <w:r>
        <w:t xml:space="preserve">ediment removal should </w:t>
      </w:r>
      <w:r w:rsidR="009D3F04">
        <w:t xml:space="preserve">thus </w:t>
      </w:r>
      <w:r>
        <w:t>be carefully considered</w:t>
      </w:r>
      <w:r w:rsidR="007E16E5">
        <w:t xml:space="preserve"> </w:t>
      </w:r>
      <w:r>
        <w:t>as it may lead to channel destabilisation and increased erosion</w:t>
      </w:r>
      <w:r w:rsidR="007E16E5">
        <w:t xml:space="preserve"> by cre</w:t>
      </w:r>
      <w:r w:rsidR="00E07BC7">
        <w:t xml:space="preserve">ating a </w:t>
      </w:r>
      <w:r w:rsidR="003D2155">
        <w:t xml:space="preserve">knick </w:t>
      </w:r>
      <w:r w:rsidR="003D2155">
        <w:lastRenderedPageBreak/>
        <w:t>point</w:t>
      </w:r>
      <w:r w:rsidR="00E07BC7">
        <w:t xml:space="preserve"> </w:t>
      </w:r>
      <w:r w:rsidR="00E07BC7" w:rsidRPr="00AD76C6">
        <w:t>(</w:t>
      </w:r>
      <w:hyperlink w:anchor="_3.5.1_Activity_specific" w:history="1">
        <w:r w:rsidR="00E07BC7" w:rsidRPr="00142272">
          <w:rPr>
            <w:rStyle w:val="Hyperlink"/>
          </w:rPr>
          <w:t>section 3.</w:t>
        </w:r>
        <w:r w:rsidR="008C701C" w:rsidRPr="00142272">
          <w:rPr>
            <w:rStyle w:val="Hyperlink"/>
          </w:rPr>
          <w:t>5.</w:t>
        </w:r>
        <w:r w:rsidR="00E07BC7" w:rsidRPr="00142272">
          <w:rPr>
            <w:rStyle w:val="Hyperlink"/>
          </w:rPr>
          <w:t>1.1</w:t>
        </w:r>
      </w:hyperlink>
      <w:r w:rsidR="00E07BC7" w:rsidRPr="00AD76C6">
        <w:t>)</w:t>
      </w:r>
      <w:r w:rsidRPr="00AD76C6">
        <w:t>.</w:t>
      </w:r>
      <w:r>
        <w:t xml:space="preserve"> This in turn may increase sediment supply downstream and lead to other pools being filled in. </w:t>
      </w:r>
    </w:p>
    <w:p w14:paraId="05B2929A" w14:textId="449DC3D1" w:rsidR="00F71F5B" w:rsidRDefault="00676E7C" w:rsidP="0093031E">
      <w:pPr>
        <w:pStyle w:val="BodyText1"/>
        <w:numPr>
          <w:ilvl w:val="0"/>
          <w:numId w:val="18"/>
        </w:numPr>
      </w:pPr>
      <w:r>
        <w:t xml:space="preserve">Consider </w:t>
      </w:r>
      <w:r w:rsidR="004A08A1" w:rsidRPr="004A08A1">
        <w:t xml:space="preserve">Is the pool filling up? If so, at what rate? Is the overall number of pools </w:t>
      </w:r>
      <w:r w:rsidR="003E736B">
        <w:t xml:space="preserve">in the section of river </w:t>
      </w:r>
      <w:r w:rsidR="004A08A1" w:rsidRPr="004A08A1">
        <w:t xml:space="preserve">reducing? If it is remaining constant over a sufficient length of </w:t>
      </w:r>
      <w:r w:rsidR="003E736B">
        <w:t>river</w:t>
      </w:r>
      <w:r w:rsidR="004A08A1" w:rsidRPr="004A08A1">
        <w:t xml:space="preserve"> then removal of sediment to maintain a pool in a static position should be reconsidered.</w:t>
      </w:r>
    </w:p>
    <w:p w14:paraId="71AF244D" w14:textId="196AE042" w:rsidR="00520BE2" w:rsidRDefault="00F71F5B" w:rsidP="0093031E">
      <w:pPr>
        <w:pStyle w:val="BodyText1"/>
        <w:numPr>
          <w:ilvl w:val="0"/>
          <w:numId w:val="18"/>
        </w:numPr>
      </w:pPr>
      <w:r>
        <w:t>D</w:t>
      </w:r>
      <w:r w:rsidR="00520BE2">
        <w:t xml:space="preserve">o not create pools where none have existed previously.  </w:t>
      </w:r>
    </w:p>
    <w:p w14:paraId="60AC7636" w14:textId="0C9042FB" w:rsidR="00520BE2" w:rsidRDefault="00520BE2" w:rsidP="0093031E">
      <w:pPr>
        <w:pStyle w:val="BodyText1"/>
        <w:numPr>
          <w:ilvl w:val="0"/>
          <w:numId w:val="18"/>
        </w:numPr>
      </w:pPr>
      <w:r>
        <w:t>Do not change pools in size (width, length, depth) or frequency</w:t>
      </w:r>
      <w:r w:rsidR="00583799">
        <w:t xml:space="preserve"> (</w:t>
      </w:r>
      <w:r w:rsidR="00676E7C">
        <w:t xml:space="preserve">see </w:t>
      </w:r>
      <w:r w:rsidR="00583799" w:rsidRPr="00676E7C">
        <w:t xml:space="preserve">Figure </w:t>
      </w:r>
      <w:r w:rsidR="00676E7C" w:rsidRPr="00676E7C">
        <w:t>9</w:t>
      </w:r>
      <w:r w:rsidR="00583799" w:rsidRPr="00676E7C">
        <w:t>)</w:t>
      </w:r>
      <w:r w:rsidRPr="00676E7C">
        <w:t>.</w:t>
      </w:r>
      <w:r>
        <w:t xml:space="preserve"> </w:t>
      </w:r>
    </w:p>
    <w:p w14:paraId="554547CD" w14:textId="270C538D" w:rsidR="00520BE2" w:rsidRDefault="00520BE2" w:rsidP="0093031E">
      <w:pPr>
        <w:pStyle w:val="BodyText1"/>
        <w:numPr>
          <w:ilvl w:val="0"/>
          <w:numId w:val="18"/>
        </w:numPr>
      </w:pPr>
      <w:r>
        <w:t xml:space="preserve">Removed sediment should not be used to form bank-top embankments. </w:t>
      </w:r>
    </w:p>
    <w:p w14:paraId="41A19A5D" w14:textId="37F9DEAA" w:rsidR="003D0484" w:rsidRPr="002F6A9A" w:rsidRDefault="00274427" w:rsidP="00B95AD9">
      <w:pPr>
        <w:pStyle w:val="BodyText1"/>
        <w:numPr>
          <w:ilvl w:val="0"/>
          <w:numId w:val="18"/>
        </w:numPr>
      </w:pPr>
      <w:r>
        <w:t>Where possible and appropriate, place removed sediment downstream to</w:t>
      </w:r>
      <w:r w:rsidRPr="00E00345">
        <w:t xml:space="preserve"> </w:t>
      </w:r>
      <w:r w:rsidR="008A22C7">
        <w:t xml:space="preserve">help reduce the risks associated with river bed and bank erosion (see </w:t>
      </w:r>
      <w:r w:rsidR="003D0484">
        <w:t>section on reintroduction).</w:t>
      </w:r>
      <w:bookmarkStart w:id="54" w:name="_Toc97813"/>
    </w:p>
    <w:p w14:paraId="6424BAC5" w14:textId="77777777" w:rsidR="0066366B" w:rsidRDefault="0066366B" w:rsidP="0066366B">
      <w:pPr>
        <w:pStyle w:val="NormalWeb"/>
      </w:pPr>
      <w:r>
        <w:rPr>
          <w:noProof/>
        </w:rPr>
        <w:drawing>
          <wp:inline distT="0" distB="0" distL="0" distR="0" wp14:anchorId="701E027D" wp14:editId="1D5A0678">
            <wp:extent cx="5447672" cy="3057525"/>
            <wp:effectExtent l="0" t="0" r="635" b="0"/>
            <wp:docPr id="742412669" name="Picture 1" descr="A diagram showing area of existing pool on outside bend of river and area of sediment removal within the extent of the existing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412669" name="Picture 1" descr="A diagram showing area of existing pool on outside bend of river and area of sediment removal within the extent of the existing pool."/>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b="14734"/>
                    <a:stretch/>
                  </pic:blipFill>
                  <pic:spPr bwMode="auto">
                    <a:xfrm>
                      <a:off x="0" y="0"/>
                      <a:ext cx="5488571" cy="3080480"/>
                    </a:xfrm>
                    <a:prstGeom prst="rect">
                      <a:avLst/>
                    </a:prstGeom>
                    <a:noFill/>
                    <a:ln>
                      <a:noFill/>
                    </a:ln>
                    <a:extLst>
                      <a:ext uri="{53640926-AAD7-44D8-BBD7-CCE9431645EC}">
                        <a14:shadowObscured xmlns:a14="http://schemas.microsoft.com/office/drawing/2010/main"/>
                      </a:ext>
                    </a:extLst>
                  </pic:spPr>
                </pic:pic>
              </a:graphicData>
            </a:graphic>
          </wp:inline>
        </w:drawing>
      </w:r>
    </w:p>
    <w:p w14:paraId="49FDB1CB" w14:textId="77777777" w:rsidR="006E6DE2" w:rsidRDefault="006E6DE2" w:rsidP="006E6DE2">
      <w:pPr>
        <w:pStyle w:val="Heading4"/>
      </w:pPr>
      <w:r w:rsidRPr="001953FF">
        <w:t xml:space="preserve">Figure 9: </w:t>
      </w:r>
      <w:r w:rsidRPr="003D0484">
        <w:rPr>
          <w:b w:val="0"/>
          <w:bCs/>
        </w:rPr>
        <w:t>Good practice. Do not increase the area of the original pool</w:t>
      </w:r>
    </w:p>
    <w:p w14:paraId="6EE8738B" w14:textId="77777777" w:rsidR="006E6DE2" w:rsidRDefault="006E6DE2" w:rsidP="00895295">
      <w:pPr>
        <w:pStyle w:val="Heading4"/>
        <w:numPr>
          <w:ilvl w:val="1"/>
          <w:numId w:val="0"/>
        </w:numPr>
      </w:pPr>
    </w:p>
    <w:p w14:paraId="576A4895" w14:textId="012E7919" w:rsidR="00007AF8" w:rsidRPr="00895295" w:rsidRDefault="002555E3" w:rsidP="00895295">
      <w:pPr>
        <w:pStyle w:val="Heading4"/>
        <w:numPr>
          <w:ilvl w:val="1"/>
          <w:numId w:val="0"/>
        </w:numPr>
        <w:rPr>
          <w:rFonts w:eastAsia="Times New Roman"/>
        </w:rPr>
      </w:pPr>
      <w:r>
        <w:t xml:space="preserve">4.2.2.6 </w:t>
      </w:r>
      <w:r w:rsidR="008A1EC6" w:rsidRPr="00895295">
        <w:rPr>
          <w:rFonts w:eastAsia="Times New Roman"/>
        </w:rPr>
        <w:t xml:space="preserve">Sediment removal - </w:t>
      </w:r>
      <w:r w:rsidR="002D4C6B" w:rsidRPr="00895295">
        <w:rPr>
          <w:rFonts w:eastAsia="Times New Roman"/>
        </w:rPr>
        <w:t>d</w:t>
      </w:r>
      <w:r w:rsidR="00007AF8" w:rsidRPr="00895295">
        <w:rPr>
          <w:rFonts w:eastAsia="Times New Roman"/>
        </w:rPr>
        <w:t xml:space="preserve">redging modified channels and ditches </w:t>
      </w:r>
      <w:bookmarkEnd w:id="54"/>
    </w:p>
    <w:p w14:paraId="68D4CA75" w14:textId="76AC07EA" w:rsidR="004107FE" w:rsidRDefault="00007AF8" w:rsidP="00AE5589">
      <w:pPr>
        <w:pStyle w:val="BodyText1"/>
      </w:pPr>
      <w:r>
        <w:t xml:space="preserve">Many small burns have been historically modified and managed to provide land for development and agriculture and to improve land drainage. In many cases this historical modification, usually </w:t>
      </w:r>
      <w:r>
        <w:lastRenderedPageBreak/>
        <w:t>straightening, deepening and widening burns, makes regular management necessary because the burn can no longer function naturally. For example</w:t>
      </w:r>
      <w:r w:rsidR="002C211B">
        <w:t>,</w:t>
      </w:r>
      <w:r>
        <w:t xml:space="preserve"> deepening and widening channels creates a lower energy environment </w:t>
      </w:r>
      <w:r w:rsidR="004A15F2">
        <w:t xml:space="preserve">with </w:t>
      </w:r>
      <w:r>
        <w:t>slower flows</w:t>
      </w:r>
      <w:r w:rsidR="004A15F2">
        <w:t xml:space="preserve">, </w:t>
      </w:r>
      <w:r>
        <w:t xml:space="preserve">which means that the burn can no longer move </w:t>
      </w:r>
      <w:r w:rsidR="004A15F2">
        <w:t xml:space="preserve">the </w:t>
      </w:r>
      <w:r>
        <w:t xml:space="preserve">sediment </w:t>
      </w:r>
      <w:r w:rsidR="004A15F2">
        <w:t xml:space="preserve">load supplied from upstream </w:t>
      </w:r>
      <w:r>
        <w:t xml:space="preserve">so sediment starts to </w:t>
      </w:r>
      <w:r w:rsidRPr="00AE5589">
        <w:t>deposit and the bed level rises. To maintain the burn in its modified form, regular maintenance</w:t>
      </w:r>
      <w:r w:rsidR="00100CAF" w:rsidRPr="00AE5589">
        <w:t>,</w:t>
      </w:r>
      <w:r w:rsidRPr="00AE5589">
        <w:t xml:space="preserve"> such as dredging</w:t>
      </w:r>
      <w:r w:rsidR="00100CAF" w:rsidRPr="00AE5589">
        <w:t>,</w:t>
      </w:r>
      <w:r w:rsidRPr="00AE5589">
        <w:t xml:space="preserve"> </w:t>
      </w:r>
      <w:r w:rsidR="00100CAF" w:rsidRPr="00AE5589">
        <w:t>may be</w:t>
      </w:r>
      <w:r w:rsidRPr="00AE5589">
        <w:t xml:space="preserve"> required.</w:t>
      </w:r>
      <w:r>
        <w:t xml:space="preserve"> </w:t>
      </w:r>
    </w:p>
    <w:p w14:paraId="197EEC21" w14:textId="3B7647C7" w:rsidR="004107FE" w:rsidRDefault="004107FE" w:rsidP="00E248D7">
      <w:pPr>
        <w:pStyle w:val="BodyText1"/>
        <w:numPr>
          <w:ilvl w:val="0"/>
          <w:numId w:val="18"/>
        </w:numPr>
      </w:pPr>
      <w:r>
        <w:t xml:space="preserve">Do not straighten, deepen or widen unmodified natural watercourses. </w:t>
      </w:r>
    </w:p>
    <w:p w14:paraId="5ED16268" w14:textId="1FC6A8FA" w:rsidR="004107FE" w:rsidRDefault="004107FE" w:rsidP="00E248D7">
      <w:pPr>
        <w:pStyle w:val="BodyText1"/>
        <w:numPr>
          <w:ilvl w:val="0"/>
          <w:numId w:val="18"/>
        </w:numPr>
      </w:pPr>
      <w:r>
        <w:t>Consider creating a two-stage channel</w:t>
      </w:r>
      <w:r w:rsidR="00100CAF">
        <w:t xml:space="preserve">. </w:t>
      </w:r>
      <w:r>
        <w:t>Creating a two-stage channel will narrow the low flow channel and may increase the speed of the flow</w:t>
      </w:r>
      <w:r w:rsidR="00215633">
        <w:t xml:space="preserve"> during </w:t>
      </w:r>
      <w:r w:rsidR="00AB4A99">
        <w:t>high flows</w:t>
      </w:r>
      <w:r w:rsidR="00F74106">
        <w:t>, which</w:t>
      </w:r>
      <w:r>
        <w:t xml:space="preserve"> may allow the river to transport more sediment downstream, reducing the amount of sediment deposition and therefore stop</w:t>
      </w:r>
      <w:r w:rsidR="00AB4A99">
        <w:t>ping</w:t>
      </w:r>
      <w:r>
        <w:t xml:space="preserve"> or </w:t>
      </w:r>
      <w:r w:rsidR="00AB4A99">
        <w:t xml:space="preserve">reducing </w:t>
      </w:r>
      <w:r>
        <w:t>the need for dredging</w:t>
      </w:r>
      <w:r w:rsidR="00100CAF">
        <w:t>.</w:t>
      </w:r>
      <w:r>
        <w:t xml:space="preserve"> </w:t>
      </w:r>
    </w:p>
    <w:p w14:paraId="2735B02F" w14:textId="3D291D06" w:rsidR="00384734" w:rsidRPr="00E248D7" w:rsidRDefault="004107FE" w:rsidP="00E248D7">
      <w:pPr>
        <w:pStyle w:val="BodyText1"/>
        <w:numPr>
          <w:ilvl w:val="0"/>
          <w:numId w:val="18"/>
        </w:numPr>
      </w:pPr>
      <w:r>
        <w:t xml:space="preserve">Removed sediment should not be used to form bank-top embankments. It should be spread evenly over fields away from areas of wildlife interest. </w:t>
      </w:r>
    </w:p>
    <w:p w14:paraId="1CE979C4" w14:textId="57FC3645" w:rsidR="00384734" w:rsidRPr="00895295" w:rsidRDefault="002555E3" w:rsidP="00895295">
      <w:pPr>
        <w:pStyle w:val="Heading4"/>
        <w:numPr>
          <w:ilvl w:val="1"/>
          <w:numId w:val="0"/>
        </w:numPr>
        <w:rPr>
          <w:rFonts w:eastAsia="Times New Roman"/>
        </w:rPr>
      </w:pPr>
      <w:bookmarkStart w:id="55" w:name="_Toc97814"/>
      <w:r>
        <w:t xml:space="preserve">4.2.2.7 </w:t>
      </w:r>
      <w:r w:rsidR="008A1EC6" w:rsidRPr="00895295">
        <w:rPr>
          <w:rFonts w:eastAsia="Times New Roman"/>
        </w:rPr>
        <w:t>Sediment removal</w:t>
      </w:r>
      <w:r w:rsidR="00384734" w:rsidRPr="00895295">
        <w:rPr>
          <w:rFonts w:eastAsia="Times New Roman"/>
        </w:rPr>
        <w:t xml:space="preserve"> from lochs </w:t>
      </w:r>
      <w:bookmarkEnd w:id="55"/>
    </w:p>
    <w:p w14:paraId="37A8BC6D" w14:textId="673E2621" w:rsidR="00384734" w:rsidRDefault="00384734" w:rsidP="00AE5589">
      <w:pPr>
        <w:pStyle w:val="BodyText1"/>
      </w:pPr>
      <w:r>
        <w:t>The process of sediment supply, transport and deposition in lochs generally takes longer than in rivers. This means that any sediment removed from lochs will usually not be replaced as quickly. In general, sediment should only be removed from lochs if there is a risk to infrastructure (e</w:t>
      </w:r>
      <w:r w:rsidR="001B36DF">
        <w:t>.</w:t>
      </w:r>
      <w:r>
        <w:t>g</w:t>
      </w:r>
      <w:r w:rsidR="001B36DF">
        <w:t>.</w:t>
      </w:r>
      <w:r>
        <w:t xml:space="preserve"> outfalls, intakes, bridges) or to other sustainable development activities (e</w:t>
      </w:r>
      <w:r w:rsidR="007712D3">
        <w:t>.</w:t>
      </w:r>
      <w:r>
        <w:t>g</w:t>
      </w:r>
      <w:r w:rsidR="007712D3">
        <w:t>.</w:t>
      </w:r>
      <w:r>
        <w:t xml:space="preserve"> navigation, flood risk, water supply). If there is no significant risk to these activities then the requirement for sediment management should be reconsidered.  </w:t>
      </w:r>
    </w:p>
    <w:p w14:paraId="54B700D3" w14:textId="6327B352" w:rsidR="00384734" w:rsidRPr="00AE5589" w:rsidRDefault="00384734" w:rsidP="00AE5589">
      <w:pPr>
        <w:pStyle w:val="BodyText1"/>
      </w:pPr>
      <w:r w:rsidRPr="00AE5589">
        <w:t xml:space="preserve">Key habitats should be identified and avoided, including: </w:t>
      </w:r>
    </w:p>
    <w:p w14:paraId="2660E39F" w14:textId="3737E197" w:rsidR="00593ED4" w:rsidRDefault="009A000B" w:rsidP="00E92E72">
      <w:pPr>
        <w:pStyle w:val="BodyText1"/>
        <w:numPr>
          <w:ilvl w:val="0"/>
          <w:numId w:val="18"/>
        </w:numPr>
      </w:pPr>
      <w:r>
        <w:t>F</w:t>
      </w:r>
      <w:r w:rsidR="00384734">
        <w:t>ish spawning areas</w:t>
      </w:r>
      <w:r>
        <w:t>.</w:t>
      </w:r>
      <w:r w:rsidR="00384734">
        <w:t xml:space="preserve"> </w:t>
      </w:r>
    </w:p>
    <w:p w14:paraId="15FBAB7E" w14:textId="75D62B8E" w:rsidR="00384734" w:rsidRDefault="009A000B" w:rsidP="00E92E72">
      <w:pPr>
        <w:pStyle w:val="BodyText1"/>
        <w:numPr>
          <w:ilvl w:val="0"/>
          <w:numId w:val="18"/>
        </w:numPr>
      </w:pPr>
      <w:r>
        <w:t>W</w:t>
      </w:r>
      <w:r w:rsidR="00384734">
        <w:t>ave washed shores and beaches</w:t>
      </w:r>
      <w:r>
        <w:t>.</w:t>
      </w:r>
    </w:p>
    <w:p w14:paraId="72EEBB84" w14:textId="3451CE4A" w:rsidR="00384734" w:rsidRDefault="009A000B" w:rsidP="00E92E72">
      <w:pPr>
        <w:pStyle w:val="BodyText1"/>
        <w:numPr>
          <w:ilvl w:val="0"/>
          <w:numId w:val="18"/>
        </w:numPr>
      </w:pPr>
      <w:r>
        <w:t>A</w:t>
      </w:r>
      <w:r w:rsidR="00384734">
        <w:t>reas around loch inlet and outlets</w:t>
      </w:r>
      <w:r>
        <w:t>.</w:t>
      </w:r>
    </w:p>
    <w:p w14:paraId="5F517303" w14:textId="4163AF58" w:rsidR="00456B1E" w:rsidRDefault="009A000B" w:rsidP="00E92E72">
      <w:pPr>
        <w:pStyle w:val="BodyText1"/>
        <w:numPr>
          <w:ilvl w:val="0"/>
          <w:numId w:val="18"/>
        </w:numPr>
      </w:pPr>
      <w:r>
        <w:t>S</w:t>
      </w:r>
      <w:r w:rsidR="00384734">
        <w:t>hallow areas near the shore (littoral areas) and bays</w:t>
      </w:r>
      <w:r>
        <w:t>.</w:t>
      </w:r>
    </w:p>
    <w:p w14:paraId="0A768B3D" w14:textId="284AA13B" w:rsidR="00593ED4" w:rsidRDefault="009A000B" w:rsidP="00E92E72">
      <w:pPr>
        <w:pStyle w:val="BodyText1"/>
        <w:numPr>
          <w:ilvl w:val="0"/>
          <w:numId w:val="18"/>
        </w:numPr>
      </w:pPr>
      <w:r>
        <w:t>A</w:t>
      </w:r>
      <w:r w:rsidR="00384734">
        <w:t>andy and silty deposits</w:t>
      </w:r>
      <w:r>
        <w:t>.</w:t>
      </w:r>
    </w:p>
    <w:p w14:paraId="43DB1D8B" w14:textId="1F577F9C" w:rsidR="002F6A9A" w:rsidRPr="002F6A9A" w:rsidRDefault="009A000B" w:rsidP="002F6A9A">
      <w:pPr>
        <w:pStyle w:val="BodyText1"/>
        <w:numPr>
          <w:ilvl w:val="0"/>
          <w:numId w:val="18"/>
        </w:numPr>
      </w:pPr>
      <w:r>
        <w:lastRenderedPageBreak/>
        <w:t>A</w:t>
      </w:r>
      <w:r w:rsidR="00384734">
        <w:t>quatic plants (macrophyte beds)</w:t>
      </w:r>
      <w:r>
        <w:t>.</w:t>
      </w:r>
      <w:r w:rsidR="00384734" w:rsidRPr="00E248D7">
        <w:rPr>
          <w:sz w:val="20"/>
        </w:rPr>
        <w:t xml:space="preserve"> </w:t>
      </w:r>
    </w:p>
    <w:p w14:paraId="0A7B7F1B" w14:textId="24C026D6" w:rsidR="00384734" w:rsidRDefault="00384734" w:rsidP="002F6A9A">
      <w:pPr>
        <w:pStyle w:val="BodyText1"/>
      </w:pPr>
      <w:r>
        <w:t xml:space="preserve">Removed sediment should not be used to form bank-top embankments. It should be spread evenly over fields away from areas of wildlife interest or transported elsewhere for appropriate disposal. </w:t>
      </w:r>
    </w:p>
    <w:p w14:paraId="629D5495" w14:textId="0502F2E3" w:rsidR="00B03E79" w:rsidRPr="00895295" w:rsidRDefault="002555E3" w:rsidP="00B95AD9">
      <w:pPr>
        <w:pStyle w:val="Heading4"/>
        <w:rPr>
          <w:rFonts w:eastAsia="Times New Roman"/>
        </w:rPr>
      </w:pPr>
      <w:bookmarkStart w:id="56" w:name="_4.2.2.8_Sediment_reintroduction"/>
      <w:bookmarkEnd w:id="56"/>
      <w:r>
        <w:t xml:space="preserve">4.2.2.8 </w:t>
      </w:r>
      <w:r w:rsidR="00B03E79" w:rsidRPr="00895295">
        <w:rPr>
          <w:rFonts w:eastAsia="Times New Roman"/>
        </w:rPr>
        <w:t>Sediment reintroduction</w:t>
      </w:r>
    </w:p>
    <w:p w14:paraId="54EAE129" w14:textId="71E8241E" w:rsidR="00BF2CE5" w:rsidRDefault="00BF2CE5" w:rsidP="00AD76C6">
      <w:pPr>
        <w:pStyle w:val="BodyText1"/>
      </w:pPr>
      <w:r>
        <w:t xml:space="preserve">Where any sediment removal is proposed there should always be consideration as to whether it is possible and appropriate to reintroduce the sediment elsewhere in the catchment downstream in order to ensure sediment balance </w:t>
      </w:r>
      <w:r w:rsidRPr="00C00905">
        <w:t>is maintained.</w:t>
      </w:r>
      <w:r w:rsidR="00017AAF" w:rsidRPr="00C00905">
        <w:t xml:space="preserve"> </w:t>
      </w:r>
      <w:r w:rsidR="00CE6BD3" w:rsidRPr="00C00905">
        <w:t>This is likely to only be appropriate for large sediments (gravels etc) rather than fine sediments.</w:t>
      </w:r>
    </w:p>
    <w:p w14:paraId="34F4DC5C" w14:textId="2AE68C5D" w:rsidR="00BF2CE5" w:rsidRDefault="00BF2CE5" w:rsidP="00AD76C6">
      <w:pPr>
        <w:pStyle w:val="BodyText1"/>
      </w:pPr>
      <w:r>
        <w:t xml:space="preserve">Placing removed sediment downstream (reintroduction) can help minimise some of the impacts of sediment removal, such as sediment starvation, erosion and habitat degradation. </w:t>
      </w:r>
    </w:p>
    <w:p w14:paraId="750C27E6" w14:textId="63C8B73B" w:rsidR="00B03E79" w:rsidRDefault="00BF2CE5" w:rsidP="00AD76C6">
      <w:pPr>
        <w:pStyle w:val="BodyText1"/>
      </w:pPr>
      <w:r>
        <w:t xml:space="preserve">Any sediment reintroduction must be carefully planned. If too much sediment is reintroduced, or reintroduced in the wrong place, it can have a negative effect on the water environment.  </w:t>
      </w:r>
    </w:p>
    <w:p w14:paraId="7BA4C978" w14:textId="0C3135F5" w:rsidR="00B03E79" w:rsidRPr="00E248D7" w:rsidRDefault="00B03E79" w:rsidP="00E248D7">
      <w:pPr>
        <w:spacing w:after="170"/>
        <w:ind w:right="530"/>
        <w:rPr>
          <w:rFonts w:cstheme="minorHAnsi"/>
        </w:rPr>
      </w:pPr>
      <w:r w:rsidRPr="00E248D7">
        <w:rPr>
          <w:rFonts w:cstheme="minorHAnsi"/>
        </w:rPr>
        <w:t>How much to put downstream:</w:t>
      </w:r>
    </w:p>
    <w:p w14:paraId="4252E569" w14:textId="35B1FBF6" w:rsidR="00B03E79" w:rsidRDefault="00B03E79" w:rsidP="004123DD">
      <w:pPr>
        <w:pStyle w:val="BodyText1"/>
        <w:numPr>
          <w:ilvl w:val="0"/>
          <w:numId w:val="5"/>
        </w:numPr>
        <w:ind w:left="720"/>
      </w:pPr>
      <w:r>
        <w:t xml:space="preserve">Carefully consider the volume to be reintroduced. It may not be appropriate to place all removed sediment downstream as this would be more than the river would naturally be able to transport and may lead to over-supply of sediment to the downstream reach, thereby causing problems such as smothered habitats and increased flood risk. </w:t>
      </w:r>
    </w:p>
    <w:p w14:paraId="50C026E9" w14:textId="5C923E3C" w:rsidR="00B03E79" w:rsidRDefault="00B03E79" w:rsidP="004123DD">
      <w:pPr>
        <w:pStyle w:val="BodyText1"/>
        <w:numPr>
          <w:ilvl w:val="0"/>
          <w:numId w:val="5"/>
        </w:numPr>
        <w:ind w:left="720"/>
      </w:pPr>
      <w:r>
        <w:t xml:space="preserve">The volume placed downstream should be comparable to what would naturally be transported by the river in a high flow event. If a large amount of sediment is being removed to reduce flood risk it may not be appropriate to put it all downstream, as only some of this sediment would have been transported naturally in a high flow event. </w:t>
      </w:r>
    </w:p>
    <w:p w14:paraId="6AC4B2F8" w14:textId="5EFA0EEF" w:rsidR="00844E7F" w:rsidRPr="009A000B" w:rsidRDefault="00B03E79" w:rsidP="009A000B">
      <w:pPr>
        <w:pStyle w:val="BodyText1"/>
        <w:numPr>
          <w:ilvl w:val="0"/>
          <w:numId w:val="5"/>
        </w:numPr>
        <w:ind w:left="720"/>
      </w:pPr>
      <w:r>
        <w:t>The river’s ability to transport sediment should also be considered. If there is a large water abstraction at the point of sediment removal (e</w:t>
      </w:r>
      <w:r w:rsidR="0014510D">
        <w:t>.</w:t>
      </w:r>
      <w:r>
        <w:t>g</w:t>
      </w:r>
      <w:r w:rsidR="0014510D">
        <w:t>.</w:t>
      </w:r>
      <w:r>
        <w:t xml:space="preserve"> at a hydropower impoundment) the river may not have enough energy to transport </w:t>
      </w:r>
      <w:r w:rsidR="00347E84">
        <w:t>all</w:t>
      </w:r>
      <w:r>
        <w:t xml:space="preserve"> the sediment, so only some may be able to be placed downstream. If abstracted water is returned to the river at a point downstream of the sediment removal activity (e</w:t>
      </w:r>
      <w:r w:rsidR="0014510D">
        <w:t>.</w:t>
      </w:r>
      <w:r>
        <w:t>g</w:t>
      </w:r>
      <w:r w:rsidR="0014510D">
        <w:t>.</w:t>
      </w:r>
      <w:r>
        <w:t xml:space="preserve"> hydropower schemes) then the </w:t>
      </w:r>
      <w:r>
        <w:lastRenderedPageBreak/>
        <w:t xml:space="preserve">location of the returned water should be considered as an appropriate place to reintroduce sediment as the river may regain its energy to transport sediment downstream. </w:t>
      </w:r>
    </w:p>
    <w:p w14:paraId="09404345" w14:textId="1936EA3C" w:rsidR="00B03E79" w:rsidRPr="00E248D7" w:rsidRDefault="00B03E79" w:rsidP="00E248D7">
      <w:pPr>
        <w:spacing w:after="170"/>
        <w:ind w:right="530"/>
        <w:rPr>
          <w:rFonts w:cstheme="minorHAnsi"/>
        </w:rPr>
      </w:pPr>
      <w:r w:rsidRPr="00E248D7">
        <w:rPr>
          <w:rFonts w:cstheme="minorHAnsi"/>
        </w:rPr>
        <w:t xml:space="preserve">How often: </w:t>
      </w:r>
    </w:p>
    <w:p w14:paraId="1071DCF7" w14:textId="4AD409CA" w:rsidR="00B03E79" w:rsidRDefault="00B03E79" w:rsidP="004123DD">
      <w:pPr>
        <w:pStyle w:val="BodyText1"/>
        <w:numPr>
          <w:ilvl w:val="0"/>
          <w:numId w:val="5"/>
        </w:numPr>
        <w:ind w:left="720"/>
      </w:pPr>
      <w:r>
        <w:t xml:space="preserve">In general, the more frequently sediment is reintroduced downstream the more likely it is to correspond to natural rates of sediment transport, and hence levels that natural processes have adapted to. </w:t>
      </w:r>
    </w:p>
    <w:p w14:paraId="7928D08C" w14:textId="270AA1A8" w:rsidR="00B03E79" w:rsidRDefault="00B03E79" w:rsidP="004123DD">
      <w:pPr>
        <w:pStyle w:val="BodyText1"/>
        <w:numPr>
          <w:ilvl w:val="0"/>
          <w:numId w:val="5"/>
        </w:numPr>
        <w:ind w:left="720"/>
      </w:pPr>
      <w:r>
        <w:t xml:space="preserve">Ideally sediment should be removed from a depositional area as it accumulates, comparable to the natural rate of movement.  </w:t>
      </w:r>
    </w:p>
    <w:p w14:paraId="7205D06C" w14:textId="12B8F927" w:rsidR="00B03E79" w:rsidRPr="00E248D7" w:rsidRDefault="00B03E79" w:rsidP="00E248D7">
      <w:pPr>
        <w:spacing w:after="170"/>
        <w:ind w:right="530"/>
        <w:rPr>
          <w:rFonts w:cstheme="minorHAnsi"/>
        </w:rPr>
      </w:pPr>
      <w:r w:rsidRPr="00E248D7">
        <w:rPr>
          <w:rFonts w:cstheme="minorHAnsi"/>
        </w:rPr>
        <w:t>Where to put it:</w:t>
      </w:r>
    </w:p>
    <w:p w14:paraId="48D53466" w14:textId="2702C96C" w:rsidR="00B03E79" w:rsidRDefault="0087581A" w:rsidP="00255306">
      <w:pPr>
        <w:pStyle w:val="BodyText1"/>
        <w:numPr>
          <w:ilvl w:val="0"/>
          <w:numId w:val="5"/>
        </w:numPr>
        <w:ind w:left="720"/>
      </w:pPr>
      <w:r>
        <w:t xml:space="preserve">Coarse sediment </w:t>
      </w:r>
      <w:r w:rsidR="00B03E79">
        <w:t>should be reintroduced as close as possible to</w:t>
      </w:r>
      <w:r w:rsidR="00451692">
        <w:t xml:space="preserve"> and downstream of </w:t>
      </w:r>
      <w:r w:rsidR="00B03E79">
        <w:t xml:space="preserve">the removal site. This minimises the length of river that may be affected by sediment starvation. </w:t>
      </w:r>
    </w:p>
    <w:p w14:paraId="303B2C3C" w14:textId="04C950F1" w:rsidR="00B23036" w:rsidRDefault="00E60CBF" w:rsidP="00255306">
      <w:pPr>
        <w:pStyle w:val="BodyText1"/>
        <w:numPr>
          <w:ilvl w:val="0"/>
          <w:numId w:val="5"/>
        </w:numPr>
        <w:ind w:left="720"/>
      </w:pPr>
      <w:r>
        <w:t xml:space="preserve">It should be </w:t>
      </w:r>
      <w:r w:rsidRPr="00E60CBF">
        <w:t xml:space="preserve">placed in the river </w:t>
      </w:r>
      <w:r>
        <w:t>channel</w:t>
      </w:r>
      <w:r w:rsidR="007853E0">
        <w:t xml:space="preserve"> </w:t>
      </w:r>
      <w:r w:rsidRPr="00E60CBF">
        <w:t xml:space="preserve">where high flows can </w:t>
      </w:r>
      <w:r w:rsidR="007853E0">
        <w:t xml:space="preserve">easily </w:t>
      </w:r>
      <w:r w:rsidRPr="00E60CBF">
        <w:t xml:space="preserve">entrain it, but not in sensitive habitats such as mosses. Existing </w:t>
      </w:r>
      <w:r w:rsidR="008D24DD">
        <w:t>coarse sediment</w:t>
      </w:r>
      <w:r w:rsidRPr="00E60CBF">
        <w:t xml:space="preserve"> features such as </w:t>
      </w:r>
      <w:r w:rsidR="007853E0">
        <w:t xml:space="preserve">unvegetated </w:t>
      </w:r>
      <w:r w:rsidRPr="00E60CBF">
        <w:t>bars</w:t>
      </w:r>
      <w:r w:rsidR="00EF4716">
        <w:t xml:space="preserve">, </w:t>
      </w:r>
      <w:r w:rsidR="007853E0">
        <w:t>islands</w:t>
      </w:r>
      <w:r w:rsidRPr="00E60CBF">
        <w:t xml:space="preserve"> </w:t>
      </w:r>
      <w:r w:rsidR="00EF4716">
        <w:t xml:space="preserve">and riffles </w:t>
      </w:r>
      <w:r w:rsidR="007853E0">
        <w:t>are</w:t>
      </w:r>
      <w:r w:rsidRPr="00E60CBF">
        <w:t xml:space="preserve"> ideal sites as these are areas of natural deposition</w:t>
      </w:r>
      <w:r w:rsidR="00A67016">
        <w:t>.</w:t>
      </w:r>
    </w:p>
    <w:p w14:paraId="607F60D5" w14:textId="091E755D" w:rsidR="001E026E" w:rsidRDefault="004A5C1F" w:rsidP="00255306">
      <w:pPr>
        <w:pStyle w:val="BodyText1"/>
        <w:numPr>
          <w:ilvl w:val="0"/>
          <w:numId w:val="5"/>
        </w:numPr>
        <w:ind w:left="720"/>
      </w:pPr>
      <w:r>
        <w:t>When placed on bars, t</w:t>
      </w:r>
      <w:r w:rsidR="00A42500">
        <w:t>he sediment should be piled no higher than the natural bank height</w:t>
      </w:r>
      <w:r w:rsidR="00BC72E8">
        <w:t xml:space="preserve">. If the bars are attached to the bank, the sediment should be sloped back to the bank so that the high point of the </w:t>
      </w:r>
      <w:r w:rsidR="0059039D">
        <w:t>deposited material is by the bank and not in the middle of the channel.</w:t>
      </w:r>
      <w:r w:rsidR="00BC72E8">
        <w:t xml:space="preserve"> </w:t>
      </w:r>
    </w:p>
    <w:p w14:paraId="7B134A89" w14:textId="3A922300" w:rsidR="001C5312" w:rsidRDefault="00701444" w:rsidP="00255306">
      <w:pPr>
        <w:pStyle w:val="BodyText1"/>
        <w:numPr>
          <w:ilvl w:val="0"/>
          <w:numId w:val="5"/>
        </w:numPr>
        <w:ind w:left="720"/>
      </w:pPr>
      <w:r>
        <w:t>I</w:t>
      </w:r>
      <w:r w:rsidR="00B07A55">
        <w:t>n higher energy rivers, which are typical of many hydro</w:t>
      </w:r>
      <w:r w:rsidR="00157BF5">
        <w:t xml:space="preserve">power impoundment locations, there may be no in-channel bars or islands.  </w:t>
      </w:r>
      <w:r w:rsidR="00CD421A">
        <w:t xml:space="preserve">In such cases, </w:t>
      </w:r>
      <w:r w:rsidR="00781882">
        <w:t xml:space="preserve">and assuming the channel bed can be safely reached, </w:t>
      </w:r>
      <w:r w:rsidR="00CD421A">
        <w:t>coarse sediment</w:t>
      </w:r>
      <w:r w:rsidR="00FF4D5C">
        <w:t xml:space="preserve"> can be spread roughly </w:t>
      </w:r>
      <w:r w:rsidR="00873D9D">
        <w:t xml:space="preserve">and evenly </w:t>
      </w:r>
      <w:r w:rsidR="00FF4D5C">
        <w:t>across the full channel bed</w:t>
      </w:r>
      <w:r w:rsidR="00873D9D">
        <w:t>, with no steps</w:t>
      </w:r>
      <w:r w:rsidR="001F6465">
        <w:t>.</w:t>
      </w:r>
      <w:r w:rsidR="00CD421A">
        <w:t xml:space="preserve"> </w:t>
      </w:r>
      <w:r w:rsidR="00157BF5">
        <w:t xml:space="preserve"> </w:t>
      </w:r>
    </w:p>
    <w:p w14:paraId="78554F54" w14:textId="65BAAB6F" w:rsidR="00076653" w:rsidRDefault="00CD3780" w:rsidP="00255306">
      <w:pPr>
        <w:pStyle w:val="BodyText1"/>
        <w:numPr>
          <w:ilvl w:val="0"/>
          <w:numId w:val="5"/>
        </w:numPr>
        <w:ind w:left="720"/>
      </w:pPr>
      <w:r>
        <w:lastRenderedPageBreak/>
        <w:t xml:space="preserve">If the channel bed cannot be safely accessed, e.g. </w:t>
      </w:r>
      <w:r w:rsidR="00515BBA">
        <w:t>because of steeply sloping valley sides, coarse sediment can be deposited on the bank face</w:t>
      </w:r>
      <w:r w:rsidR="001C5312">
        <w:t xml:space="preserve">, taking care not to </w:t>
      </w:r>
      <w:r w:rsidR="00E557A7">
        <w:t>create an embankment on the bank top</w:t>
      </w:r>
      <w:r w:rsidR="001C5312">
        <w:t>.</w:t>
      </w:r>
      <w:r w:rsidR="00515BBA">
        <w:t xml:space="preserve"> </w:t>
      </w:r>
    </w:p>
    <w:p w14:paraId="31ADC23F" w14:textId="36E6D6D3" w:rsidR="004A5C1F" w:rsidRDefault="00076653" w:rsidP="00255306">
      <w:pPr>
        <w:pStyle w:val="BodyText1"/>
        <w:numPr>
          <w:ilvl w:val="0"/>
          <w:numId w:val="5"/>
        </w:numPr>
        <w:ind w:left="720"/>
      </w:pPr>
      <w:r>
        <w:t>Do not compact the sediment, as this makes it harder to erode.</w:t>
      </w:r>
    </w:p>
    <w:p w14:paraId="194134E6" w14:textId="4A9F936A" w:rsidR="005D440E" w:rsidRDefault="00C37FAE" w:rsidP="00255306">
      <w:pPr>
        <w:pStyle w:val="BodyText1"/>
        <w:numPr>
          <w:ilvl w:val="0"/>
          <w:numId w:val="5"/>
        </w:numPr>
        <w:ind w:left="720"/>
      </w:pPr>
      <w:r>
        <w:t xml:space="preserve">If finer sediment has been removed </w:t>
      </w:r>
      <w:r w:rsidR="00650EAB">
        <w:t xml:space="preserve">separately from </w:t>
      </w:r>
      <w:r w:rsidR="006F5D95">
        <w:t xml:space="preserve">upstream of </w:t>
      </w:r>
      <w:r w:rsidR="00650EAB">
        <w:t xml:space="preserve">the impoundment and there are species dependent on this further downstream, some of it could be spread on the bank </w:t>
      </w:r>
      <w:r w:rsidR="00EC7B45">
        <w:t>tops</w:t>
      </w:r>
      <w:r w:rsidR="006906CB">
        <w:t xml:space="preserve"> to be entrained and diluted by flood flows. </w:t>
      </w:r>
    </w:p>
    <w:p w14:paraId="58798D97" w14:textId="58B227C4" w:rsidR="00B03E79" w:rsidRDefault="00B03E79" w:rsidP="00255306">
      <w:pPr>
        <w:pStyle w:val="BodyText1"/>
        <w:numPr>
          <w:ilvl w:val="0"/>
          <w:numId w:val="5"/>
        </w:numPr>
        <w:ind w:left="720"/>
      </w:pPr>
      <w:r>
        <w:t xml:space="preserve">It should be placed where it does not increase flood risk. </w:t>
      </w:r>
    </w:p>
    <w:p w14:paraId="26CB9601" w14:textId="24CAFD58" w:rsidR="00B03E79" w:rsidRDefault="00B03E79" w:rsidP="00255306">
      <w:pPr>
        <w:pStyle w:val="BodyText1"/>
        <w:numPr>
          <w:ilvl w:val="0"/>
          <w:numId w:val="5"/>
        </w:numPr>
        <w:ind w:left="720"/>
      </w:pPr>
      <w:r>
        <w:t>If large volumes of water are abstracted and then returned to the water environment (e</w:t>
      </w:r>
      <w:r w:rsidR="00E97B75">
        <w:t>.</w:t>
      </w:r>
      <w:r>
        <w:t>g</w:t>
      </w:r>
      <w:r w:rsidR="00E97B75">
        <w:t>.</w:t>
      </w:r>
      <w:r>
        <w:t xml:space="preserve"> for hydropower) then the location of the returned water should be considered as a location for sediment reintroduction as the river may have more energy to transport larger volumes of reintroduced sediment.</w:t>
      </w:r>
      <w:r w:rsidRPr="000C7CE8">
        <w:t xml:space="preserve"> </w:t>
      </w:r>
    </w:p>
    <w:p w14:paraId="11CB3D71" w14:textId="7F172CBF" w:rsidR="004564BB" w:rsidRDefault="00B03E79" w:rsidP="00255306">
      <w:pPr>
        <w:pStyle w:val="BodyText1"/>
        <w:numPr>
          <w:ilvl w:val="0"/>
          <w:numId w:val="5"/>
        </w:numPr>
        <w:ind w:left="720"/>
      </w:pPr>
      <w:r>
        <w:t>Consider placing sediment downstream of where tributaries join a river, as this may also help in situations where water abstraction might affect the amount of sediment a river can transport.</w:t>
      </w:r>
      <w:r w:rsidRPr="000C7CE8">
        <w:t xml:space="preserve"> </w:t>
      </w:r>
    </w:p>
    <w:p w14:paraId="4DAE14F3" w14:textId="61B040B0" w:rsidR="004F1F0B" w:rsidRPr="00387C8E" w:rsidRDefault="002555E3" w:rsidP="00196A9C">
      <w:pPr>
        <w:pStyle w:val="Heading4"/>
        <w:rPr>
          <w:rFonts w:eastAsia="Times New Roman"/>
        </w:rPr>
      </w:pPr>
      <w:r>
        <w:t xml:space="preserve">4.2.2.9 </w:t>
      </w:r>
      <w:r w:rsidR="004F1F0B" w:rsidRPr="00387C8E">
        <w:rPr>
          <w:rFonts w:eastAsia="Times New Roman"/>
        </w:rPr>
        <w:t>Sediment addition</w:t>
      </w:r>
    </w:p>
    <w:p w14:paraId="1268723E" w14:textId="4178B795" w:rsidR="004F1F0B" w:rsidRDefault="004F1F0B" w:rsidP="00B86BD5">
      <w:pPr>
        <w:pStyle w:val="BodyText1"/>
      </w:pPr>
      <w:r>
        <w:t xml:space="preserve">Where any sediment </w:t>
      </w:r>
      <w:r w:rsidR="00A2562D">
        <w:t>addition is proposed this should only be cons</w:t>
      </w:r>
      <w:r w:rsidR="00A63E91">
        <w:t>ider</w:t>
      </w:r>
      <w:r w:rsidR="00A2562D">
        <w:t xml:space="preserve">ed where </w:t>
      </w:r>
      <w:r w:rsidR="00A63E91">
        <w:t>it is impractical to</w:t>
      </w:r>
      <w:r w:rsidR="00A2562D">
        <w:t xml:space="preserve"> reintroduc</w:t>
      </w:r>
      <w:r w:rsidR="00A63E91">
        <w:t>e</w:t>
      </w:r>
      <w:r w:rsidR="00A2562D">
        <w:t xml:space="preserve"> of natural sediment from within a reach or catchment.</w:t>
      </w:r>
    </w:p>
    <w:p w14:paraId="04BF67F1" w14:textId="6E19335C" w:rsidR="00A2562D" w:rsidRDefault="00A2562D" w:rsidP="00B86BD5">
      <w:pPr>
        <w:pStyle w:val="BodyText1"/>
      </w:pPr>
      <w:r>
        <w:t xml:space="preserve">Sediment supplies from external sources such as quarries should be appraised and sediment matching the natural sizes(s) and material/composition to those considered to be naturally present in </w:t>
      </w:r>
      <w:r w:rsidR="001724B2">
        <w:t>that</w:t>
      </w:r>
      <w:r>
        <w:t xml:space="preserve"> reach should be used. </w:t>
      </w:r>
    </w:p>
    <w:p w14:paraId="2AF462D7" w14:textId="430BBEAB" w:rsidR="00A2562D" w:rsidRDefault="00A2562D" w:rsidP="00B86BD5">
      <w:pPr>
        <w:pStyle w:val="BodyText1"/>
      </w:pPr>
      <w:r>
        <w:t>Any material should be washed to ensure that clean sediment is used.</w:t>
      </w:r>
    </w:p>
    <w:p w14:paraId="6B4EBAEF" w14:textId="3970F72E" w:rsidR="005E7C97" w:rsidRDefault="00A2562D" w:rsidP="00B86BD5">
      <w:pPr>
        <w:pStyle w:val="BodyText1"/>
      </w:pPr>
      <w:r>
        <w:t xml:space="preserve">The same principles for volume and placement of sediment should be </w:t>
      </w:r>
      <w:r w:rsidR="001724B2">
        <w:t>used a</w:t>
      </w:r>
      <w:r w:rsidR="005B6D1E">
        <w:t>s</w:t>
      </w:r>
      <w:r w:rsidR="001724B2">
        <w:t xml:space="preserve"> per sediment reintroduction section above.</w:t>
      </w:r>
    </w:p>
    <w:p w14:paraId="767C5A99" w14:textId="0590224C" w:rsidR="005E7C97" w:rsidRPr="00BC465E" w:rsidRDefault="002555E3" w:rsidP="005E7C97">
      <w:pPr>
        <w:pStyle w:val="Heading4"/>
        <w:rPr>
          <w:rFonts w:eastAsia="Times New Roman"/>
        </w:rPr>
      </w:pPr>
      <w:r>
        <w:lastRenderedPageBreak/>
        <w:t xml:space="preserve">4.2.2.10 </w:t>
      </w:r>
      <w:r w:rsidR="005E7C97">
        <w:rPr>
          <w:rFonts w:eastAsia="Times New Roman"/>
        </w:rPr>
        <w:t>Sediment manipulation</w:t>
      </w:r>
    </w:p>
    <w:p w14:paraId="2184C04E" w14:textId="2D84EE1A" w:rsidR="00114AB8" w:rsidRDefault="005E7C97" w:rsidP="00B86BD5">
      <w:pPr>
        <w:pStyle w:val="BodyText1"/>
      </w:pPr>
      <w:r>
        <w:t xml:space="preserve">Sediment may be moved around within an area of </w:t>
      </w:r>
      <w:r w:rsidR="00114AB8">
        <w:t>water</w:t>
      </w:r>
      <w:r w:rsidR="00502C7C">
        <w:t>course or loch</w:t>
      </w:r>
      <w:r w:rsidR="00114AB8">
        <w:t xml:space="preserve"> by adjusting levels or localised reprofiling of bed for example.</w:t>
      </w:r>
    </w:p>
    <w:p w14:paraId="5AB27A5F" w14:textId="7154DF6C" w:rsidR="006B5B02" w:rsidRPr="00B86BD5" w:rsidRDefault="002555E3" w:rsidP="00654FE5">
      <w:pPr>
        <w:pStyle w:val="Heading4"/>
      </w:pPr>
      <w:bookmarkStart w:id="57" w:name="_Hlk193528999"/>
      <w:r>
        <w:t xml:space="preserve">4.2.2.11 </w:t>
      </w:r>
      <w:r w:rsidR="008A1EC6" w:rsidRPr="00B86BD5">
        <w:t xml:space="preserve">Sediment manipulation - </w:t>
      </w:r>
      <w:r w:rsidR="006E1C7A" w:rsidRPr="00B86BD5">
        <w:t>Gravel cleaning</w:t>
      </w:r>
    </w:p>
    <w:bookmarkEnd w:id="57"/>
    <w:p w14:paraId="315D8510" w14:textId="4E9F01B0" w:rsidR="00E80F13" w:rsidRPr="00BC465E" w:rsidRDefault="00E80F13" w:rsidP="009F4F42">
      <w:pPr>
        <w:pStyle w:val="BodyText1"/>
      </w:pPr>
      <w:r w:rsidRPr="00BC465E">
        <w:t xml:space="preserve">Gravel cleaning for the improvement of fish spawning is the breaking up </w:t>
      </w:r>
      <w:r w:rsidR="00396922">
        <w:t>of compacted</w:t>
      </w:r>
      <w:r w:rsidRPr="00BC465E">
        <w:t xml:space="preserve"> gravels and displacing fine sediment in locations where spawning is considered likely.  The compaction of gravels by excess fine sediment can lead to loss of spawning habitat by a reduction or loss of oxygen flow through the gravel substrate. This can impact not only fish egg survival but can also have adverse effects on invertebrate communities.   </w:t>
      </w:r>
    </w:p>
    <w:p w14:paraId="3C492119" w14:textId="6F4FF5DB" w:rsidR="00E80F13" w:rsidRPr="00BC465E" w:rsidRDefault="00E80F13" w:rsidP="009F4F42">
      <w:pPr>
        <w:pStyle w:val="BodyText1"/>
      </w:pPr>
      <w:r w:rsidRPr="00BC465E">
        <w:t xml:space="preserve">Gravel cleaning is usually undertaken using hand tools such as fencing spikes, pinch bars, rakes and small-scale one-person equipment such as pressurised water pumps or modified leaf blowers. Following breaking up </w:t>
      </w:r>
      <w:r w:rsidR="00C37921">
        <w:t xml:space="preserve">of </w:t>
      </w:r>
      <w:r w:rsidRPr="00BC465E">
        <w:t>the compacted gravel the flow of the watercourse</w:t>
      </w:r>
      <w:r w:rsidR="00A1649D">
        <w:t>,</w:t>
      </w:r>
      <w:r w:rsidRPr="00BC465E">
        <w:t xml:space="preserve"> with assistance from blowing/ jetting equipment</w:t>
      </w:r>
      <w:r w:rsidR="00A1649D">
        <w:t>,</w:t>
      </w:r>
      <w:r w:rsidRPr="00BC465E">
        <w:t xml:space="preserve"> helps shift the displaced fine sediment away from the gravels usually to a maximum depth of about 300</w:t>
      </w:r>
      <w:r w:rsidR="00223CDF">
        <w:t xml:space="preserve"> </w:t>
      </w:r>
      <w:r w:rsidR="00176A6C">
        <w:t>millimetres</w:t>
      </w:r>
      <w:r w:rsidRPr="00BC465E">
        <w:t>.  </w:t>
      </w:r>
    </w:p>
    <w:p w14:paraId="1716C9CF" w14:textId="103F816A" w:rsidR="00193FFA" w:rsidRPr="00BC465E" w:rsidRDefault="00E80F13" w:rsidP="009F4F42">
      <w:pPr>
        <w:pStyle w:val="BodyText1"/>
      </w:pPr>
      <w:r w:rsidRPr="00BC465E">
        <w:t>Where gravel cleaning is carried out within discrete small areas</w:t>
      </w:r>
      <w:r w:rsidR="004B6E09">
        <w:t>,</w:t>
      </w:r>
      <w:r w:rsidRPr="00BC465E">
        <w:t xml:space="preserve"> with hand tools</w:t>
      </w:r>
      <w:r w:rsidR="004B6E09">
        <w:t>,</w:t>
      </w:r>
      <w:r w:rsidRPr="00BC465E">
        <w:t xml:space="preserve"> </w:t>
      </w:r>
      <w:r w:rsidR="00301187">
        <w:t xml:space="preserve">and </w:t>
      </w:r>
      <w:r w:rsidRPr="00BC465E">
        <w:t>with appropriate silt mitigation measures in place the activity is generally considered low risk to the wider water environment. </w:t>
      </w:r>
    </w:p>
    <w:p w14:paraId="5D09B685" w14:textId="27EF585A" w:rsidR="00193FFA" w:rsidRPr="00282855" w:rsidRDefault="00193FFA" w:rsidP="00282855">
      <w:pPr>
        <w:pStyle w:val="BodyText1"/>
        <w:rPr>
          <w:rFonts w:ascii="Arial" w:eastAsia="Calibri" w:hAnsi="Arial" w:cs="Arial"/>
        </w:rPr>
      </w:pPr>
      <w:r w:rsidRPr="00BC465E">
        <w:t>Whilst considered to be generally effective, the benefits of gravel cleaning are usually of a short to medium term duration (1 to 3 years). Ideally</w:t>
      </w:r>
      <w:r w:rsidR="00CF2CD4" w:rsidRPr="00BC465E">
        <w:t xml:space="preserve">, other more sustainable initiatives which address </w:t>
      </w:r>
      <w:r w:rsidR="00CF2CD4" w:rsidRPr="00282855">
        <w:rPr>
          <w:rFonts w:ascii="Arial" w:eastAsia="Calibri" w:hAnsi="Arial" w:cs="Arial"/>
        </w:rPr>
        <w:t>the fundamental issues in the longer term should be undertaken, instead of, or along with, gravel cleaning.</w:t>
      </w:r>
    </w:p>
    <w:p w14:paraId="7EDFD8CF" w14:textId="544C4F66" w:rsidR="00BC465E" w:rsidRPr="00282855" w:rsidRDefault="00CF2CD4" w:rsidP="00EA4CB9">
      <w:pPr>
        <w:pStyle w:val="BodyText1"/>
        <w:rPr>
          <w:rFonts w:ascii="Arial" w:eastAsia="Calibri" w:hAnsi="Arial" w:cs="Arial"/>
        </w:rPr>
      </w:pPr>
      <w:r w:rsidRPr="00282855">
        <w:rPr>
          <w:rFonts w:ascii="Arial" w:eastAsia="Calibri" w:hAnsi="Arial" w:cs="Arial"/>
        </w:rPr>
        <w:t>These can include:</w:t>
      </w:r>
    </w:p>
    <w:p w14:paraId="17F5CF11" w14:textId="791834A7" w:rsidR="00CF2CD4" w:rsidRPr="00BC465E" w:rsidRDefault="00CF2CD4" w:rsidP="00293BA4">
      <w:pPr>
        <w:pStyle w:val="BodyText1"/>
        <w:numPr>
          <w:ilvl w:val="0"/>
          <w:numId w:val="5"/>
        </w:numPr>
        <w:ind w:left="720"/>
      </w:pPr>
      <w:r w:rsidRPr="00BC465E">
        <w:t>Reducing sediment inputs in the catchment (reducing silt laden runoff, fencing off, creating buffer strips, improving riparian vegetation, reducing erosion of river banks</w:t>
      </w:r>
      <w:r w:rsidR="00F34704" w:rsidRPr="00BC465E">
        <w:t xml:space="preserve"> etc)</w:t>
      </w:r>
      <w:r w:rsidR="00293BA4">
        <w:t>.</w:t>
      </w:r>
    </w:p>
    <w:p w14:paraId="4161D2D5" w14:textId="52C301C0" w:rsidR="00193FFA" w:rsidRPr="00293BA4" w:rsidRDefault="00F34704" w:rsidP="00293BA4">
      <w:pPr>
        <w:pStyle w:val="BodyText1"/>
        <w:numPr>
          <w:ilvl w:val="0"/>
          <w:numId w:val="5"/>
        </w:numPr>
        <w:ind w:left="720"/>
      </w:pPr>
      <w:r w:rsidRPr="00BC465E">
        <w:t>Improving instream habitat and channel morphology through the use of instream wood</w:t>
      </w:r>
      <w:r w:rsidR="001B307A" w:rsidRPr="00BC465E">
        <w:t>.</w:t>
      </w:r>
    </w:p>
    <w:p w14:paraId="4C4C7EF9" w14:textId="77777777" w:rsidR="00E01DC0" w:rsidRPr="00E127E6" w:rsidRDefault="00E01DC0" w:rsidP="00E127E6">
      <w:pPr>
        <w:pStyle w:val="BodyText1"/>
        <w:rPr>
          <w:rFonts w:ascii="Arial" w:eastAsia="Calibri" w:hAnsi="Arial" w:cs="Arial"/>
        </w:rPr>
      </w:pPr>
      <w:r w:rsidRPr="00E127E6">
        <w:rPr>
          <w:rFonts w:ascii="Arial" w:eastAsia="Calibri" w:hAnsi="Arial" w:cs="Arial"/>
        </w:rPr>
        <w:t>Gravel cleaning can have potential detrimental effects on the water environment where: </w:t>
      </w:r>
    </w:p>
    <w:p w14:paraId="2DAFECED" w14:textId="649DF753" w:rsidR="00E01DC0" w:rsidRPr="003B1DC5" w:rsidRDefault="00293BA4" w:rsidP="00255306">
      <w:pPr>
        <w:pStyle w:val="BodyText1"/>
        <w:numPr>
          <w:ilvl w:val="0"/>
          <w:numId w:val="5"/>
        </w:numPr>
        <w:ind w:left="720"/>
        <w:rPr>
          <w:rFonts w:eastAsia="Calibri"/>
        </w:rPr>
      </w:pPr>
      <w:r>
        <w:rPr>
          <w:rFonts w:eastAsia="Calibri"/>
        </w:rPr>
        <w:lastRenderedPageBreak/>
        <w:t>I</w:t>
      </w:r>
      <w:r w:rsidR="00E01DC0" w:rsidRPr="003B1DC5">
        <w:rPr>
          <w:rFonts w:eastAsia="Calibri"/>
        </w:rPr>
        <w:t>t is carried out too intensively, over too large an area and over long periods of time- this can result in the movement of significant quantities of sediment which could smother downstream habitats and /or species. </w:t>
      </w:r>
    </w:p>
    <w:p w14:paraId="51210B1A" w14:textId="1FDBF071" w:rsidR="00E01DC0" w:rsidRPr="003B1DC5" w:rsidRDefault="00293BA4" w:rsidP="00255306">
      <w:pPr>
        <w:pStyle w:val="BodyText1"/>
        <w:numPr>
          <w:ilvl w:val="0"/>
          <w:numId w:val="5"/>
        </w:numPr>
        <w:ind w:left="720"/>
        <w:rPr>
          <w:rFonts w:eastAsia="Calibri"/>
        </w:rPr>
      </w:pPr>
      <w:r>
        <w:rPr>
          <w:rFonts w:eastAsia="Calibri"/>
        </w:rPr>
        <w:t>I</w:t>
      </w:r>
      <w:r w:rsidR="00E01DC0" w:rsidRPr="003B1DC5">
        <w:rPr>
          <w:rFonts w:eastAsia="Calibri"/>
        </w:rPr>
        <w:t>t is carried out at the wrong times of year when it may directly destroy/interfere with spawning or affect juvenile fish development.  </w:t>
      </w:r>
    </w:p>
    <w:p w14:paraId="7BB3B776" w14:textId="77777777" w:rsidR="00E01DC0" w:rsidRPr="003B1DC5" w:rsidRDefault="00E01DC0" w:rsidP="00255306">
      <w:pPr>
        <w:pStyle w:val="BodyText1"/>
        <w:numPr>
          <w:ilvl w:val="0"/>
          <w:numId w:val="5"/>
        </w:numPr>
        <w:ind w:left="720"/>
        <w:rPr>
          <w:rFonts w:eastAsia="Calibri"/>
        </w:rPr>
      </w:pPr>
      <w:r w:rsidRPr="003B1DC5">
        <w:rPr>
          <w:rFonts w:eastAsia="Calibri"/>
        </w:rPr>
        <w:t>It is carried out without appropriate silt mitigation measures in place to prevent significant sediment pollution downstream. </w:t>
      </w:r>
    </w:p>
    <w:p w14:paraId="389233F6" w14:textId="539E9F5D" w:rsidR="00E01DC0" w:rsidRPr="003B1DC5" w:rsidRDefault="00293BA4" w:rsidP="00255306">
      <w:pPr>
        <w:pStyle w:val="BodyText1"/>
        <w:numPr>
          <w:ilvl w:val="0"/>
          <w:numId w:val="5"/>
        </w:numPr>
        <w:ind w:left="720"/>
        <w:rPr>
          <w:rFonts w:eastAsia="Calibri"/>
        </w:rPr>
      </w:pPr>
      <w:r>
        <w:rPr>
          <w:rFonts w:eastAsia="Calibri"/>
        </w:rPr>
        <w:t>I</w:t>
      </w:r>
      <w:r w:rsidR="00E01DC0" w:rsidRPr="003B1DC5">
        <w:rPr>
          <w:rFonts w:eastAsia="Calibri"/>
        </w:rPr>
        <w:t>t is carried out when flows in the watercourse are very low and cannot successfully disperse the displaced sediment</w:t>
      </w:r>
      <w:r w:rsidR="0024034E" w:rsidRPr="003B1DC5">
        <w:rPr>
          <w:rFonts w:eastAsia="Calibri"/>
        </w:rPr>
        <w:t>.</w:t>
      </w:r>
    </w:p>
    <w:p w14:paraId="5BE03537" w14:textId="51B4E705" w:rsidR="00E01DC0" w:rsidRPr="003B1DC5" w:rsidRDefault="00293BA4" w:rsidP="00255306">
      <w:pPr>
        <w:pStyle w:val="BodyText1"/>
        <w:numPr>
          <w:ilvl w:val="0"/>
          <w:numId w:val="5"/>
        </w:numPr>
        <w:ind w:left="720"/>
        <w:rPr>
          <w:rFonts w:eastAsia="Calibri"/>
        </w:rPr>
      </w:pPr>
      <w:r>
        <w:rPr>
          <w:rFonts w:eastAsia="Calibri"/>
        </w:rPr>
        <w:t>I</w:t>
      </w:r>
      <w:r w:rsidR="004B0095" w:rsidRPr="003B1DC5">
        <w:rPr>
          <w:rFonts w:eastAsia="Calibri"/>
        </w:rPr>
        <w:t xml:space="preserve">t is </w:t>
      </w:r>
      <w:r w:rsidR="00E01DC0" w:rsidRPr="003B1DC5">
        <w:rPr>
          <w:rFonts w:eastAsia="Calibri"/>
        </w:rPr>
        <w:t xml:space="preserve">carried out in protected areas and/or </w:t>
      </w:r>
      <w:r w:rsidR="002C27D1" w:rsidRPr="003B1DC5">
        <w:rPr>
          <w:rFonts w:eastAsia="Calibri"/>
        </w:rPr>
        <w:t xml:space="preserve">has </w:t>
      </w:r>
      <w:r w:rsidR="00E01DC0" w:rsidRPr="003B1DC5">
        <w:rPr>
          <w:rFonts w:eastAsia="Calibri"/>
        </w:rPr>
        <w:t>potential negative effects on protected species</w:t>
      </w:r>
      <w:r w:rsidR="00360911" w:rsidRPr="003B1DC5">
        <w:rPr>
          <w:rFonts w:eastAsia="Calibri"/>
        </w:rPr>
        <w:t>.</w:t>
      </w:r>
    </w:p>
    <w:p w14:paraId="43665872" w14:textId="045ADBF2" w:rsidR="00E01DC0" w:rsidRDefault="00293BA4" w:rsidP="00255306">
      <w:pPr>
        <w:pStyle w:val="BodyText1"/>
        <w:numPr>
          <w:ilvl w:val="0"/>
          <w:numId w:val="5"/>
        </w:numPr>
        <w:ind w:left="720"/>
        <w:rPr>
          <w:rFonts w:eastAsia="Calibri"/>
        </w:rPr>
      </w:pPr>
      <w:r>
        <w:rPr>
          <w:rFonts w:eastAsia="Calibri"/>
        </w:rPr>
        <w:t>I</w:t>
      </w:r>
      <w:r w:rsidR="00E01DC0" w:rsidRPr="003B1DC5">
        <w:rPr>
          <w:rFonts w:eastAsia="Calibri"/>
        </w:rPr>
        <w:t>nvasive pink salmon may be present within a catchment. In this situation, care should be taken that actions may not inadvertently assist the spread of the species.</w:t>
      </w:r>
    </w:p>
    <w:p w14:paraId="673ED49F" w14:textId="61B75779" w:rsidR="00AC4E85" w:rsidRPr="00387C8E" w:rsidRDefault="00AC4E85" w:rsidP="00AC4E85">
      <w:pPr>
        <w:pStyle w:val="Heading4"/>
        <w:rPr>
          <w:rFonts w:eastAsia="Times New Roman"/>
        </w:rPr>
      </w:pPr>
      <w:r>
        <w:t xml:space="preserve">4.2.2.12 </w:t>
      </w:r>
      <w:r>
        <w:rPr>
          <w:rFonts w:eastAsia="Times New Roman"/>
        </w:rPr>
        <w:t>Gold panning</w:t>
      </w:r>
    </w:p>
    <w:p w14:paraId="221F732F" w14:textId="09424E03" w:rsidR="00AC4E85" w:rsidRDefault="00AC4E85" w:rsidP="00282855">
      <w:pPr>
        <w:spacing w:after="120"/>
        <w:ind w:left="12"/>
      </w:pPr>
      <w:r>
        <w:t xml:space="preserve">SEPA will not normally require an authorisation where individuals pan for gold provided good practice is followed (see below). Panning that does not follow good practice will require an application for a Permit for other sediment management. In addition, where water is removed from the river (abstracted), diverted or dammed (impounded) then the appropriate authorisation will be required.  </w:t>
      </w:r>
    </w:p>
    <w:p w14:paraId="2B9293A3" w14:textId="77777777" w:rsidR="00AC4E85" w:rsidRDefault="00AC4E85" w:rsidP="00AC4E85">
      <w:pPr>
        <w:spacing w:after="120"/>
        <w:ind w:left="12"/>
      </w:pPr>
      <w:r w:rsidRPr="00A97951">
        <w:t>Good practice</w:t>
      </w:r>
      <w:r>
        <w:t xml:space="preserve"> requires that: </w:t>
      </w:r>
    </w:p>
    <w:p w14:paraId="3136AB95" w14:textId="77777777" w:rsidR="00AC4E85" w:rsidRPr="005321A1" w:rsidRDefault="00AC4E85" w:rsidP="00AC4E85">
      <w:pPr>
        <w:pStyle w:val="BodyText1"/>
        <w:numPr>
          <w:ilvl w:val="0"/>
          <w:numId w:val="24"/>
        </w:numPr>
        <w:ind w:left="720"/>
        <w:rPr>
          <w:rFonts w:ascii="Arial" w:eastAsia="Calibri" w:hAnsi="Arial" w:cs="Arial"/>
        </w:rPr>
      </w:pPr>
      <w:r w:rsidRPr="005321A1">
        <w:rPr>
          <w:rFonts w:ascii="Arial" w:eastAsia="Calibri" w:hAnsi="Arial" w:cs="Arial"/>
        </w:rPr>
        <w:t xml:space="preserve">Panning is limited to hand panning using only sieves, gold pans, shovels and buckets, portable sluice, a hand operated pump and not using powered machinery/equipment e.g. electric pumps and powered dredges. </w:t>
      </w:r>
    </w:p>
    <w:p w14:paraId="19614507" w14:textId="77777777" w:rsidR="00AC4E85" w:rsidRPr="005321A1" w:rsidRDefault="00AC4E85" w:rsidP="00AC4E85">
      <w:pPr>
        <w:pStyle w:val="BodyText1"/>
        <w:numPr>
          <w:ilvl w:val="0"/>
          <w:numId w:val="24"/>
        </w:numPr>
        <w:ind w:left="720"/>
        <w:rPr>
          <w:rFonts w:ascii="Arial" w:eastAsia="Calibri" w:hAnsi="Arial" w:cs="Arial"/>
        </w:rPr>
      </w:pPr>
      <w:r w:rsidRPr="005321A1">
        <w:rPr>
          <w:rFonts w:ascii="Arial" w:eastAsia="Calibri" w:hAnsi="Arial" w:cs="Arial"/>
        </w:rPr>
        <w:t xml:space="preserve">Panning is not undertaken during periods in which fish are likely to be spawning in the watercourse nor in the period between any such spawning and the subsequent emergence of the juvenile fish. Panning would therefore not be carried out between 1 November and 31 May where fish (including Atlantic salmon and trout) are present. For </w:t>
      </w:r>
      <w:r w:rsidRPr="005321A1">
        <w:rPr>
          <w:rFonts w:ascii="Arial" w:eastAsia="Calibri" w:hAnsi="Arial" w:cs="Arial"/>
        </w:rPr>
        <w:lastRenderedPageBreak/>
        <w:t>specific dates of when and what fish are present, please consult your l</w:t>
      </w:r>
      <w:hyperlink r:id="rId29" w:history="1">
        <w:r w:rsidRPr="005321A1">
          <w:rPr>
            <w:rFonts w:ascii="Arial" w:eastAsia="Calibri" w:hAnsi="Arial" w:cs="Arial"/>
          </w:rPr>
          <w:t>ocal Fisheries Trust or District Salmon Fisheries Board</w:t>
        </w:r>
      </w:hyperlink>
      <w:r w:rsidRPr="005321A1">
        <w:rPr>
          <w:rFonts w:ascii="Arial" w:eastAsia="Calibri" w:hAnsi="Arial" w:cs="Arial"/>
        </w:rPr>
        <w:t xml:space="preserve">. </w:t>
      </w:r>
    </w:p>
    <w:p w14:paraId="43A1E579" w14:textId="77777777" w:rsidR="00AC4E85" w:rsidRPr="005321A1" w:rsidRDefault="00AC4E85" w:rsidP="00AC4E85">
      <w:pPr>
        <w:pStyle w:val="BodyText1"/>
        <w:numPr>
          <w:ilvl w:val="0"/>
          <w:numId w:val="24"/>
        </w:numPr>
        <w:ind w:left="720"/>
        <w:rPr>
          <w:rFonts w:ascii="Arial" w:eastAsia="Calibri" w:hAnsi="Arial" w:cs="Arial"/>
        </w:rPr>
      </w:pPr>
      <w:r w:rsidRPr="005321A1">
        <w:rPr>
          <w:rFonts w:ascii="Arial" w:eastAsia="Calibri" w:hAnsi="Arial" w:cs="Arial"/>
        </w:rPr>
        <w:t xml:space="preserve">Where hollows are created in the river bed, that the bed material is replaced into the holes on the same day that it was removed.  </w:t>
      </w:r>
    </w:p>
    <w:p w14:paraId="34ED3B2F" w14:textId="77777777" w:rsidR="00AC4E85" w:rsidRPr="005321A1" w:rsidRDefault="00AC4E85" w:rsidP="00AC4E85">
      <w:pPr>
        <w:pStyle w:val="BodyText1"/>
        <w:numPr>
          <w:ilvl w:val="0"/>
          <w:numId w:val="24"/>
        </w:numPr>
        <w:ind w:left="720"/>
        <w:rPr>
          <w:rFonts w:ascii="Arial" w:eastAsia="Calibri" w:hAnsi="Arial" w:cs="Arial"/>
        </w:rPr>
      </w:pPr>
      <w:r w:rsidRPr="005321A1">
        <w:rPr>
          <w:rFonts w:ascii="Arial" w:eastAsia="Calibri" w:hAnsi="Arial" w:cs="Arial"/>
        </w:rPr>
        <w:t xml:space="preserve">The activity does not involve digging into the river banks. </w:t>
      </w:r>
    </w:p>
    <w:p w14:paraId="6AD7D5B7" w14:textId="7A913410" w:rsidR="009B13E5" w:rsidRPr="00D3608B" w:rsidRDefault="00AC4E85" w:rsidP="00D3608B">
      <w:pPr>
        <w:pStyle w:val="BodyText1"/>
        <w:numPr>
          <w:ilvl w:val="0"/>
          <w:numId w:val="24"/>
        </w:numPr>
        <w:ind w:left="720"/>
        <w:rPr>
          <w:rFonts w:ascii="Arial" w:eastAsia="Calibri" w:hAnsi="Arial" w:cs="Arial"/>
        </w:rPr>
      </w:pPr>
      <w:r w:rsidRPr="005321A1">
        <w:rPr>
          <w:rFonts w:ascii="Arial" w:eastAsia="Calibri" w:hAnsi="Arial" w:cs="Arial"/>
        </w:rPr>
        <w:t xml:space="preserve">Panning is not carried out in water where there is a reasonable likelihood that, within 50 metres of such an operation, there are freshwater pearl mussels. </w:t>
      </w:r>
    </w:p>
    <w:p w14:paraId="517D0830" w14:textId="76235174" w:rsidR="00364D56" w:rsidRPr="00E13769" w:rsidRDefault="00B75445" w:rsidP="00E13769">
      <w:pPr>
        <w:pStyle w:val="Heading3"/>
        <w:rPr>
          <w:rFonts w:eastAsia="Times New Roman"/>
        </w:rPr>
      </w:pPr>
      <w:bookmarkStart w:id="58" w:name="_Toc193971585"/>
      <w:r w:rsidRPr="00387C8E">
        <w:rPr>
          <w:rFonts w:eastAsia="Times New Roman"/>
        </w:rPr>
        <w:t>4</w:t>
      </w:r>
      <w:r w:rsidR="00364D56" w:rsidRPr="00387C8E">
        <w:rPr>
          <w:rFonts w:eastAsia="Times New Roman"/>
        </w:rPr>
        <w:t>.2.</w:t>
      </w:r>
      <w:r w:rsidR="00F65E2B" w:rsidRPr="00387C8E">
        <w:rPr>
          <w:rFonts w:eastAsia="Times New Roman"/>
        </w:rPr>
        <w:t>3</w:t>
      </w:r>
      <w:r w:rsidR="00364D56" w:rsidRPr="00387C8E">
        <w:rPr>
          <w:rFonts w:eastAsia="Times New Roman"/>
        </w:rPr>
        <w:t xml:space="preserve"> Other options</w:t>
      </w:r>
      <w:bookmarkEnd w:id="58"/>
    </w:p>
    <w:p w14:paraId="1A9A6F6F" w14:textId="1F88F368" w:rsidR="00A95D36" w:rsidRDefault="00364D56" w:rsidP="00EC1393">
      <w:pPr>
        <w:pStyle w:val="BodyText1"/>
      </w:pPr>
      <w:r w:rsidRPr="0099147D">
        <w:t>Where there is an accumulation of sediment causing an issue</w:t>
      </w:r>
      <w:r>
        <w:t>,</w:t>
      </w:r>
      <w:r w:rsidRPr="0099147D">
        <w:t xml:space="preserve"> the root cause of the deposition should be identified to establish if this can</w:t>
      </w:r>
      <w:r>
        <w:t xml:space="preserve"> or should</w:t>
      </w:r>
      <w:r w:rsidRPr="0099147D">
        <w:t xml:space="preserve"> be addressed</w:t>
      </w:r>
      <w:r w:rsidR="00220750">
        <w:t xml:space="preserve"> as an alternative, or in addition</w:t>
      </w:r>
      <w:r w:rsidR="00303BAB">
        <w:t>,</w:t>
      </w:r>
      <w:r w:rsidR="00220750">
        <w:t xml:space="preserve"> to </w:t>
      </w:r>
      <w:r w:rsidR="00303BAB">
        <w:t>sediment</w:t>
      </w:r>
      <w:r w:rsidR="00220750">
        <w:t xml:space="preserve"> management.</w:t>
      </w:r>
      <w:r w:rsidRPr="0099147D">
        <w:t xml:space="preserve"> </w:t>
      </w:r>
    </w:p>
    <w:p w14:paraId="48B48DA6" w14:textId="77777777" w:rsidR="00A95D36" w:rsidRPr="004D3310" w:rsidRDefault="00A95D36" w:rsidP="00A95D36">
      <w:pPr>
        <w:pStyle w:val="BodyText1"/>
      </w:pPr>
      <w:r>
        <w:t>If the assessment of the cause of the problem has identified that there are artificially elevated rates of sediment supply an option is to consider is if measures to reduce this supply</w:t>
      </w:r>
      <w:r w:rsidRPr="00AD04C0">
        <w:t xml:space="preserve"> </w:t>
      </w:r>
      <w:r>
        <w:t xml:space="preserve">are appropriate. For example, reducing sediment supply </w:t>
      </w:r>
      <w:r w:rsidRPr="000857F6">
        <w:t>may mean that sediment removal is not required</w:t>
      </w:r>
      <w:r>
        <w:t xml:space="preserve"> in the medium to longer term, </w:t>
      </w:r>
      <w:r w:rsidRPr="000857F6">
        <w:t>therefore having less of an environment</w:t>
      </w:r>
      <w:r>
        <w:t>al impact and being</w:t>
      </w:r>
      <w:r w:rsidRPr="000857F6">
        <w:t xml:space="preserve"> </w:t>
      </w:r>
      <w:r>
        <w:t xml:space="preserve">more </w:t>
      </w:r>
      <w:r w:rsidRPr="000857F6">
        <w:t>sustainable</w:t>
      </w:r>
      <w:r>
        <w:t>.  Reducing supply may also</w:t>
      </w:r>
      <w:r w:rsidRPr="000857F6">
        <w:t xml:space="preserve"> reduce </w:t>
      </w:r>
      <w:r>
        <w:t xml:space="preserve">or eliminate </w:t>
      </w:r>
      <w:r w:rsidRPr="000857F6">
        <w:t xml:space="preserve">the need for on-going maintenance, </w:t>
      </w:r>
      <w:r>
        <w:t xml:space="preserve">thus being potentially more cost-beneficial. </w:t>
      </w:r>
    </w:p>
    <w:p w14:paraId="51AB07F9" w14:textId="77777777" w:rsidR="00A95D36" w:rsidRDefault="00A95D36" w:rsidP="00A95D36">
      <w:pPr>
        <w:pStyle w:val="BodyText1"/>
      </w:pPr>
      <w:r>
        <w:t>Measures to reduce sediment supply can grouped into those that:</w:t>
      </w:r>
    </w:p>
    <w:p w14:paraId="295DC02A" w14:textId="0B8BAFFE" w:rsidR="00A95D36" w:rsidRDefault="00BB5470" w:rsidP="00255306">
      <w:pPr>
        <w:pStyle w:val="BodyText1"/>
        <w:numPr>
          <w:ilvl w:val="0"/>
          <w:numId w:val="18"/>
        </w:numPr>
      </w:pPr>
      <w:r>
        <w:t>R</w:t>
      </w:r>
      <w:r w:rsidR="00A95D36">
        <w:t xml:space="preserve">educe </w:t>
      </w:r>
      <w:r w:rsidR="00AB3256">
        <w:t>erosion rates</w:t>
      </w:r>
      <w:r>
        <w:t>.</w:t>
      </w:r>
    </w:p>
    <w:p w14:paraId="0CA1C388" w14:textId="08EB6943" w:rsidR="00A95D36" w:rsidRPr="00C87166" w:rsidRDefault="00BB5470" w:rsidP="00255306">
      <w:pPr>
        <w:pStyle w:val="BodyText1"/>
        <w:numPr>
          <w:ilvl w:val="0"/>
          <w:numId w:val="18"/>
        </w:numPr>
      </w:pPr>
      <w:r>
        <w:t>R</w:t>
      </w:r>
      <w:r w:rsidR="00A95D36">
        <w:t>educe a river’s power</w:t>
      </w:r>
      <w:r>
        <w:t>.</w:t>
      </w:r>
    </w:p>
    <w:p w14:paraId="34D6FBB1" w14:textId="15606017" w:rsidR="00A95D36" w:rsidRPr="00C87166" w:rsidRDefault="00885BA1" w:rsidP="00A95D36">
      <w:pPr>
        <w:pStyle w:val="Heading4"/>
      </w:pPr>
      <w:bookmarkStart w:id="59" w:name="_4.2.3.1_Reducing_erosion"/>
      <w:bookmarkEnd w:id="59"/>
      <w:r>
        <w:t xml:space="preserve">4.2.3.1 </w:t>
      </w:r>
      <w:r w:rsidR="00A95D36" w:rsidRPr="00C87166">
        <w:t xml:space="preserve">Reducing </w:t>
      </w:r>
      <w:r w:rsidR="00AB3256">
        <w:t>erosion rates</w:t>
      </w:r>
    </w:p>
    <w:p w14:paraId="183092AE" w14:textId="77777777" w:rsidR="00BA3F36" w:rsidRDefault="00A95D36" w:rsidP="00A95D36">
      <w:pPr>
        <w:pStyle w:val="BodyText1"/>
      </w:pPr>
      <w:r w:rsidRPr="00F74BC8">
        <w:t xml:space="preserve">As explained </w:t>
      </w:r>
      <w:r w:rsidRPr="007E2E42">
        <w:t xml:space="preserve">in </w:t>
      </w:r>
      <w:hyperlink w:anchor="_3.1_What_is" w:history="1">
        <w:r w:rsidRPr="007E2E42">
          <w:rPr>
            <w:rStyle w:val="Hyperlink"/>
          </w:rPr>
          <w:t>Section 3.1</w:t>
        </w:r>
      </w:hyperlink>
      <w:r>
        <w:t xml:space="preserve">, sediment is supplied to watercourses by eroding hillslopes next to watercourses, by rivers eroding their banks to move sideways across their valley bottoms. </w:t>
      </w:r>
    </w:p>
    <w:p w14:paraId="05399389" w14:textId="77777777" w:rsidR="0063363D" w:rsidRPr="0063363D" w:rsidRDefault="008D4E85" w:rsidP="00255306">
      <w:pPr>
        <w:pStyle w:val="BodyText1"/>
        <w:numPr>
          <w:ilvl w:val="0"/>
          <w:numId w:val="23"/>
        </w:numPr>
        <w:rPr>
          <w:b/>
          <w:bCs/>
        </w:rPr>
      </w:pPr>
      <w:r w:rsidRPr="0063363D">
        <w:rPr>
          <w:b/>
          <w:bCs/>
        </w:rPr>
        <w:t>Tree cover/planting</w:t>
      </w:r>
    </w:p>
    <w:p w14:paraId="3682937D" w14:textId="30C27D2C" w:rsidR="00A95D36" w:rsidRDefault="008D4E85" w:rsidP="0063363D">
      <w:pPr>
        <w:pStyle w:val="BodyText1"/>
        <w:ind w:left="720"/>
      </w:pPr>
      <w:r>
        <w:lastRenderedPageBreak/>
        <w:t>E</w:t>
      </w:r>
      <w:r w:rsidR="00A95D36">
        <w:t xml:space="preserve">rosion is greatly exacerbated where there is a lack of tree cover.  According to Scottish Government figures, around 18 percent of Scotland was covered by forests and woodland in 2019. And of the roughly 27,000 kilometres of watercourse in Scotland with a catchment area greater than 10 kilometres squared, about 56 percent has no tree cover.  Targeted planting of trees in river corridors and on hillslopes in medium to long term provide significant reductions in sediment supply to watercourses. Until such time as tree root networks can develop to maturity, however, hillslopes and river banks may still be vulnerable to erosion.  </w:t>
      </w:r>
    </w:p>
    <w:p w14:paraId="5DB3E2DC" w14:textId="77777777" w:rsidR="0063363D" w:rsidRPr="0063363D" w:rsidRDefault="008D4E85" w:rsidP="00255306">
      <w:pPr>
        <w:pStyle w:val="BodyText1"/>
        <w:numPr>
          <w:ilvl w:val="0"/>
          <w:numId w:val="23"/>
        </w:numPr>
        <w:rPr>
          <w:b/>
          <w:bCs/>
        </w:rPr>
      </w:pPr>
      <w:r w:rsidRPr="0063363D">
        <w:rPr>
          <w:b/>
          <w:bCs/>
        </w:rPr>
        <w:t>Bank Protection</w:t>
      </w:r>
    </w:p>
    <w:p w14:paraId="4A60E240" w14:textId="21FC0E0E" w:rsidR="00A95D36" w:rsidRDefault="00A95D36" w:rsidP="0063363D">
      <w:pPr>
        <w:pStyle w:val="BodyText1"/>
        <w:ind w:left="720"/>
      </w:pPr>
      <w:r>
        <w:t>To reduce bank erosion rates in the short to medium-term and to give protect the developing root networks, it can sometimes be useful to use rough bank protection techniques, as described in WAT-G</w:t>
      </w:r>
      <w:r w:rsidRPr="003D5E38">
        <w:t xml:space="preserve">-029 </w:t>
      </w:r>
      <w:r>
        <w:t xml:space="preserve">Engineering: Sustainable Bank works. These techniques have the added benefit of improving bank side habitat for a range of animals.   </w:t>
      </w:r>
    </w:p>
    <w:p w14:paraId="01B88770" w14:textId="77777777" w:rsidR="0063363D" w:rsidRPr="0063363D" w:rsidRDefault="00AB3256" w:rsidP="002F6A9A">
      <w:pPr>
        <w:pStyle w:val="BodyText1"/>
        <w:numPr>
          <w:ilvl w:val="0"/>
          <w:numId w:val="23"/>
        </w:numPr>
        <w:rPr>
          <w:b/>
          <w:bCs/>
        </w:rPr>
      </w:pPr>
      <w:r w:rsidRPr="0063363D">
        <w:rPr>
          <w:b/>
          <w:bCs/>
        </w:rPr>
        <w:t xml:space="preserve">Fencing </w:t>
      </w:r>
    </w:p>
    <w:p w14:paraId="61823680" w14:textId="586E5877" w:rsidR="00331A88" w:rsidRPr="002F6A9A" w:rsidRDefault="00AB3256" w:rsidP="002F6A9A">
      <w:pPr>
        <w:pStyle w:val="BodyText1"/>
        <w:ind w:left="720"/>
      </w:pPr>
      <w:r w:rsidRPr="002F6A9A">
        <w:t xml:space="preserve">Banks </w:t>
      </w:r>
      <w:r w:rsidR="0063363D" w:rsidRPr="002F6A9A">
        <w:t>can be</w:t>
      </w:r>
      <w:r w:rsidRPr="002F6A9A">
        <w:t xml:space="preserve"> weakened by poaching by livestock. Limiting access to banks of watercourses to prevent livestock access</w:t>
      </w:r>
      <w:r w:rsidR="002F6A9A" w:rsidRPr="002F6A9A">
        <w:t>.</w:t>
      </w:r>
    </w:p>
    <w:p w14:paraId="01D481CD" w14:textId="71FFEB8C" w:rsidR="00A95D36" w:rsidRPr="000E0F62" w:rsidRDefault="00885BA1" w:rsidP="00A95D36">
      <w:pPr>
        <w:pStyle w:val="Heading4"/>
      </w:pPr>
      <w:r>
        <w:t xml:space="preserve">4.2.3.2 </w:t>
      </w:r>
      <w:r w:rsidR="00A95D36" w:rsidRPr="00D15F0E">
        <w:t>Reducing a river’s power</w:t>
      </w:r>
      <w:r w:rsidR="00A95D36">
        <w:t xml:space="preserve"> </w:t>
      </w:r>
    </w:p>
    <w:p w14:paraId="50845310" w14:textId="77777777" w:rsidR="00A95D36" w:rsidRDefault="00A95D36" w:rsidP="00A95D36">
      <w:pPr>
        <w:pStyle w:val="BodyText1"/>
      </w:pPr>
      <w:r>
        <w:t xml:space="preserve">Reducing a river’s power will reduce its ability to erode its bed and banks and its ability to transport the elevated sediment load </w:t>
      </w:r>
      <w:r w:rsidRPr="00C87166">
        <w:t>supplied to it</w:t>
      </w:r>
      <w:r>
        <w:t>.</w:t>
      </w:r>
    </w:p>
    <w:p w14:paraId="7F73727D" w14:textId="77777777" w:rsidR="00A95D36" w:rsidRDefault="00A95D36" w:rsidP="00A95D36">
      <w:pPr>
        <w:pStyle w:val="BodyText1"/>
      </w:pPr>
      <w:r>
        <w:t xml:space="preserve">A wide range of Natural Flood Management (NFM) techniques exist to slow this movement, such as: </w:t>
      </w:r>
    </w:p>
    <w:p w14:paraId="0AFC28EA" w14:textId="77777777" w:rsidR="00A95D36" w:rsidRDefault="00A95D36" w:rsidP="00255306">
      <w:pPr>
        <w:pStyle w:val="BodyText1"/>
        <w:numPr>
          <w:ilvl w:val="0"/>
          <w:numId w:val="16"/>
        </w:numPr>
      </w:pPr>
      <w:r>
        <w:t xml:space="preserve">Woodland canopy storage. </w:t>
      </w:r>
    </w:p>
    <w:p w14:paraId="06BA4418" w14:textId="77777777" w:rsidR="00A95D36" w:rsidRDefault="00A95D36" w:rsidP="00255306">
      <w:pPr>
        <w:pStyle w:val="BodyText1"/>
        <w:numPr>
          <w:ilvl w:val="0"/>
          <w:numId w:val="16"/>
        </w:numPr>
      </w:pPr>
      <w:r>
        <w:t xml:space="preserve">Improved infiltration and water retention within catchment soils, for example by tree planting, peatland restoration, or otherwise </w:t>
      </w:r>
      <w:r w:rsidRPr="00C0465F">
        <w:t>improv</w:t>
      </w:r>
      <w:r>
        <w:t>ing</w:t>
      </w:r>
      <w:r w:rsidRPr="00C0465F">
        <w:t xml:space="preserve"> soil structure and organic matter content </w:t>
      </w:r>
      <w:r>
        <w:t xml:space="preserve">in agricultural areas </w:t>
      </w:r>
      <w:r w:rsidRPr="00C0465F">
        <w:t xml:space="preserve">via </w:t>
      </w:r>
      <w:r>
        <w:t>improved</w:t>
      </w:r>
      <w:r w:rsidRPr="00C0465F">
        <w:t xml:space="preserve"> land husbandry techniques</w:t>
      </w:r>
      <w:r>
        <w:t xml:space="preserve">. </w:t>
      </w:r>
    </w:p>
    <w:p w14:paraId="32D31134" w14:textId="77777777" w:rsidR="00A95D36" w:rsidRDefault="00A95D36" w:rsidP="00255306">
      <w:pPr>
        <w:pStyle w:val="BodyText1"/>
        <w:numPr>
          <w:ilvl w:val="0"/>
          <w:numId w:val="16"/>
        </w:numPr>
      </w:pPr>
      <w:r>
        <w:lastRenderedPageBreak/>
        <w:t>Temporary floodplain and non-floodplain wetlands and ponds.  For example, runoff attenuation features are bunds built in surface runoff pathways to intercept flow, perhaps taking advantage of localised depressions in the ground surface to maximise storage.</w:t>
      </w:r>
    </w:p>
    <w:p w14:paraId="6647D27A" w14:textId="77777777" w:rsidR="00A95D36" w:rsidRDefault="00A95D36" w:rsidP="00255306">
      <w:pPr>
        <w:pStyle w:val="BodyText1"/>
        <w:numPr>
          <w:ilvl w:val="0"/>
          <w:numId w:val="16"/>
        </w:numPr>
      </w:pPr>
      <w:r>
        <w:t xml:space="preserve">Large, in-channel </w:t>
      </w:r>
      <w:r w:rsidRPr="00DC3203">
        <w:t>w</w:t>
      </w:r>
      <w:r w:rsidRPr="00C0465F">
        <w:t xml:space="preserve">ood jams to </w:t>
      </w:r>
      <w:r>
        <w:t>divert higher flows onto the floodplain. More information on how to use these structures in an environmentally sensitive way can be found in WAT-G-024 EASR Guidance: Engineering: Activity Guide: Instream and in-loch structures.</w:t>
      </w:r>
    </w:p>
    <w:p w14:paraId="6C62834F" w14:textId="77777777" w:rsidR="00A95D36" w:rsidRPr="00DC3203" w:rsidRDefault="00A95D36" w:rsidP="00255306">
      <w:pPr>
        <w:pStyle w:val="BodyText1"/>
        <w:numPr>
          <w:ilvl w:val="0"/>
          <w:numId w:val="16"/>
        </w:numPr>
      </w:pPr>
      <w:r>
        <w:t xml:space="preserve">Planting trees on the banks to roughen the river corridor, thus slowing and reducing the power of flood flows.  </w:t>
      </w:r>
      <w:r w:rsidRPr="00DC3203">
        <w:t xml:space="preserve">     </w:t>
      </w:r>
    </w:p>
    <w:p w14:paraId="1A546A9B" w14:textId="77777777" w:rsidR="00A95D36" w:rsidRDefault="00A95D36" w:rsidP="00A95D36">
      <w:pPr>
        <w:pStyle w:val="BodyText1"/>
      </w:pPr>
      <w:r w:rsidRPr="00C0465F">
        <w:t xml:space="preserve">As well </w:t>
      </w:r>
      <w:r>
        <w:t xml:space="preserve">as stabilising river banks and hillslopes, tree roots can improve soil structure and water infiltration, thus storing more precipitation in the soil and slowing the rate at which it travels to the watercourse. Their effect can be maximised by targeting tree planting on soils with a low capacity to store water, for example because of compaction, and across or along runoff pathways through a catchment, along which rainfall and snowmelt would otherwise travel very quickly. For example, contour planting belts of trees across hillsides can intercept overland flow and allow it to infiltrate to a greater depth in the soil profile than it could otherwise reach.  More information can be found in the </w:t>
      </w:r>
      <w:hyperlink r:id="rId30" w:history="1">
        <w:r w:rsidRPr="00261A95">
          <w:rPr>
            <w:rStyle w:val="Hyperlink"/>
          </w:rPr>
          <w:t>UK Forestry Standard</w:t>
        </w:r>
      </w:hyperlink>
      <w:r>
        <w:t xml:space="preserve">.   </w:t>
      </w:r>
    </w:p>
    <w:p w14:paraId="338A8E5B" w14:textId="77777777" w:rsidR="00A95D36" w:rsidRDefault="00A95D36" w:rsidP="00A95D36">
      <w:pPr>
        <w:pStyle w:val="BodyText1"/>
      </w:pPr>
      <w:r>
        <w:t xml:space="preserve">Up to 90 percent of the mass of healthy peat can be water, so healthy peatland can hold very large volumes of water that are only slowly released to the stream network. Scotland has nearly 20,000 square kilometres of peatland, but about 75 percent of this is damaged. Restoration of degraded peatland, for example by removing plantations or blocking drainage ditches, offers a beneficial way to reduce the size and power of floods in catchments with a substantial area of peatland.      </w:t>
      </w:r>
    </w:p>
    <w:p w14:paraId="65840EED" w14:textId="76DE8A1E" w:rsidR="00A95D36" w:rsidRDefault="00A95D36" w:rsidP="00A95D36">
      <w:pPr>
        <w:pStyle w:val="BodyText1"/>
      </w:pPr>
      <w:r w:rsidRPr="00FD5070">
        <w:t xml:space="preserve">As well as helping to address the root cause of a sediment management problem, these interventions can have many other benefits such as </w:t>
      </w:r>
      <w:r w:rsidR="005D6AF8">
        <w:t xml:space="preserve">for </w:t>
      </w:r>
      <w:r w:rsidRPr="00FD5070">
        <w:t>flood risk management</w:t>
      </w:r>
      <w:r w:rsidR="005D6AF8">
        <w:t xml:space="preserve">, </w:t>
      </w:r>
      <w:r w:rsidR="005D6AF8" w:rsidRPr="00FD5070">
        <w:t>enhanc</w:t>
      </w:r>
      <w:r w:rsidR="005D6AF8">
        <w:t>ing</w:t>
      </w:r>
      <w:r w:rsidR="005D6AF8" w:rsidRPr="00FD5070">
        <w:t xml:space="preserve"> </w:t>
      </w:r>
      <w:r w:rsidRPr="00FD5070">
        <w:t>biodiversity</w:t>
      </w:r>
      <w:r w:rsidR="004913CB">
        <w:t xml:space="preserve"> and helping Scotland to reach its net zero target.</w:t>
      </w:r>
    </w:p>
    <w:p w14:paraId="45293A28" w14:textId="52090ECB" w:rsidR="00E305AF" w:rsidRDefault="00A95D36" w:rsidP="00102F1C">
      <w:pPr>
        <w:pStyle w:val="BodyText1"/>
      </w:pPr>
      <w:r>
        <w:t xml:space="preserve">More details on all these techniques can be found in SEPA’s Natural Flood Management Handbook and on the UK Government’s website </w:t>
      </w:r>
      <w:hyperlink r:id="rId31" w:history="1">
        <w:r w:rsidRPr="00A07CC9">
          <w:rPr>
            <w:rStyle w:val="Hyperlink"/>
          </w:rPr>
          <w:t>Working with natural processes to reduce flood risk</w:t>
        </w:r>
      </w:hyperlink>
      <w:r>
        <w:t>.</w:t>
      </w:r>
      <w:r w:rsidRPr="00A93F0C">
        <w:t xml:space="preserve"> </w:t>
      </w:r>
    </w:p>
    <w:p w14:paraId="21FEA544" w14:textId="50EC6925" w:rsidR="00364D56" w:rsidRPr="00EB4DD1" w:rsidRDefault="00885BA1" w:rsidP="00384799">
      <w:pPr>
        <w:pStyle w:val="Heading4"/>
        <w:rPr>
          <w:b w:val="0"/>
          <w:bCs/>
        </w:rPr>
      </w:pPr>
      <w:r>
        <w:rPr>
          <w:bCs/>
        </w:rPr>
        <w:lastRenderedPageBreak/>
        <w:t xml:space="preserve">4.2.3.3 </w:t>
      </w:r>
      <w:r w:rsidR="005F5918">
        <w:rPr>
          <w:bCs/>
        </w:rPr>
        <w:t>Structure redesign</w:t>
      </w:r>
    </w:p>
    <w:p w14:paraId="70A4EADD" w14:textId="61B4C6D7" w:rsidR="00364D56" w:rsidRDefault="00364D56" w:rsidP="0083743B">
      <w:pPr>
        <w:ind w:left="6" w:right="52"/>
      </w:pPr>
      <w:r>
        <w:t xml:space="preserve">Often poor design </w:t>
      </w:r>
      <w:r w:rsidR="005F5918">
        <w:t xml:space="preserve">of structures </w:t>
      </w:r>
      <w:r>
        <w:t>can result in the need for sediment removal</w:t>
      </w:r>
      <w:r w:rsidR="005F5918">
        <w:t xml:space="preserve"> at </w:t>
      </w:r>
      <w:r w:rsidR="00E268E4">
        <w:t>these</w:t>
      </w:r>
      <w:r w:rsidR="005F5918">
        <w:t xml:space="preserve"> locations</w:t>
      </w:r>
      <w:r>
        <w:t xml:space="preserve"> i.e</w:t>
      </w:r>
      <w:r w:rsidR="005F5918">
        <w:t>.</w:t>
      </w:r>
      <w:r>
        <w:t xml:space="preserve"> where bridges</w:t>
      </w:r>
      <w:r w:rsidR="00F373BA">
        <w:t xml:space="preserve"> and culverts</w:t>
      </w:r>
      <w:r>
        <w:t xml:space="preserve"> are undersized and become blocked preventing free flow of water and sediment.</w:t>
      </w:r>
      <w:r w:rsidR="00B12B43" w:rsidRPr="00B12B43">
        <w:t xml:space="preserve"> The long</w:t>
      </w:r>
      <w:r w:rsidR="00CC3AB5">
        <w:t>-</w:t>
      </w:r>
      <w:r w:rsidR="00B12B43" w:rsidRPr="00B12B43">
        <w:t xml:space="preserve">term costs of sediment removal should be compared to the cost of removing or redesigning the structure. </w:t>
      </w:r>
    </w:p>
    <w:p w14:paraId="1AC34D66" w14:textId="22A676AD" w:rsidR="00364D56" w:rsidRPr="002F6A9A" w:rsidRDefault="00DC7D6F" w:rsidP="002F6A9A">
      <w:pPr>
        <w:pStyle w:val="BodyText1"/>
      </w:pPr>
      <w:r>
        <w:t xml:space="preserve">In these cases, you should also review the relevant activities guides for those </w:t>
      </w:r>
      <w:r w:rsidR="00976616">
        <w:t>engineering</w:t>
      </w:r>
      <w:r>
        <w:t xml:space="preserve"> activities, e.g., </w:t>
      </w:r>
      <w:r w:rsidR="009B6274">
        <w:t>WAT-G-0</w:t>
      </w:r>
      <w:r w:rsidR="003E760D">
        <w:t>24</w:t>
      </w:r>
      <w:r w:rsidR="009B6274">
        <w:t xml:space="preserve"> </w:t>
      </w:r>
      <w:r>
        <w:t xml:space="preserve">EASR Guidance: Engineering: Activity Guide: </w:t>
      </w:r>
      <w:r w:rsidR="00E305AF">
        <w:t>Crossings.</w:t>
      </w:r>
    </w:p>
    <w:p w14:paraId="32D40B9B" w14:textId="16D444F5" w:rsidR="00B73CAB" w:rsidRPr="007A5B71" w:rsidRDefault="004B0DDD" w:rsidP="00B73CAB">
      <w:pPr>
        <w:pStyle w:val="Heading2"/>
      </w:pPr>
      <w:bookmarkStart w:id="60" w:name="_Toc189052854"/>
      <w:bookmarkStart w:id="61" w:name="_Toc193971586"/>
      <w:r w:rsidRPr="00C06E41">
        <w:t>4</w:t>
      </w:r>
      <w:r w:rsidR="00B73CAB" w:rsidRPr="00C06E41">
        <w:t>.</w:t>
      </w:r>
      <w:r w:rsidR="00B73CAB" w:rsidRPr="007A5B71">
        <w:t>3 Justify the selected option</w:t>
      </w:r>
      <w:bookmarkEnd w:id="60"/>
      <w:bookmarkEnd w:id="61"/>
    </w:p>
    <w:p w14:paraId="0BCDF57B" w14:textId="26C200DD" w:rsidR="00B73CAB" w:rsidRPr="007A5B71" w:rsidRDefault="00B73CAB" w:rsidP="00872CD4">
      <w:pPr>
        <w:pStyle w:val="BodyText1"/>
      </w:pPr>
      <w:r w:rsidRPr="00872CD4">
        <w:t>After evaluating all the alternatives</w:t>
      </w:r>
      <w:r w:rsidRPr="007A5B71">
        <w:t xml:space="preserve"> the best practical and environmental option, with proportionate costs, should be chosen and justification provided. This does not always mean adopting a lowest impact engineering approach or adopting the cheapest solution. The best practical environmental option means choosing the approach that effectively addresses the problem or need and minimises negative environmental impact as far as practical. Proportionate costs are those that correspond to the level environmental harm being minimised or the environmental benefits that the option provides.</w:t>
      </w:r>
    </w:p>
    <w:p w14:paraId="774F1DB0" w14:textId="6987B6A7" w:rsidR="00B73CAB" w:rsidRPr="00872CD4" w:rsidRDefault="00B73CAB" w:rsidP="00872CD4">
      <w:pPr>
        <w:pStyle w:val="BodyText1"/>
      </w:pPr>
      <w:r w:rsidRPr="00872CD4">
        <w:t xml:space="preserve">Proportionate costs </w:t>
      </w:r>
      <w:r w:rsidR="00604CEE" w:rsidRPr="00872CD4">
        <w:t xml:space="preserve">are </w:t>
      </w:r>
      <w:r w:rsidRPr="00872CD4">
        <w:t xml:space="preserve">those that correspond to the level </w:t>
      </w:r>
      <w:r w:rsidR="007D1844" w:rsidRPr="00872CD4">
        <w:t xml:space="preserve">of </w:t>
      </w:r>
      <w:r w:rsidRPr="00872CD4">
        <w:t xml:space="preserve">environmental harm being minimised or the environmental benefits that the option could provide. </w:t>
      </w:r>
      <w:r w:rsidRPr="007A5B71">
        <w:t>Large absolute cost in itself does not constitute disproportionate cost.</w:t>
      </w:r>
    </w:p>
    <w:p w14:paraId="066F3B20" w14:textId="291588A5" w:rsidR="00B73CAB" w:rsidRPr="002E2B46" w:rsidRDefault="00B73CAB" w:rsidP="002E2B46">
      <w:pPr>
        <w:pStyle w:val="BodyText1"/>
      </w:pPr>
      <w:r w:rsidRPr="00872CD4">
        <w:t>For example, incurring significant costs to prevent significant environmental harm or achieve significant environmental benefits</w:t>
      </w:r>
      <w:r w:rsidR="00C90F4A" w:rsidRPr="00872CD4">
        <w:t>,</w:t>
      </w:r>
      <w:r w:rsidRPr="00872CD4">
        <w:t xml:space="preserve"> e.g. safeguarding protected species and designated sites, is likely to be considered proportionate. But incurring significant costs for minor environmental benefits would likely to be considered disproportionate.</w:t>
      </w:r>
    </w:p>
    <w:p w14:paraId="3B1E8220" w14:textId="68662D77" w:rsidR="00B73CAB" w:rsidRPr="00341005" w:rsidRDefault="00B73CAB" w:rsidP="00185003">
      <w:pPr>
        <w:pStyle w:val="Heading2"/>
      </w:pPr>
      <w:bookmarkStart w:id="62" w:name="_Toc189052856"/>
      <w:bookmarkStart w:id="63" w:name="_Toc193971587"/>
      <w:r w:rsidRPr="00341005">
        <w:t>4</w:t>
      </w:r>
      <w:r w:rsidR="00AF669C" w:rsidRPr="00341005">
        <w:t>.4</w:t>
      </w:r>
      <w:r w:rsidRPr="00341005">
        <w:t xml:space="preserve"> Use all reasonable mitigation</w:t>
      </w:r>
      <w:bookmarkEnd w:id="62"/>
      <w:bookmarkEnd w:id="63"/>
    </w:p>
    <w:p w14:paraId="1C72DA12" w14:textId="56C5BBE1" w:rsidR="00B73CAB" w:rsidRPr="00CE392F" w:rsidRDefault="00B73CAB" w:rsidP="00B73CAB">
      <w:pPr>
        <w:spacing w:after="168"/>
        <w:ind w:right="47"/>
        <w:rPr>
          <w:rFonts w:ascii="Arial" w:eastAsia="Arial" w:hAnsi="Arial" w:cs="Arial"/>
          <w:lang w:eastAsia="en-GB"/>
        </w:rPr>
      </w:pPr>
      <w:r w:rsidRPr="00CE392F">
        <w:rPr>
          <w:rFonts w:ascii="Arial" w:eastAsia="Arial" w:hAnsi="Arial" w:cs="Arial"/>
          <w:lang w:eastAsia="en-GB"/>
        </w:rPr>
        <w:t xml:space="preserve">In order to minimise impacts on the water environment and other water users you must plan to use all reasonable mitigation when carrying out any </w:t>
      </w:r>
      <w:r w:rsidR="003B25FD" w:rsidRPr="00CE392F">
        <w:rPr>
          <w:rFonts w:ascii="Arial" w:eastAsia="Arial" w:hAnsi="Arial" w:cs="Arial"/>
          <w:lang w:eastAsia="en-GB"/>
        </w:rPr>
        <w:t xml:space="preserve">sediment management </w:t>
      </w:r>
      <w:r w:rsidRPr="00CE392F">
        <w:rPr>
          <w:rFonts w:ascii="Arial" w:eastAsia="Arial" w:hAnsi="Arial" w:cs="Arial"/>
          <w:lang w:eastAsia="en-GB"/>
        </w:rPr>
        <w:t xml:space="preserve">works. </w:t>
      </w:r>
    </w:p>
    <w:p w14:paraId="7D24B336" w14:textId="77777777" w:rsidR="00B73CAB" w:rsidRPr="00CE392F" w:rsidRDefault="00B73CAB" w:rsidP="00B73CAB">
      <w:pPr>
        <w:spacing w:after="170"/>
        <w:ind w:right="530"/>
        <w:rPr>
          <w:rFonts w:ascii="Arial" w:hAnsi="Arial" w:cs="Arial"/>
          <w:bCs/>
        </w:rPr>
      </w:pPr>
      <w:r w:rsidRPr="00CE392F">
        <w:rPr>
          <w:rFonts w:ascii="Arial" w:hAnsi="Arial" w:cs="Arial"/>
          <w:bCs/>
        </w:rPr>
        <w:t>Mitigation measures for a proposal should:</w:t>
      </w:r>
    </w:p>
    <w:p w14:paraId="03FC142F" w14:textId="74D7949D" w:rsidR="00B73CAB" w:rsidRPr="00A679E0" w:rsidRDefault="00BB5470" w:rsidP="00255306">
      <w:pPr>
        <w:pStyle w:val="BodyText1"/>
        <w:numPr>
          <w:ilvl w:val="0"/>
          <w:numId w:val="9"/>
        </w:numPr>
        <w:rPr>
          <w:rFonts w:ascii="Arial" w:eastAsia="Calibri" w:hAnsi="Arial" w:cs="Arial"/>
        </w:rPr>
      </w:pPr>
      <w:r>
        <w:rPr>
          <w:rFonts w:ascii="Arial" w:eastAsia="Calibri" w:hAnsi="Arial" w:cs="Arial"/>
        </w:rPr>
        <w:t>L</w:t>
      </w:r>
      <w:r w:rsidR="00B73CAB" w:rsidRPr="00A679E0">
        <w:rPr>
          <w:rFonts w:ascii="Arial" w:eastAsia="Calibri" w:hAnsi="Arial" w:cs="Arial"/>
        </w:rPr>
        <w:t xml:space="preserve">imit, or offset, potential impacts, including those from construction. </w:t>
      </w:r>
    </w:p>
    <w:p w14:paraId="789F0266" w14:textId="358D2DAA" w:rsidR="00B73CAB" w:rsidRPr="00A679E0" w:rsidRDefault="00BB5470" w:rsidP="00255306">
      <w:pPr>
        <w:pStyle w:val="BodyText1"/>
        <w:numPr>
          <w:ilvl w:val="0"/>
          <w:numId w:val="9"/>
        </w:numPr>
        <w:rPr>
          <w:rFonts w:ascii="Arial" w:eastAsia="Calibri" w:hAnsi="Arial" w:cs="Arial"/>
        </w:rPr>
      </w:pPr>
      <w:r>
        <w:rPr>
          <w:rFonts w:ascii="Arial" w:eastAsia="Calibri" w:hAnsi="Arial" w:cs="Arial"/>
        </w:rPr>
        <w:lastRenderedPageBreak/>
        <w:t>B</w:t>
      </w:r>
      <w:r w:rsidR="00B73CAB" w:rsidRPr="00A679E0">
        <w:rPr>
          <w:rFonts w:ascii="Arial" w:eastAsia="Calibri" w:hAnsi="Arial" w:cs="Arial"/>
        </w:rPr>
        <w:t xml:space="preserve">e proportionate to the environmental risk. </w:t>
      </w:r>
    </w:p>
    <w:p w14:paraId="072BED28" w14:textId="0256510B" w:rsidR="00B73CAB" w:rsidRPr="00A679E0" w:rsidRDefault="00BB5470" w:rsidP="00255306">
      <w:pPr>
        <w:pStyle w:val="BodyText1"/>
        <w:numPr>
          <w:ilvl w:val="0"/>
          <w:numId w:val="9"/>
        </w:numPr>
        <w:rPr>
          <w:rFonts w:ascii="Arial" w:eastAsia="Calibri" w:hAnsi="Arial" w:cs="Arial"/>
        </w:rPr>
      </w:pPr>
      <w:r>
        <w:rPr>
          <w:rFonts w:ascii="Arial" w:eastAsia="Calibri" w:hAnsi="Arial" w:cs="Arial"/>
        </w:rPr>
        <w:t>B</w:t>
      </w:r>
      <w:r w:rsidR="00B73CAB" w:rsidRPr="00A679E0">
        <w:rPr>
          <w:rFonts w:ascii="Arial" w:eastAsia="Calibri" w:hAnsi="Arial" w:cs="Arial"/>
        </w:rPr>
        <w:t xml:space="preserve">e prioritised by the balance of factors such as environmental benefit, cost, and ease of implementation. </w:t>
      </w:r>
    </w:p>
    <w:p w14:paraId="3B35D2CD" w14:textId="0F26417F" w:rsidR="00B73CAB" w:rsidRPr="00A679E0" w:rsidRDefault="00BB5470" w:rsidP="00255306">
      <w:pPr>
        <w:pStyle w:val="BodyText1"/>
        <w:numPr>
          <w:ilvl w:val="0"/>
          <w:numId w:val="9"/>
        </w:numPr>
        <w:rPr>
          <w:rFonts w:ascii="Arial" w:eastAsia="Calibri" w:hAnsi="Arial" w:cs="Arial"/>
        </w:rPr>
      </w:pPr>
      <w:r>
        <w:rPr>
          <w:rFonts w:ascii="Arial" w:eastAsia="Calibri" w:hAnsi="Arial" w:cs="Arial"/>
        </w:rPr>
        <w:t>M</w:t>
      </w:r>
      <w:r w:rsidR="00B73CAB" w:rsidRPr="00A679E0">
        <w:rPr>
          <w:rFonts w:ascii="Arial" w:eastAsia="Calibri" w:hAnsi="Arial" w:cs="Arial"/>
        </w:rPr>
        <w:t>ust not be used to compensate the impacts of an unjustified activity</w:t>
      </w:r>
      <w:r>
        <w:rPr>
          <w:rFonts w:ascii="Arial" w:eastAsia="Calibri" w:hAnsi="Arial" w:cs="Arial"/>
        </w:rPr>
        <w:t>.</w:t>
      </w:r>
      <w:r w:rsidR="00B73CAB" w:rsidRPr="00A679E0">
        <w:rPr>
          <w:rFonts w:ascii="Arial" w:eastAsia="Calibri" w:hAnsi="Arial" w:cs="Arial"/>
        </w:rPr>
        <w:t xml:space="preserve"> </w:t>
      </w:r>
    </w:p>
    <w:p w14:paraId="1AE4CFF3" w14:textId="0E1678D5" w:rsidR="00B73CAB" w:rsidRPr="00A679E0" w:rsidRDefault="00BB5470" w:rsidP="00255306">
      <w:pPr>
        <w:pStyle w:val="BodyText1"/>
        <w:numPr>
          <w:ilvl w:val="0"/>
          <w:numId w:val="9"/>
        </w:numPr>
        <w:rPr>
          <w:rFonts w:ascii="Arial" w:eastAsia="Calibri" w:hAnsi="Arial" w:cs="Arial"/>
        </w:rPr>
      </w:pPr>
      <w:r>
        <w:rPr>
          <w:rFonts w:ascii="Arial" w:eastAsia="Calibri" w:hAnsi="Arial" w:cs="Arial"/>
        </w:rPr>
        <w:t>O</w:t>
      </w:r>
      <w:r w:rsidR="00B73CAB" w:rsidRPr="00A679E0">
        <w:rPr>
          <w:rFonts w:ascii="Arial" w:eastAsia="Calibri" w:hAnsi="Arial" w:cs="Arial"/>
        </w:rPr>
        <w:t>n demonstrating need and options selection</w:t>
      </w:r>
      <w:r>
        <w:rPr>
          <w:rFonts w:ascii="Arial" w:eastAsia="Calibri" w:hAnsi="Arial" w:cs="Arial"/>
        </w:rPr>
        <w:t>.</w:t>
      </w:r>
    </w:p>
    <w:p w14:paraId="570A7012" w14:textId="77777777" w:rsidR="00B73CAB" w:rsidRPr="003C2807" w:rsidRDefault="00B73CAB" w:rsidP="003C2807">
      <w:pPr>
        <w:pStyle w:val="BodyText1"/>
      </w:pPr>
      <w:r w:rsidRPr="003C2807">
        <w:t xml:space="preserve">As every case is different there is no single answer to what mitigation is considered reasonable. </w:t>
      </w:r>
    </w:p>
    <w:p w14:paraId="5E8457B4" w14:textId="65DDDA2B" w:rsidR="00B73CAB" w:rsidRPr="003C2807" w:rsidRDefault="00B73CAB" w:rsidP="003C2807">
      <w:pPr>
        <w:pStyle w:val="BodyText1"/>
      </w:pPr>
      <w:r w:rsidRPr="003C2807">
        <w:t>You should understand the risks and issues</w:t>
      </w:r>
      <w:r w:rsidR="00676737" w:rsidRPr="003C2807">
        <w:t xml:space="preserve"> </w:t>
      </w:r>
      <w:r w:rsidRPr="003C2807">
        <w:t xml:space="preserve">as set out in </w:t>
      </w:r>
      <w:hyperlink w:anchor="_3.4_What_are" w:history="1">
        <w:r w:rsidR="008F6C3A" w:rsidRPr="00DE1CDE">
          <w:rPr>
            <w:rStyle w:val="Hyperlink"/>
          </w:rPr>
          <w:t>Section 3.5</w:t>
        </w:r>
      </w:hyperlink>
      <w:r w:rsidR="008F6C3A" w:rsidRPr="003C2807">
        <w:t xml:space="preserve"> </w:t>
      </w:r>
      <w:r w:rsidR="00676737" w:rsidRPr="003C2807">
        <w:t>What are the potential issues with sediment management.</w:t>
      </w:r>
    </w:p>
    <w:p w14:paraId="397D8B81" w14:textId="09A5CC4A" w:rsidR="00B73CAB" w:rsidRPr="003C2807" w:rsidRDefault="00B73CAB" w:rsidP="003C2807">
      <w:pPr>
        <w:pStyle w:val="BodyText1"/>
      </w:pPr>
      <w:r w:rsidRPr="003C2807">
        <w:t>You should prepare a method statement including details on how you intend to carry out the works including the mitigation measures you intend to take and how you will maintain them. This must be submitted with any permit application.</w:t>
      </w:r>
    </w:p>
    <w:p w14:paraId="462440E2" w14:textId="626A7396" w:rsidR="009970B5" w:rsidRDefault="00B73CAB" w:rsidP="00703014">
      <w:pPr>
        <w:pStyle w:val="BodyText1"/>
      </w:pPr>
      <w:r w:rsidRPr="003C2807">
        <w:t>Using suitable mitigation will help you to comply with authorisation conditions.  In certain cases, specific conditions relating to mitigation requirements will be contained within an authorisation.</w:t>
      </w:r>
    </w:p>
    <w:p w14:paraId="6C162704" w14:textId="46D683CD" w:rsidR="0010657C" w:rsidRPr="002E2B46" w:rsidRDefault="002E2B46" w:rsidP="002E2B46">
      <w:pPr>
        <w:pStyle w:val="Heading2"/>
      </w:pPr>
      <w:bookmarkStart w:id="64" w:name="_Toc193971588"/>
      <w:r>
        <w:t xml:space="preserve">4.5 </w:t>
      </w:r>
      <w:r w:rsidR="0010657C" w:rsidRPr="002E2B46">
        <w:t>Monitoring and evaluation</w:t>
      </w:r>
      <w:bookmarkEnd w:id="64"/>
    </w:p>
    <w:p w14:paraId="50EF5DED" w14:textId="77777777" w:rsidR="00703014" w:rsidRDefault="0010657C" w:rsidP="00383E45">
      <w:pPr>
        <w:pStyle w:val="BodyText1"/>
      </w:pPr>
      <w:r>
        <w:t xml:space="preserve">Where </w:t>
      </w:r>
      <w:r w:rsidR="005678EF">
        <w:t xml:space="preserve">sediment management </w:t>
      </w:r>
      <w:r w:rsidR="008631CB">
        <w:t>works</w:t>
      </w:r>
      <w:r w:rsidR="005678EF">
        <w:t xml:space="preserve"> have been </w:t>
      </w:r>
      <w:r w:rsidR="009C7E5C">
        <w:t>undertaken</w:t>
      </w:r>
      <w:r w:rsidR="005678EF">
        <w:t xml:space="preserve"> it may be important to conduct</w:t>
      </w:r>
      <w:r>
        <w:t xml:space="preserve"> monitoring</w:t>
      </w:r>
      <w:r w:rsidR="009C7E5C">
        <w:t>.</w:t>
      </w:r>
      <w:r w:rsidR="005F28FA" w:rsidRPr="005F28FA">
        <w:t xml:space="preserve"> </w:t>
      </w:r>
      <w:r w:rsidR="005F28FA">
        <w:t>It will allow you to assess the success of the project</w:t>
      </w:r>
      <w:r w:rsidR="001976FE">
        <w:t xml:space="preserve">, </w:t>
      </w:r>
      <w:r w:rsidR="005F28FA">
        <w:t>identify any</w:t>
      </w:r>
      <w:r w:rsidR="0094111A">
        <w:t xml:space="preserve"> impacts from works and </w:t>
      </w:r>
      <w:r w:rsidR="001976FE">
        <w:t>assess whether</w:t>
      </w:r>
      <w:r w:rsidR="005F28FA">
        <w:t xml:space="preserve"> remedial works </w:t>
      </w:r>
      <w:r w:rsidR="00173679">
        <w:t>are required</w:t>
      </w:r>
      <w:r w:rsidR="005F28FA">
        <w:t xml:space="preserve"> and, where relevant, develop longer term management or maintenance strategies. Ideally, initial </w:t>
      </w:r>
      <w:r w:rsidR="005F28FA" w:rsidRPr="001417EF">
        <w:t xml:space="preserve">monitoring </w:t>
      </w:r>
      <w:r w:rsidR="005F28FA">
        <w:t xml:space="preserve">should be conducted </w:t>
      </w:r>
      <w:r w:rsidR="005F28FA" w:rsidRPr="001417EF">
        <w:t>immediately following construction</w:t>
      </w:r>
      <w:r w:rsidR="005F28FA">
        <w:t xml:space="preserve"> works</w:t>
      </w:r>
      <w:r w:rsidR="005F28FA" w:rsidRPr="001417EF">
        <w:t xml:space="preserve"> to provide a ‘post-implementation’ baseline data</w:t>
      </w:r>
      <w:r w:rsidR="009A18D5" w:rsidRPr="009A18D5">
        <w:t xml:space="preserve"> </w:t>
      </w:r>
      <w:r w:rsidR="009A18D5" w:rsidRPr="001417EF">
        <w:t>set</w:t>
      </w:r>
      <w:r w:rsidR="009A18D5">
        <w:t>.</w:t>
      </w:r>
    </w:p>
    <w:p w14:paraId="514EB7F4" w14:textId="5B7576BC" w:rsidR="00EB3B33" w:rsidRPr="00BB5470" w:rsidRDefault="009A18D5" w:rsidP="00BB5470">
      <w:pPr>
        <w:pStyle w:val="BodyText1"/>
      </w:pPr>
      <w:r>
        <w:t>S</w:t>
      </w:r>
      <w:r w:rsidRPr="001417EF">
        <w:t xml:space="preserve">ubsequent monitoring </w:t>
      </w:r>
      <w:r>
        <w:t xml:space="preserve">should then </w:t>
      </w:r>
      <w:r w:rsidRPr="001417EF">
        <w:t xml:space="preserve">occur at </w:t>
      </w:r>
      <w:r>
        <w:t xml:space="preserve">appropriate </w:t>
      </w:r>
      <w:r w:rsidRPr="001417EF">
        <w:t>interval</w:t>
      </w:r>
      <w:r>
        <w:t>s</w:t>
      </w:r>
      <w:r w:rsidRPr="001417EF">
        <w:t xml:space="preserve"> </w:t>
      </w:r>
      <w:r>
        <w:t xml:space="preserve">(e.g., annually </w:t>
      </w:r>
      <w:r w:rsidRPr="001417EF">
        <w:t xml:space="preserve">or following a </w:t>
      </w:r>
      <w:r>
        <w:t>high flow)</w:t>
      </w:r>
      <w:r w:rsidRPr="001417EF">
        <w:t xml:space="preserve">. </w:t>
      </w:r>
      <w:r>
        <w:t>It is not within the scope of this document to detail the potential monitoring techniques, but they could include (for example)</w:t>
      </w:r>
      <w:r w:rsidRPr="004D252A">
        <w:t xml:space="preserve"> </w:t>
      </w:r>
      <w:r>
        <w:t>fixed point photography, timelapse imagery, habitat mapping, fluvial audit, topographic surveys, sediment sampling, or unmanned aerial vehicle (UAV) surveys.</w:t>
      </w:r>
      <w:r w:rsidR="00173679">
        <w:t xml:space="preserve"> (see techniques listed in </w:t>
      </w:r>
      <w:hyperlink w:anchor="_4.1.2.3_Techniques" w:history="1">
        <w:r w:rsidR="009D02FE" w:rsidRPr="002B03F4">
          <w:rPr>
            <w:rStyle w:val="Hyperlink"/>
          </w:rPr>
          <w:t>S</w:t>
        </w:r>
        <w:r w:rsidR="00173679" w:rsidRPr="002B03F4">
          <w:rPr>
            <w:rStyle w:val="Hyperlink"/>
          </w:rPr>
          <w:t xml:space="preserve">ection </w:t>
        </w:r>
        <w:r w:rsidR="009D02FE" w:rsidRPr="002B03F4">
          <w:rPr>
            <w:rStyle w:val="Hyperlink"/>
          </w:rPr>
          <w:t>4.1.2</w:t>
        </w:r>
        <w:r w:rsidR="002B03F4" w:rsidRPr="002B03F4">
          <w:rPr>
            <w:rStyle w:val="Hyperlink"/>
          </w:rPr>
          <w:t>.3</w:t>
        </w:r>
      </w:hyperlink>
      <w:r w:rsidR="00173679">
        <w:t>).</w:t>
      </w:r>
      <w:r>
        <w:t xml:space="preserve"> Your approach may </w:t>
      </w:r>
      <w:r w:rsidRPr="001417EF">
        <w:t xml:space="preserve">vary depending on the </w:t>
      </w:r>
      <w:r>
        <w:t>monitoring aims,</w:t>
      </w:r>
      <w:r w:rsidRPr="001417EF">
        <w:t xml:space="preserve"> available </w:t>
      </w:r>
      <w:r>
        <w:t>resources, and site conditions</w:t>
      </w:r>
      <w:r w:rsidRPr="001417EF">
        <w:t>.</w:t>
      </w:r>
      <w:r>
        <w:t xml:space="preserve"> We strongly </w:t>
      </w:r>
      <w:r>
        <w:lastRenderedPageBreak/>
        <w:t>recommend you take the advice of an experienced fluvial geomorphologist on appropriate monitoring for your</w:t>
      </w:r>
      <w:r w:rsidR="00173679">
        <w:t xml:space="preserve"> site.</w:t>
      </w:r>
    </w:p>
    <w:p w14:paraId="393E5617" w14:textId="63A8799F" w:rsidR="00542EAF" w:rsidRPr="000D5BA0" w:rsidRDefault="00542EAF" w:rsidP="00542EAF">
      <w:pPr>
        <w:pStyle w:val="Heading1"/>
      </w:pPr>
      <w:bookmarkStart w:id="65" w:name="_Toc193971589"/>
      <w:r w:rsidRPr="00D95126">
        <w:t>Disclaimer</w:t>
      </w:r>
      <w:bookmarkEnd w:id="65"/>
    </w:p>
    <w:p w14:paraId="3F4099B5" w14:textId="77777777" w:rsidR="00542EAF" w:rsidRDefault="00542EAF" w:rsidP="00542EAF">
      <w:pPr>
        <w:pStyle w:val="BodyText1"/>
      </w:pPr>
      <w:r w:rsidRPr="00077EE6">
        <w:t xml:space="preserve">Whilst every effort has been made to ensure the accuracy of this guidance, SEPA gives no warranty, covenant or undertaking (express or implied) regarding the fitness for purpose of, or any error, omission or discrepancy in this guidance. Reliance on its contents and the contents of any websites that are linked to or from this guidance is entirely at the user’s own risk. SEPA is not liable for any loss or damage that may come from using this guidance. </w:t>
      </w:r>
    </w:p>
    <w:p w14:paraId="27798F84" w14:textId="69D8DA6E" w:rsidR="00542EAF" w:rsidRPr="00077EE6" w:rsidRDefault="00542EAF" w:rsidP="00542EAF">
      <w:pPr>
        <w:pStyle w:val="BodyText1"/>
      </w:pPr>
      <w:r w:rsidRPr="00077EE6">
        <w:t xml:space="preserve">This includes: </w:t>
      </w:r>
    </w:p>
    <w:p w14:paraId="7D8388A6" w14:textId="77777777" w:rsidR="00542EAF" w:rsidRPr="00077EE6" w:rsidRDefault="00542EAF" w:rsidP="00255306">
      <w:pPr>
        <w:pStyle w:val="BodyText1"/>
        <w:numPr>
          <w:ilvl w:val="0"/>
          <w:numId w:val="6"/>
        </w:numPr>
      </w:pPr>
      <w:r w:rsidRPr="00077EE6">
        <w:t>any direct, indirect and consequential losses</w:t>
      </w:r>
    </w:p>
    <w:p w14:paraId="3A1E565F" w14:textId="77777777" w:rsidR="00542EAF" w:rsidRPr="00077EE6" w:rsidRDefault="00542EAF" w:rsidP="00255306">
      <w:pPr>
        <w:pStyle w:val="BodyText1"/>
        <w:numPr>
          <w:ilvl w:val="0"/>
          <w:numId w:val="6"/>
        </w:numPr>
      </w:pPr>
      <w:r w:rsidRPr="00077EE6">
        <w:t>any loss or damage caused by civil wrongs, breach of contract or otherwise</w:t>
      </w:r>
    </w:p>
    <w:p w14:paraId="38E43CF9" w14:textId="77777777" w:rsidR="00542EAF" w:rsidRDefault="00542EAF" w:rsidP="00542EAF">
      <w:pPr>
        <w:pStyle w:val="BodyText1"/>
      </w:pPr>
      <w:r w:rsidRPr="00077EE6">
        <w:t xml:space="preserve">SEPA reserves the right to depart from this guidance and take appropriate action as it considers necessary or appropriate. Operators are responsible for ensuring that they are compliant with the law. If necessary, independent legal / specialist advice should be sought.  </w:t>
      </w:r>
    </w:p>
    <w:p w14:paraId="2703FAB8" w14:textId="77777777" w:rsidR="00542EAF" w:rsidRDefault="00542EAF" w:rsidP="00542EAF">
      <w:pPr>
        <w:spacing w:line="240" w:lineRule="auto"/>
        <w:rPr>
          <w:color w:val="6E7571" w:themeColor="text2"/>
        </w:rPr>
      </w:pPr>
    </w:p>
    <w:p w14:paraId="6832E1C6" w14:textId="77777777" w:rsidR="006243FF" w:rsidRPr="00E67C75" w:rsidRDefault="006243FF" w:rsidP="64367E61">
      <w:pPr>
        <w:pStyle w:val="BodyText1"/>
        <w:rPr>
          <w:color w:val="6E7571" w:themeColor="text2"/>
          <w:sz w:val="32"/>
          <w:szCs w:val="32"/>
          <w:u w:val="single"/>
        </w:rPr>
      </w:pPr>
    </w:p>
    <w:sectPr w:rsidR="006243FF" w:rsidRPr="00E67C75" w:rsidSect="006A6137">
      <w:headerReference w:type="even" r:id="rId32"/>
      <w:headerReference w:type="default" r:id="rId33"/>
      <w:footerReference w:type="even" r:id="rId34"/>
      <w:footerReference w:type="default" r:id="rId35"/>
      <w:headerReference w:type="first" r:id="rId36"/>
      <w:footerReference w:type="first" r:id="rId37"/>
      <w:pgSz w:w="11900" w:h="16840"/>
      <w:pgMar w:top="839" w:right="839" w:bottom="839" w:left="839" w:header="794" w:footer="567"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F6E80C5" w14:textId="77777777" w:rsidR="00FA07BF" w:rsidRDefault="00FA07BF" w:rsidP="00660C79">
      <w:pPr>
        <w:spacing w:line="240" w:lineRule="auto"/>
      </w:pPr>
      <w:r>
        <w:separator/>
      </w:r>
    </w:p>
  </w:endnote>
  <w:endnote w:type="continuationSeparator" w:id="0">
    <w:p w14:paraId="70544A35" w14:textId="77777777" w:rsidR="00FA07BF" w:rsidRDefault="00FA07BF" w:rsidP="00660C79">
      <w:pPr>
        <w:spacing w:line="240" w:lineRule="auto"/>
      </w:pPr>
      <w:r>
        <w:continuationSeparator/>
      </w:r>
    </w:p>
  </w:endnote>
  <w:endnote w:type="continuationNotice" w:id="1">
    <w:p w14:paraId="300264AB" w14:textId="77777777" w:rsidR="00FA07BF" w:rsidRDefault="00FA07BF">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551C6A" w14:textId="77777777" w:rsidR="00EC6A73" w:rsidRDefault="00751749">
    <w:pPr>
      <w:pStyle w:val="Footer"/>
      <w:framePr w:wrap="none" w:vAnchor="text" w:hAnchor="margin" w:xAlign="right" w:y="1"/>
      <w:rPr>
        <w:rStyle w:val="PageNumber"/>
      </w:rPr>
    </w:pPr>
    <w:r>
      <w:rPr>
        <w:noProof/>
      </w:rPr>
      <mc:AlternateContent>
        <mc:Choice Requires="wps">
          <w:drawing>
            <wp:anchor distT="0" distB="0" distL="0" distR="0" simplePos="0" relativeHeight="251658246" behindDoc="0" locked="0" layoutInCell="1" allowOverlap="1" wp14:anchorId="0A0A06EB" wp14:editId="3DB82EA7">
              <wp:simplePos x="635" y="635"/>
              <wp:positionH relativeFrom="page">
                <wp:align>center</wp:align>
              </wp:positionH>
              <wp:positionV relativeFrom="page">
                <wp:align>bottom</wp:align>
              </wp:positionV>
              <wp:extent cx="443865" cy="443865"/>
              <wp:effectExtent l="0" t="0" r="16510" b="0"/>
              <wp:wrapNone/>
              <wp:docPr id="11" name="Text Box 11">
                <a:extLst xmlns:a="http://schemas.openxmlformats.org/drawingml/2006/main">
                  <a:ext uri="{C183D7F6-B498-43B3-948B-1728B52AA6E4}">
                    <adec:decorative xmlns:adec="http://schemas.microsoft.com/office/drawing/2017/decorative" val="1"/>
                  </a:ext>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B31BA39"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A0A06EB" id="_x0000_t202" coordsize="21600,21600" o:spt="202" path="m,l,21600r21600,l21600,xe">
              <v:stroke joinstyle="miter"/>
              <v:path gradientshapeok="t" o:connecttype="rect"/>
            </v:shapetype>
            <v:shape id="Text Box 11" o:spid="_x0000_s1033" type="#_x0000_t202" alt="&quot;&quot;" style="position:absolute;margin-left:0;margin-top:0;width:34.95pt;height:34.95pt;z-index:25165824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jdbhwLAgAAHAQAAA4A&#10;AAAAAAAAAAAAAAAALgIAAGRycy9lMm9Eb2MueG1sUEsBAi0AFAAGAAgAAAAhADft0fjZAAAAAwEA&#10;AA8AAAAAAAAAAAAAAAAAZQQAAGRycy9kb3ducmV2LnhtbFBLBQYAAAAABAAEAPMAAABrBQAAAAA=&#10;" filled="f" stroked="f">
              <v:textbox style="mso-fit-shape-to-text:t" inset="0,0,0,15pt">
                <w:txbxContent>
                  <w:p w14:paraId="6B31BA39"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v:textbox>
              <w10:wrap anchorx="page" anchory="page"/>
            </v:shape>
          </w:pict>
        </mc:Fallback>
      </mc:AlternateContent>
    </w:r>
  </w:p>
  <w:sdt>
    <w:sdtPr>
      <w:rPr>
        <w:rStyle w:val="PageNumber"/>
      </w:rPr>
      <w:id w:val="236994185"/>
      <w:docPartObj>
        <w:docPartGallery w:val="Page Numbers (Bottom of Page)"/>
        <w:docPartUnique/>
      </w:docPartObj>
    </w:sdtPr>
    <w:sdtEndPr>
      <w:rPr>
        <w:rStyle w:val="PageNumber"/>
      </w:rPr>
    </w:sdtEndPr>
    <w:sdtContent>
      <w:p w14:paraId="082FD924" w14:textId="77777777" w:rsidR="00EC6A73" w:rsidRDefault="00EC6A7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1749717889"/>
      <w:docPartObj>
        <w:docPartGallery w:val="Page Numbers (Bottom of Page)"/>
        <w:docPartUnique/>
      </w:docPartObj>
    </w:sdtPr>
    <w:sdtEndPr>
      <w:rPr>
        <w:rStyle w:val="PageNumber"/>
      </w:rPr>
    </w:sdtEndPr>
    <w:sdtContent>
      <w:p w14:paraId="2EA9EA42" w14:textId="77777777" w:rsidR="00917BB1" w:rsidRDefault="00917BB1" w:rsidP="00EC6A73">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78CB7F3" w14:textId="77777777" w:rsidR="00917BB1" w:rsidRDefault="00917BB1" w:rsidP="00917BB1">
    <w:pPr>
      <w:pStyle w:val="Footer"/>
      <w:ind w:right="360"/>
    </w:pPr>
  </w:p>
  <w:p w14:paraId="09692E39" w14:textId="77777777" w:rsidR="00CC64EC" w:rsidRDefault="00CC64EC"/>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020673" w14:textId="77777777" w:rsidR="00EC6A73" w:rsidRDefault="00751749" w:rsidP="00917BB1">
    <w:pPr>
      <w:pStyle w:val="Footer"/>
      <w:ind w:right="360"/>
    </w:pPr>
    <w:r>
      <w:rPr>
        <w:noProof/>
      </w:rPr>
      <mc:AlternateContent>
        <mc:Choice Requires="wps">
          <w:drawing>
            <wp:anchor distT="0" distB="0" distL="0" distR="0" simplePos="0" relativeHeight="251658247" behindDoc="0" locked="0" layoutInCell="1" allowOverlap="1" wp14:anchorId="5DE2945F" wp14:editId="5862DE9F">
              <wp:simplePos x="533400" y="9716770"/>
              <wp:positionH relativeFrom="page">
                <wp:align>center</wp:align>
              </wp:positionH>
              <wp:positionV relativeFrom="page">
                <wp:align>bottom</wp:align>
              </wp:positionV>
              <wp:extent cx="443865" cy="443865"/>
              <wp:effectExtent l="0" t="0" r="16510" b="0"/>
              <wp:wrapNone/>
              <wp:docPr id="12" name="Text Box 12">
                <a:extLst xmlns:a="http://schemas.openxmlformats.org/drawingml/2006/main">
                  <a:ext uri="{C183D7F6-B498-43B3-948B-1728B52AA6E4}">
                    <adec:decorative xmlns:adec="http://schemas.microsoft.com/office/drawing/2017/decorative" val="1"/>
                  </a:ext>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704D49F"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DE2945F" id="_x0000_t202" coordsize="21600,21600" o:spt="202" path="m,l,21600r21600,l21600,xe">
              <v:stroke joinstyle="miter"/>
              <v:path gradientshapeok="t" o:connecttype="rect"/>
            </v:shapetype>
            <v:shape id="Text Box 12" o:spid="_x0000_s1034" type="#_x0000_t202" alt="&quot;&quot;" style="position:absolute;margin-left:0;margin-top:0;width:34.95pt;height:34.95pt;z-index:25165824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1WLcIQoCAAAcBAAADgAA&#10;AAAAAAAAAAAAAAAuAgAAZHJzL2Uyb0RvYy54bWxQSwECLQAUAAYACAAAACEAN+3R+NkAAAADAQAA&#10;DwAAAAAAAAAAAAAAAABkBAAAZHJzL2Rvd25yZXYueG1sUEsFBgAAAAAEAAQA8wAAAGoFAAAAAA==&#10;" filled="f" stroked="f">
              <v:textbox style="mso-fit-shape-to-text:t" inset="0,0,0,15pt">
                <w:txbxContent>
                  <w:p w14:paraId="4704D49F"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v:textbox>
              <w10:wrap anchorx="page" anchory="page"/>
            </v:shape>
          </w:pict>
        </mc:Fallback>
      </mc:AlternateContent>
    </w:r>
  </w:p>
  <w:p w14:paraId="3CBE5D64" w14:textId="77777777" w:rsidR="00917BB1" w:rsidRDefault="000E0D15" w:rsidP="00917BB1">
    <w:pPr>
      <w:pStyle w:val="Footer"/>
      <w:ind w:right="360"/>
    </w:pPr>
    <w:r>
      <w:rPr>
        <w:noProof/>
      </w:rPr>
      <mc:AlternateContent>
        <mc:Choice Requires="wps">
          <w:drawing>
            <wp:anchor distT="0" distB="0" distL="114300" distR="114300" simplePos="0" relativeHeight="251658241" behindDoc="0" locked="0" layoutInCell="1" allowOverlap="1" wp14:anchorId="640358FE" wp14:editId="6F7A034E">
              <wp:simplePos x="0" y="0"/>
              <wp:positionH relativeFrom="column">
                <wp:posOffset>23826</wp:posOffset>
              </wp:positionH>
              <wp:positionV relativeFrom="paragraph">
                <wp:posOffset>74240</wp:posOffset>
              </wp:positionV>
              <wp:extent cx="6466840" cy="0"/>
              <wp:effectExtent l="0" t="0" r="10160" b="12700"/>
              <wp:wrapNone/>
              <wp:docPr id="10" name="Straight Connector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466840"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C755C07" id="Straight Connector 10" o:spid="_x0000_s1026" alt="&quot;&quot;" style="position:absolute;z-index:251658241;visibility:visible;mso-wrap-style:square;mso-wrap-distance-left:9pt;mso-wrap-distance-top:0;mso-wrap-distance-right:9pt;mso-wrap-distance-bottom:0;mso-position-horizontal:absolute;mso-position-horizontal-relative:text;mso-position-vertical:absolute;mso-position-vertical-relative:text" from="1.9pt,5.85pt" to="511.1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" strokecolor="#016574 [3205]" strokeweight=".5pt">
              <v:stroke joinstyle="miter"/>
            </v:line>
          </w:pict>
        </mc:Fallback>
      </mc:AlternateContent>
    </w:r>
  </w:p>
  <w:sdt>
    <w:sdtPr>
      <w:rPr>
        <w:rStyle w:val="PageNumber"/>
      </w:rPr>
      <w:id w:val="-1560629883"/>
      <w:docPartObj>
        <w:docPartGallery w:val="Page Numbers (Bottom of Page)"/>
        <w:docPartUnique/>
      </w:docPartObj>
    </w:sdtPr>
    <w:sdtEndPr>
      <w:rPr>
        <w:rStyle w:val="PageNumber"/>
      </w:rPr>
    </w:sdtEndPr>
    <w:sdtContent>
      <w:p w14:paraId="6E11A994" w14:textId="77777777" w:rsidR="00EC6A73" w:rsidRDefault="00EC6A73" w:rsidP="00EC6A73">
        <w:pPr>
          <w:pStyle w:val="Footer"/>
          <w:framePr w:wrap="none" w:vAnchor="text" w:hAnchor="page" w:x="10958" w:y="9"/>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256BE79F" w14:textId="5BB8F850" w:rsidR="00CC64EC" w:rsidRDefault="00917BB1" w:rsidP="003470F6">
    <w:pPr>
      <w:pStyle w:val="Footer"/>
      <w:ind w:right="360"/>
    </w:pPr>
    <w:r>
      <w:rPr>
        <w:noProof/>
      </w:rPr>
      <w:drawing>
        <wp:inline distT="0" distB="0" distL="0" distR="0" wp14:anchorId="36DDAAEB" wp14:editId="70F2BC48">
          <wp:extent cx="1007167" cy="265044"/>
          <wp:effectExtent l="0" t="0" r="0" b="1905"/>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07167" cy="265044"/>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9C8803" w14:textId="77777777" w:rsidR="00751749" w:rsidRDefault="00751749">
    <w:pPr>
      <w:pStyle w:val="Footer"/>
    </w:pPr>
    <w:r>
      <w:rPr>
        <w:noProof/>
      </w:rPr>
      <mc:AlternateContent>
        <mc:Choice Requires="wps">
          <w:drawing>
            <wp:anchor distT="0" distB="0" distL="0" distR="0" simplePos="0" relativeHeight="251658245" behindDoc="0" locked="0" layoutInCell="1" allowOverlap="1" wp14:anchorId="6C37AD9B" wp14:editId="2F0C08DF">
              <wp:simplePos x="533400" y="10160000"/>
              <wp:positionH relativeFrom="page">
                <wp:align>center</wp:align>
              </wp:positionH>
              <wp:positionV relativeFrom="page">
                <wp:align>bottom</wp:align>
              </wp:positionV>
              <wp:extent cx="443865" cy="443865"/>
              <wp:effectExtent l="0" t="0" r="16510" b="0"/>
              <wp:wrapNone/>
              <wp:docPr id="9" name="Text Box 9">
                <a:extLst xmlns:a="http://schemas.openxmlformats.org/drawingml/2006/main">
                  <a:ext uri="{C183D7F6-B498-43B3-948B-1728B52AA6E4}">
                    <adec:decorative xmlns:adec="http://schemas.microsoft.com/office/drawing/2017/decorative" val="1"/>
                  </a:ext>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7F99A48"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C37AD9B" id="_x0000_t202" coordsize="21600,21600" o:spt="202" path="m,l,21600r21600,l21600,xe">
              <v:stroke joinstyle="miter"/>
              <v:path gradientshapeok="t" o:connecttype="rect"/>
            </v:shapetype>
            <v:shape id="Text Box 9" o:spid="_x0000_s1036" type="#_x0000_t202" alt="&quot;&quot;" style="position:absolute;margin-left:0;margin-top:0;width:34.95pt;height:34.95pt;z-index:25165824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vhc6wLAgAAHAQAAA4A&#10;AAAAAAAAAAAAAAAALgIAAGRycy9lMm9Eb2MueG1sUEsBAi0AFAAGAAgAAAAhADft0fjZAAAAAwEA&#10;AA8AAAAAAAAAAAAAAAAAZQQAAGRycy9kb3ducmV2LnhtbFBLBQYAAAAABAAEAPMAAABrBQAAAAA=&#10;" filled="f" stroked="f">
              <v:textbox style="mso-fit-shape-to-text:t" inset="0,0,0,15pt">
                <w:txbxContent>
                  <w:p w14:paraId="27F99A48"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5F360F0" w14:textId="77777777" w:rsidR="00FA07BF" w:rsidRDefault="00FA07BF" w:rsidP="00660C79">
      <w:pPr>
        <w:spacing w:line="240" w:lineRule="auto"/>
      </w:pPr>
      <w:r>
        <w:separator/>
      </w:r>
    </w:p>
  </w:footnote>
  <w:footnote w:type="continuationSeparator" w:id="0">
    <w:p w14:paraId="2F9906D6" w14:textId="77777777" w:rsidR="00FA07BF" w:rsidRDefault="00FA07BF" w:rsidP="00660C79">
      <w:pPr>
        <w:spacing w:line="240" w:lineRule="auto"/>
      </w:pPr>
      <w:r>
        <w:continuationSeparator/>
      </w:r>
    </w:p>
  </w:footnote>
  <w:footnote w:type="continuationNotice" w:id="1">
    <w:p w14:paraId="7518BB42" w14:textId="77777777" w:rsidR="00FA07BF" w:rsidRDefault="00FA07BF">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034F5D" w14:textId="77777777" w:rsidR="00751749" w:rsidRDefault="00751749">
    <w:pPr>
      <w:pStyle w:val="Header"/>
    </w:pPr>
    <w:r>
      <w:rPr>
        <w:noProof/>
      </w:rPr>
      <mc:AlternateContent>
        <mc:Choice Requires="wps">
          <w:drawing>
            <wp:anchor distT="0" distB="0" distL="0" distR="0" simplePos="0" relativeHeight="251658243" behindDoc="0" locked="0" layoutInCell="1" allowOverlap="1" wp14:anchorId="45E4AC85" wp14:editId="70BB47AD">
              <wp:simplePos x="635" y="635"/>
              <wp:positionH relativeFrom="page">
                <wp:align>center</wp:align>
              </wp:positionH>
              <wp:positionV relativeFrom="page">
                <wp:align>top</wp:align>
              </wp:positionV>
              <wp:extent cx="443865" cy="443865"/>
              <wp:effectExtent l="0" t="0" r="16510" b="15240"/>
              <wp:wrapNone/>
              <wp:docPr id="6" name="Text Box 6">
                <a:extLst xmlns:a="http://schemas.openxmlformats.org/drawingml/2006/main">
                  <a:ext uri="{C183D7F6-B498-43B3-948B-1728B52AA6E4}">
                    <adec:decorative xmlns:adec="http://schemas.microsoft.com/office/drawing/2017/decorative" val="1"/>
                  </a:ext>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22CC772"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5E4AC85" id="_x0000_t202" coordsize="21600,21600" o:spt="202" path="m,l,21600r21600,l21600,xe">
              <v:stroke joinstyle="miter"/>
              <v:path gradientshapeok="t" o:connecttype="rect"/>
            </v:shapetype>
            <v:shape id="Text Box 6" o:spid="_x0000_s1031" type="#_x0000_t202" alt="&quot;&quot;" style="position:absolute;margin-left:0;margin-top:0;width:34.95pt;height:34.95pt;z-index:251658243;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" filled="f" stroked="f">
              <v:textbox style="mso-fit-shape-to-text:t" inset="0,15pt,0,0">
                <w:txbxContent>
                  <w:p w14:paraId="222CC772"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v:textbox>
              <w10:wrap anchorx="page" anchory="page"/>
            </v:shape>
          </w:pict>
        </mc:Fallback>
      </mc:AlternateContent>
    </w:r>
  </w:p>
  <w:p w14:paraId="3B82DD8E" w14:textId="77777777" w:rsidR="00CC64EC" w:rsidRDefault="00CC64EC"/>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5CDAE6" w14:textId="586113EB" w:rsidR="008D113C" w:rsidRPr="00917BB1" w:rsidRDefault="00751749" w:rsidP="008D113C">
    <w:pPr>
      <w:pStyle w:val="BodyText1"/>
      <w:spacing w:line="240" w:lineRule="auto"/>
      <w:jc w:val="right"/>
      <w:rPr>
        <w:color w:val="6E7571" w:themeColor="text2"/>
      </w:rPr>
    </w:pPr>
    <w:r>
      <w:rPr>
        <w:noProof/>
        <w:color w:val="6E7571" w:themeColor="text2"/>
      </w:rPr>
      <mc:AlternateContent>
        <mc:Choice Requires="wps">
          <w:drawing>
            <wp:anchor distT="0" distB="0" distL="0" distR="0" simplePos="0" relativeHeight="251658244" behindDoc="0" locked="0" layoutInCell="1" allowOverlap="1" wp14:anchorId="5BB99E20" wp14:editId="7AF40937">
              <wp:simplePos x="533400" y="504825"/>
              <wp:positionH relativeFrom="page">
                <wp:align>center</wp:align>
              </wp:positionH>
              <wp:positionV relativeFrom="page">
                <wp:align>top</wp:align>
              </wp:positionV>
              <wp:extent cx="443865" cy="443865"/>
              <wp:effectExtent l="0" t="0" r="16510" b="15240"/>
              <wp:wrapNone/>
              <wp:docPr id="8" name="Text Box 8">
                <a:extLst xmlns:a="http://schemas.openxmlformats.org/drawingml/2006/main">
                  <a:ext uri="{C183D7F6-B498-43B3-948B-1728B52AA6E4}">
                    <adec:decorative xmlns:adec="http://schemas.microsoft.com/office/drawing/2017/decorative" val="1"/>
                  </a:ext>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F45122C"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BB99E20" id="_x0000_t202" coordsize="21600,21600" o:spt="202" path="m,l,21600r21600,l21600,xe">
              <v:stroke joinstyle="miter"/>
              <v:path gradientshapeok="t" o:connecttype="rect"/>
            </v:shapetype>
            <v:shape id="Text Box 8" o:spid="_x0000_s1032" type="#_x0000_t202" alt="&quot;&quot;" style="position:absolute;left:0;text-align:left;margin-left:0;margin-top:0;width:34.95pt;height:34.95pt;z-index:25165824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" filled="f" stroked="f">
              <v:textbox style="mso-fit-shape-to-text:t" inset="0,15pt,0,0">
                <w:txbxContent>
                  <w:p w14:paraId="3F45122C"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v:textbox>
              <w10:wrap anchorx="page" anchory="page"/>
            </v:shape>
          </w:pict>
        </mc:Fallback>
      </mc:AlternateContent>
    </w:r>
    <w:r w:rsidR="00E71640">
      <w:rPr>
        <w:color w:val="6E7571" w:themeColor="text2"/>
      </w:rPr>
      <w:t xml:space="preserve">EASR </w:t>
    </w:r>
    <w:r w:rsidR="00925358">
      <w:rPr>
        <w:color w:val="6E7571" w:themeColor="text2"/>
      </w:rPr>
      <w:t>Guidance</w:t>
    </w:r>
    <w:r w:rsidR="00930945">
      <w:rPr>
        <w:color w:val="6E7571" w:themeColor="text2"/>
      </w:rPr>
      <w:t>: Engineering: Activity Guide:</w:t>
    </w:r>
    <w:r w:rsidR="00925358">
      <w:rPr>
        <w:color w:val="6E7571" w:themeColor="text2"/>
      </w:rPr>
      <w:t xml:space="preserve"> Sediment Management</w:t>
    </w:r>
  </w:p>
  <w:p w14:paraId="405B5069" w14:textId="6334F7FA" w:rsidR="00CC64EC" w:rsidRDefault="007D441B" w:rsidP="003470F6">
    <w:pPr>
      <w:pStyle w:val="BodyText1"/>
      <w:jc w:val="right"/>
    </w:pPr>
    <w:r>
      <w:rPr>
        <w:noProof/>
      </w:rPr>
      <mc:AlternateContent>
        <mc:Choice Requires="wps">
          <w:drawing>
            <wp:anchor distT="0" distB="0" distL="114300" distR="114300" simplePos="0" relativeHeight="251658240" behindDoc="0" locked="0" layoutInCell="1" allowOverlap="1" wp14:anchorId="7F1269C7" wp14:editId="0070FF97">
              <wp:simplePos x="0" y="0"/>
              <wp:positionH relativeFrom="column">
                <wp:posOffset>23826</wp:posOffset>
              </wp:positionH>
              <wp:positionV relativeFrom="paragraph">
                <wp:posOffset>89176</wp:posOffset>
              </wp:positionV>
              <wp:extent cx="6467061" cy="0"/>
              <wp:effectExtent l="0" t="0" r="10160" b="12700"/>
              <wp:wrapNone/>
              <wp:docPr id="7" name="Straight Connector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6467061"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B839CBE" id="Straight Connector 7" o:spid="_x0000_s1026" alt="&quot;&quot;" style="position:absolute;flip:x;z-index:251658240;visibility:visible;mso-wrap-style:square;mso-wrap-distance-left:9pt;mso-wrap-distance-top:0;mso-wrap-distance-right:9pt;mso-wrap-distance-bottom:0;mso-position-horizontal:absolute;mso-position-horizontal-relative:text;mso-position-vertical:absolute;mso-position-vertical-relative:text" from="1.9pt,7pt" to="511.1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" strokecolor="#016574 [3205]" strokeweight=".5pt">
              <v:stroke joinstyle="miter"/>
            </v:lin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C25B7F" w14:textId="77777777" w:rsidR="00751749" w:rsidRDefault="00751749">
    <w:pPr>
      <w:pStyle w:val="Header"/>
    </w:pPr>
    <w:r>
      <w:rPr>
        <w:noProof/>
      </w:rPr>
      <mc:AlternateContent>
        <mc:Choice Requires="wps">
          <w:drawing>
            <wp:anchor distT="0" distB="0" distL="0" distR="0" simplePos="0" relativeHeight="251658242" behindDoc="0" locked="0" layoutInCell="1" allowOverlap="1" wp14:anchorId="2B2DF7DD" wp14:editId="1D8AADBB">
              <wp:simplePos x="533400" y="508000"/>
              <wp:positionH relativeFrom="page">
                <wp:align>center</wp:align>
              </wp:positionH>
              <wp:positionV relativeFrom="page">
                <wp:align>top</wp:align>
              </wp:positionV>
              <wp:extent cx="443865" cy="443865"/>
              <wp:effectExtent l="0" t="0" r="16510" b="15240"/>
              <wp:wrapNone/>
              <wp:docPr id="1" name="Text Box 1">
                <a:extLst xmlns:a="http://schemas.openxmlformats.org/drawingml/2006/main">
                  <a:ext uri="{C183D7F6-B498-43B3-948B-1728B52AA6E4}">
                    <adec:decorative xmlns:adec="http://schemas.microsoft.com/office/drawing/2017/decorative" val="1"/>
                  </a:ext>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7EEF890"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B2DF7DD" id="_x0000_t202" coordsize="21600,21600" o:spt="202" path="m,l,21600r21600,l21600,xe">
              <v:stroke joinstyle="miter"/>
              <v:path gradientshapeok="t" o:connecttype="rect"/>
            </v:shapetype>
            <v:shape id="Text Box 1" o:spid="_x0000_s1035" type="#_x0000_t202" alt="&quot;&quot;" style="position:absolute;margin-left:0;margin-top:0;width:34.95pt;height:34.95pt;z-index:25165824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" filled="f" stroked="f">
              <v:textbox style="mso-fit-shape-to-text:t" inset="0,15pt,0,0">
                <w:txbxContent>
                  <w:p w14:paraId="67EEF890"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F3724"/>
    <w:multiLevelType w:val="hybridMultilevel"/>
    <w:tmpl w:val="3D1831A4"/>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 w15:restartNumberingAfterBreak="0">
    <w:nsid w:val="01820E0C"/>
    <w:multiLevelType w:val="hybridMultilevel"/>
    <w:tmpl w:val="455C4F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24F3660"/>
    <w:multiLevelType w:val="hybridMultilevel"/>
    <w:tmpl w:val="8C808D6A"/>
    <w:lvl w:ilvl="0" w:tplc="08090003">
      <w:start w:val="1"/>
      <w:numFmt w:val="bullet"/>
      <w:lvlText w:val="o"/>
      <w:lvlJc w:val="left"/>
      <w:pPr>
        <w:ind w:left="1440" w:hanging="360"/>
      </w:pPr>
      <w:rPr>
        <w:rFonts w:ascii="Courier New" w:hAnsi="Courier New" w:cs="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 w15:restartNumberingAfterBreak="0">
    <w:nsid w:val="046558DD"/>
    <w:multiLevelType w:val="hybridMultilevel"/>
    <w:tmpl w:val="36361A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4846E2A"/>
    <w:multiLevelType w:val="hybridMultilevel"/>
    <w:tmpl w:val="03F65030"/>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 w15:restartNumberingAfterBreak="0">
    <w:nsid w:val="07742CD2"/>
    <w:multiLevelType w:val="hybridMultilevel"/>
    <w:tmpl w:val="5BE6DF60"/>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 w15:restartNumberingAfterBreak="0">
    <w:nsid w:val="0A7B5475"/>
    <w:multiLevelType w:val="hybridMultilevel"/>
    <w:tmpl w:val="77FC726E"/>
    <w:lvl w:ilvl="0" w:tplc="6018F4E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CA07B6F"/>
    <w:multiLevelType w:val="hybridMultilevel"/>
    <w:tmpl w:val="C51693DC"/>
    <w:lvl w:ilvl="0" w:tplc="08090001">
      <w:start w:val="1"/>
      <w:numFmt w:val="bullet"/>
      <w:lvlText w:val=""/>
      <w:lvlJc w:val="left"/>
      <w:pPr>
        <w:ind w:left="726" w:hanging="360"/>
      </w:pPr>
      <w:rPr>
        <w:rFonts w:ascii="Symbol" w:hAnsi="Symbol" w:hint="default"/>
      </w:rPr>
    </w:lvl>
    <w:lvl w:ilvl="1" w:tplc="08090003" w:tentative="1">
      <w:start w:val="1"/>
      <w:numFmt w:val="bullet"/>
      <w:lvlText w:val="o"/>
      <w:lvlJc w:val="left"/>
      <w:pPr>
        <w:ind w:left="1446" w:hanging="360"/>
      </w:pPr>
      <w:rPr>
        <w:rFonts w:ascii="Courier New" w:hAnsi="Courier New" w:cs="Courier New" w:hint="default"/>
      </w:rPr>
    </w:lvl>
    <w:lvl w:ilvl="2" w:tplc="08090005" w:tentative="1">
      <w:start w:val="1"/>
      <w:numFmt w:val="bullet"/>
      <w:lvlText w:val=""/>
      <w:lvlJc w:val="left"/>
      <w:pPr>
        <w:ind w:left="2166" w:hanging="360"/>
      </w:pPr>
      <w:rPr>
        <w:rFonts w:ascii="Wingdings" w:hAnsi="Wingdings" w:hint="default"/>
      </w:rPr>
    </w:lvl>
    <w:lvl w:ilvl="3" w:tplc="08090001" w:tentative="1">
      <w:start w:val="1"/>
      <w:numFmt w:val="bullet"/>
      <w:lvlText w:val=""/>
      <w:lvlJc w:val="left"/>
      <w:pPr>
        <w:ind w:left="2886" w:hanging="360"/>
      </w:pPr>
      <w:rPr>
        <w:rFonts w:ascii="Symbol" w:hAnsi="Symbol" w:hint="default"/>
      </w:rPr>
    </w:lvl>
    <w:lvl w:ilvl="4" w:tplc="08090003" w:tentative="1">
      <w:start w:val="1"/>
      <w:numFmt w:val="bullet"/>
      <w:lvlText w:val="o"/>
      <w:lvlJc w:val="left"/>
      <w:pPr>
        <w:ind w:left="3606" w:hanging="360"/>
      </w:pPr>
      <w:rPr>
        <w:rFonts w:ascii="Courier New" w:hAnsi="Courier New" w:cs="Courier New" w:hint="default"/>
      </w:rPr>
    </w:lvl>
    <w:lvl w:ilvl="5" w:tplc="08090005" w:tentative="1">
      <w:start w:val="1"/>
      <w:numFmt w:val="bullet"/>
      <w:lvlText w:val=""/>
      <w:lvlJc w:val="left"/>
      <w:pPr>
        <w:ind w:left="4326" w:hanging="360"/>
      </w:pPr>
      <w:rPr>
        <w:rFonts w:ascii="Wingdings" w:hAnsi="Wingdings" w:hint="default"/>
      </w:rPr>
    </w:lvl>
    <w:lvl w:ilvl="6" w:tplc="08090001" w:tentative="1">
      <w:start w:val="1"/>
      <w:numFmt w:val="bullet"/>
      <w:lvlText w:val=""/>
      <w:lvlJc w:val="left"/>
      <w:pPr>
        <w:ind w:left="5046" w:hanging="360"/>
      </w:pPr>
      <w:rPr>
        <w:rFonts w:ascii="Symbol" w:hAnsi="Symbol" w:hint="default"/>
      </w:rPr>
    </w:lvl>
    <w:lvl w:ilvl="7" w:tplc="08090003" w:tentative="1">
      <w:start w:val="1"/>
      <w:numFmt w:val="bullet"/>
      <w:lvlText w:val="o"/>
      <w:lvlJc w:val="left"/>
      <w:pPr>
        <w:ind w:left="5766" w:hanging="360"/>
      </w:pPr>
      <w:rPr>
        <w:rFonts w:ascii="Courier New" w:hAnsi="Courier New" w:cs="Courier New" w:hint="default"/>
      </w:rPr>
    </w:lvl>
    <w:lvl w:ilvl="8" w:tplc="08090005" w:tentative="1">
      <w:start w:val="1"/>
      <w:numFmt w:val="bullet"/>
      <w:lvlText w:val=""/>
      <w:lvlJc w:val="left"/>
      <w:pPr>
        <w:ind w:left="6486" w:hanging="360"/>
      </w:pPr>
      <w:rPr>
        <w:rFonts w:ascii="Wingdings" w:hAnsi="Wingdings" w:hint="default"/>
      </w:rPr>
    </w:lvl>
  </w:abstractNum>
  <w:abstractNum w:abstractNumId="8" w15:restartNumberingAfterBreak="0">
    <w:nsid w:val="10013358"/>
    <w:multiLevelType w:val="hybridMultilevel"/>
    <w:tmpl w:val="558C2C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0937FB7"/>
    <w:multiLevelType w:val="hybridMultilevel"/>
    <w:tmpl w:val="2CA286A2"/>
    <w:lvl w:ilvl="0" w:tplc="08090001">
      <w:start w:val="1"/>
      <w:numFmt w:val="bullet"/>
      <w:lvlText w:val=""/>
      <w:lvlJc w:val="left"/>
      <w:pPr>
        <w:ind w:left="732" w:hanging="360"/>
      </w:pPr>
      <w:rPr>
        <w:rFonts w:ascii="Symbol" w:hAnsi="Symbol" w:hint="default"/>
      </w:rPr>
    </w:lvl>
    <w:lvl w:ilvl="1" w:tplc="08090003" w:tentative="1">
      <w:start w:val="1"/>
      <w:numFmt w:val="bullet"/>
      <w:lvlText w:val="o"/>
      <w:lvlJc w:val="left"/>
      <w:pPr>
        <w:ind w:left="1452" w:hanging="360"/>
      </w:pPr>
      <w:rPr>
        <w:rFonts w:ascii="Courier New" w:hAnsi="Courier New" w:cs="Courier New" w:hint="default"/>
      </w:rPr>
    </w:lvl>
    <w:lvl w:ilvl="2" w:tplc="08090005" w:tentative="1">
      <w:start w:val="1"/>
      <w:numFmt w:val="bullet"/>
      <w:lvlText w:val=""/>
      <w:lvlJc w:val="left"/>
      <w:pPr>
        <w:ind w:left="2172" w:hanging="360"/>
      </w:pPr>
      <w:rPr>
        <w:rFonts w:ascii="Wingdings" w:hAnsi="Wingdings" w:hint="default"/>
      </w:rPr>
    </w:lvl>
    <w:lvl w:ilvl="3" w:tplc="08090001" w:tentative="1">
      <w:start w:val="1"/>
      <w:numFmt w:val="bullet"/>
      <w:lvlText w:val=""/>
      <w:lvlJc w:val="left"/>
      <w:pPr>
        <w:ind w:left="2892" w:hanging="360"/>
      </w:pPr>
      <w:rPr>
        <w:rFonts w:ascii="Symbol" w:hAnsi="Symbol" w:hint="default"/>
      </w:rPr>
    </w:lvl>
    <w:lvl w:ilvl="4" w:tplc="08090003" w:tentative="1">
      <w:start w:val="1"/>
      <w:numFmt w:val="bullet"/>
      <w:lvlText w:val="o"/>
      <w:lvlJc w:val="left"/>
      <w:pPr>
        <w:ind w:left="3612" w:hanging="360"/>
      </w:pPr>
      <w:rPr>
        <w:rFonts w:ascii="Courier New" w:hAnsi="Courier New" w:cs="Courier New" w:hint="default"/>
      </w:rPr>
    </w:lvl>
    <w:lvl w:ilvl="5" w:tplc="08090005" w:tentative="1">
      <w:start w:val="1"/>
      <w:numFmt w:val="bullet"/>
      <w:lvlText w:val=""/>
      <w:lvlJc w:val="left"/>
      <w:pPr>
        <w:ind w:left="4332" w:hanging="360"/>
      </w:pPr>
      <w:rPr>
        <w:rFonts w:ascii="Wingdings" w:hAnsi="Wingdings" w:hint="default"/>
      </w:rPr>
    </w:lvl>
    <w:lvl w:ilvl="6" w:tplc="08090001" w:tentative="1">
      <w:start w:val="1"/>
      <w:numFmt w:val="bullet"/>
      <w:lvlText w:val=""/>
      <w:lvlJc w:val="left"/>
      <w:pPr>
        <w:ind w:left="5052" w:hanging="360"/>
      </w:pPr>
      <w:rPr>
        <w:rFonts w:ascii="Symbol" w:hAnsi="Symbol" w:hint="default"/>
      </w:rPr>
    </w:lvl>
    <w:lvl w:ilvl="7" w:tplc="08090003" w:tentative="1">
      <w:start w:val="1"/>
      <w:numFmt w:val="bullet"/>
      <w:lvlText w:val="o"/>
      <w:lvlJc w:val="left"/>
      <w:pPr>
        <w:ind w:left="5772" w:hanging="360"/>
      </w:pPr>
      <w:rPr>
        <w:rFonts w:ascii="Courier New" w:hAnsi="Courier New" w:cs="Courier New" w:hint="default"/>
      </w:rPr>
    </w:lvl>
    <w:lvl w:ilvl="8" w:tplc="08090005" w:tentative="1">
      <w:start w:val="1"/>
      <w:numFmt w:val="bullet"/>
      <w:lvlText w:val=""/>
      <w:lvlJc w:val="left"/>
      <w:pPr>
        <w:ind w:left="6492" w:hanging="360"/>
      </w:pPr>
      <w:rPr>
        <w:rFonts w:ascii="Wingdings" w:hAnsi="Wingdings" w:hint="default"/>
      </w:rPr>
    </w:lvl>
  </w:abstractNum>
  <w:abstractNum w:abstractNumId="10" w15:restartNumberingAfterBreak="0">
    <w:nsid w:val="113839B5"/>
    <w:multiLevelType w:val="hybridMultilevel"/>
    <w:tmpl w:val="A8F06B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4DD0734"/>
    <w:multiLevelType w:val="hybridMultilevel"/>
    <w:tmpl w:val="A6769EAE"/>
    <w:lvl w:ilvl="0" w:tplc="08090003">
      <w:start w:val="1"/>
      <w:numFmt w:val="bullet"/>
      <w:lvlText w:val="o"/>
      <w:lvlJc w:val="left"/>
      <w:pPr>
        <w:ind w:left="1440" w:hanging="360"/>
      </w:pPr>
      <w:rPr>
        <w:rFonts w:ascii="Courier New" w:hAnsi="Courier New" w:cs="Courier New"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2" w15:restartNumberingAfterBreak="0">
    <w:nsid w:val="161E2ACA"/>
    <w:multiLevelType w:val="hybridMultilevel"/>
    <w:tmpl w:val="566E1A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71949E8"/>
    <w:multiLevelType w:val="hybridMultilevel"/>
    <w:tmpl w:val="00ECA83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17880037"/>
    <w:multiLevelType w:val="hybridMultilevel"/>
    <w:tmpl w:val="C29EA7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8B05648"/>
    <w:multiLevelType w:val="hybridMultilevel"/>
    <w:tmpl w:val="3718FC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A502B59"/>
    <w:multiLevelType w:val="hybridMultilevel"/>
    <w:tmpl w:val="4DE48CC4"/>
    <w:lvl w:ilvl="0" w:tplc="08090003">
      <w:start w:val="1"/>
      <w:numFmt w:val="bullet"/>
      <w:lvlText w:val="o"/>
      <w:lvlJc w:val="left"/>
      <w:pPr>
        <w:ind w:left="1429" w:hanging="360"/>
      </w:pPr>
      <w:rPr>
        <w:rFonts w:ascii="Courier New" w:hAnsi="Courier New" w:cs="Courier New"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7" w15:restartNumberingAfterBreak="0">
    <w:nsid w:val="1D197636"/>
    <w:multiLevelType w:val="hybridMultilevel"/>
    <w:tmpl w:val="8A5A0D8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E927A4A"/>
    <w:multiLevelType w:val="hybridMultilevel"/>
    <w:tmpl w:val="521C520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9" w15:restartNumberingAfterBreak="0">
    <w:nsid w:val="1EDA4449"/>
    <w:multiLevelType w:val="hybridMultilevel"/>
    <w:tmpl w:val="15E69DEE"/>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 w15:restartNumberingAfterBreak="0">
    <w:nsid w:val="20BD377F"/>
    <w:multiLevelType w:val="hybridMultilevel"/>
    <w:tmpl w:val="5EEAB50C"/>
    <w:lvl w:ilvl="0" w:tplc="08090003">
      <w:start w:val="1"/>
      <w:numFmt w:val="bullet"/>
      <w:lvlText w:val="o"/>
      <w:lvlJc w:val="left"/>
      <w:pPr>
        <w:ind w:left="1074" w:hanging="360"/>
      </w:pPr>
      <w:rPr>
        <w:rFonts w:ascii="Courier New" w:hAnsi="Courier New" w:cs="Courier New" w:hint="default"/>
      </w:rPr>
    </w:lvl>
    <w:lvl w:ilvl="1" w:tplc="08090003" w:tentative="1">
      <w:start w:val="1"/>
      <w:numFmt w:val="bullet"/>
      <w:lvlText w:val="o"/>
      <w:lvlJc w:val="left"/>
      <w:pPr>
        <w:ind w:left="1794" w:hanging="360"/>
      </w:pPr>
      <w:rPr>
        <w:rFonts w:ascii="Courier New" w:hAnsi="Courier New" w:cs="Courier New" w:hint="default"/>
      </w:rPr>
    </w:lvl>
    <w:lvl w:ilvl="2" w:tplc="08090005" w:tentative="1">
      <w:start w:val="1"/>
      <w:numFmt w:val="bullet"/>
      <w:lvlText w:val=""/>
      <w:lvlJc w:val="left"/>
      <w:pPr>
        <w:ind w:left="2514" w:hanging="360"/>
      </w:pPr>
      <w:rPr>
        <w:rFonts w:ascii="Wingdings" w:hAnsi="Wingdings" w:hint="default"/>
      </w:rPr>
    </w:lvl>
    <w:lvl w:ilvl="3" w:tplc="08090001" w:tentative="1">
      <w:start w:val="1"/>
      <w:numFmt w:val="bullet"/>
      <w:lvlText w:val=""/>
      <w:lvlJc w:val="left"/>
      <w:pPr>
        <w:ind w:left="3234" w:hanging="360"/>
      </w:pPr>
      <w:rPr>
        <w:rFonts w:ascii="Symbol" w:hAnsi="Symbol" w:hint="default"/>
      </w:rPr>
    </w:lvl>
    <w:lvl w:ilvl="4" w:tplc="08090003" w:tentative="1">
      <w:start w:val="1"/>
      <w:numFmt w:val="bullet"/>
      <w:lvlText w:val="o"/>
      <w:lvlJc w:val="left"/>
      <w:pPr>
        <w:ind w:left="3954" w:hanging="360"/>
      </w:pPr>
      <w:rPr>
        <w:rFonts w:ascii="Courier New" w:hAnsi="Courier New" w:cs="Courier New" w:hint="default"/>
      </w:rPr>
    </w:lvl>
    <w:lvl w:ilvl="5" w:tplc="08090005" w:tentative="1">
      <w:start w:val="1"/>
      <w:numFmt w:val="bullet"/>
      <w:lvlText w:val=""/>
      <w:lvlJc w:val="left"/>
      <w:pPr>
        <w:ind w:left="4674" w:hanging="360"/>
      </w:pPr>
      <w:rPr>
        <w:rFonts w:ascii="Wingdings" w:hAnsi="Wingdings" w:hint="default"/>
      </w:rPr>
    </w:lvl>
    <w:lvl w:ilvl="6" w:tplc="08090001" w:tentative="1">
      <w:start w:val="1"/>
      <w:numFmt w:val="bullet"/>
      <w:lvlText w:val=""/>
      <w:lvlJc w:val="left"/>
      <w:pPr>
        <w:ind w:left="5394" w:hanging="360"/>
      </w:pPr>
      <w:rPr>
        <w:rFonts w:ascii="Symbol" w:hAnsi="Symbol" w:hint="default"/>
      </w:rPr>
    </w:lvl>
    <w:lvl w:ilvl="7" w:tplc="08090003" w:tentative="1">
      <w:start w:val="1"/>
      <w:numFmt w:val="bullet"/>
      <w:lvlText w:val="o"/>
      <w:lvlJc w:val="left"/>
      <w:pPr>
        <w:ind w:left="6114" w:hanging="360"/>
      </w:pPr>
      <w:rPr>
        <w:rFonts w:ascii="Courier New" w:hAnsi="Courier New" w:cs="Courier New" w:hint="default"/>
      </w:rPr>
    </w:lvl>
    <w:lvl w:ilvl="8" w:tplc="08090005" w:tentative="1">
      <w:start w:val="1"/>
      <w:numFmt w:val="bullet"/>
      <w:lvlText w:val=""/>
      <w:lvlJc w:val="left"/>
      <w:pPr>
        <w:ind w:left="6834" w:hanging="360"/>
      </w:pPr>
      <w:rPr>
        <w:rFonts w:ascii="Wingdings" w:hAnsi="Wingdings" w:hint="default"/>
      </w:rPr>
    </w:lvl>
  </w:abstractNum>
  <w:abstractNum w:abstractNumId="21" w15:restartNumberingAfterBreak="0">
    <w:nsid w:val="250F5A3F"/>
    <w:multiLevelType w:val="hybridMultilevel"/>
    <w:tmpl w:val="C3C85B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7785B63"/>
    <w:multiLevelType w:val="hybridMultilevel"/>
    <w:tmpl w:val="1C4861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2AD31DD7"/>
    <w:multiLevelType w:val="hybridMultilevel"/>
    <w:tmpl w:val="3EE432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2E094F8E"/>
    <w:multiLevelType w:val="hybridMultilevel"/>
    <w:tmpl w:val="B97E91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1705B8F"/>
    <w:multiLevelType w:val="hybridMultilevel"/>
    <w:tmpl w:val="FEE67D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51B1A1C"/>
    <w:multiLevelType w:val="hybridMultilevel"/>
    <w:tmpl w:val="A73E85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7393500"/>
    <w:multiLevelType w:val="hybridMultilevel"/>
    <w:tmpl w:val="DDE4EE6C"/>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38DC1743"/>
    <w:multiLevelType w:val="hybridMultilevel"/>
    <w:tmpl w:val="34B2F5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3DFA6A46"/>
    <w:multiLevelType w:val="hybridMultilevel"/>
    <w:tmpl w:val="B0D0A7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C260F64"/>
    <w:multiLevelType w:val="hybridMultilevel"/>
    <w:tmpl w:val="06A40D8C"/>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1" w15:restartNumberingAfterBreak="0">
    <w:nsid w:val="4F011A69"/>
    <w:multiLevelType w:val="hybridMultilevel"/>
    <w:tmpl w:val="C644A3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06A3984"/>
    <w:multiLevelType w:val="hybridMultilevel"/>
    <w:tmpl w:val="E1E4A9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0D1250A"/>
    <w:multiLevelType w:val="hybridMultilevel"/>
    <w:tmpl w:val="381AAEC6"/>
    <w:lvl w:ilvl="0" w:tplc="6E4A9B5A">
      <w:start w:val="1"/>
      <w:numFmt w:val="decimal"/>
      <w:lvlText w:val="%1."/>
      <w:lvlJc w:val="left"/>
      <w:pPr>
        <w:ind w:left="360" w:hanging="360"/>
      </w:pPr>
      <w:rPr>
        <w:b w:val="0"/>
        <w:bCs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4" w15:restartNumberingAfterBreak="0">
    <w:nsid w:val="5F447D6D"/>
    <w:multiLevelType w:val="hybridMultilevel"/>
    <w:tmpl w:val="176CEA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77F43B6"/>
    <w:multiLevelType w:val="hybridMultilevel"/>
    <w:tmpl w:val="4D1ED2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9582A13"/>
    <w:multiLevelType w:val="hybridMultilevel"/>
    <w:tmpl w:val="89CCCC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9606409"/>
    <w:multiLevelType w:val="hybridMultilevel"/>
    <w:tmpl w:val="CFB63008"/>
    <w:lvl w:ilvl="0" w:tplc="08090001">
      <w:start w:val="1"/>
      <w:numFmt w:val="bullet"/>
      <w:lvlText w:val=""/>
      <w:lvlJc w:val="left"/>
      <w:pPr>
        <w:ind w:left="1434" w:hanging="360"/>
      </w:pPr>
      <w:rPr>
        <w:rFonts w:ascii="Symbol" w:hAnsi="Symbol" w:hint="default"/>
      </w:rPr>
    </w:lvl>
    <w:lvl w:ilvl="1" w:tplc="08090003" w:tentative="1">
      <w:start w:val="1"/>
      <w:numFmt w:val="bullet"/>
      <w:lvlText w:val="o"/>
      <w:lvlJc w:val="left"/>
      <w:pPr>
        <w:ind w:left="2154" w:hanging="360"/>
      </w:pPr>
      <w:rPr>
        <w:rFonts w:ascii="Courier New" w:hAnsi="Courier New" w:cs="Courier New" w:hint="default"/>
      </w:rPr>
    </w:lvl>
    <w:lvl w:ilvl="2" w:tplc="08090005" w:tentative="1">
      <w:start w:val="1"/>
      <w:numFmt w:val="bullet"/>
      <w:lvlText w:val=""/>
      <w:lvlJc w:val="left"/>
      <w:pPr>
        <w:ind w:left="2874" w:hanging="360"/>
      </w:pPr>
      <w:rPr>
        <w:rFonts w:ascii="Wingdings" w:hAnsi="Wingdings" w:hint="default"/>
      </w:rPr>
    </w:lvl>
    <w:lvl w:ilvl="3" w:tplc="08090001" w:tentative="1">
      <w:start w:val="1"/>
      <w:numFmt w:val="bullet"/>
      <w:lvlText w:val=""/>
      <w:lvlJc w:val="left"/>
      <w:pPr>
        <w:ind w:left="3594" w:hanging="360"/>
      </w:pPr>
      <w:rPr>
        <w:rFonts w:ascii="Symbol" w:hAnsi="Symbol" w:hint="default"/>
      </w:rPr>
    </w:lvl>
    <w:lvl w:ilvl="4" w:tplc="08090003" w:tentative="1">
      <w:start w:val="1"/>
      <w:numFmt w:val="bullet"/>
      <w:lvlText w:val="o"/>
      <w:lvlJc w:val="left"/>
      <w:pPr>
        <w:ind w:left="4314" w:hanging="360"/>
      </w:pPr>
      <w:rPr>
        <w:rFonts w:ascii="Courier New" w:hAnsi="Courier New" w:cs="Courier New" w:hint="default"/>
      </w:rPr>
    </w:lvl>
    <w:lvl w:ilvl="5" w:tplc="08090005" w:tentative="1">
      <w:start w:val="1"/>
      <w:numFmt w:val="bullet"/>
      <w:lvlText w:val=""/>
      <w:lvlJc w:val="left"/>
      <w:pPr>
        <w:ind w:left="5034" w:hanging="360"/>
      </w:pPr>
      <w:rPr>
        <w:rFonts w:ascii="Wingdings" w:hAnsi="Wingdings" w:hint="default"/>
      </w:rPr>
    </w:lvl>
    <w:lvl w:ilvl="6" w:tplc="08090001" w:tentative="1">
      <w:start w:val="1"/>
      <w:numFmt w:val="bullet"/>
      <w:lvlText w:val=""/>
      <w:lvlJc w:val="left"/>
      <w:pPr>
        <w:ind w:left="5754" w:hanging="360"/>
      </w:pPr>
      <w:rPr>
        <w:rFonts w:ascii="Symbol" w:hAnsi="Symbol" w:hint="default"/>
      </w:rPr>
    </w:lvl>
    <w:lvl w:ilvl="7" w:tplc="08090003" w:tentative="1">
      <w:start w:val="1"/>
      <w:numFmt w:val="bullet"/>
      <w:lvlText w:val="o"/>
      <w:lvlJc w:val="left"/>
      <w:pPr>
        <w:ind w:left="6474" w:hanging="360"/>
      </w:pPr>
      <w:rPr>
        <w:rFonts w:ascii="Courier New" w:hAnsi="Courier New" w:cs="Courier New" w:hint="default"/>
      </w:rPr>
    </w:lvl>
    <w:lvl w:ilvl="8" w:tplc="08090005" w:tentative="1">
      <w:start w:val="1"/>
      <w:numFmt w:val="bullet"/>
      <w:lvlText w:val=""/>
      <w:lvlJc w:val="left"/>
      <w:pPr>
        <w:ind w:left="7194" w:hanging="360"/>
      </w:pPr>
      <w:rPr>
        <w:rFonts w:ascii="Wingdings" w:hAnsi="Wingdings" w:hint="default"/>
      </w:rPr>
    </w:lvl>
  </w:abstractNum>
  <w:abstractNum w:abstractNumId="38" w15:restartNumberingAfterBreak="0">
    <w:nsid w:val="6AB452B7"/>
    <w:multiLevelType w:val="hybridMultilevel"/>
    <w:tmpl w:val="071C2D28"/>
    <w:lvl w:ilvl="0" w:tplc="A7B0AAB4">
      <w:start w:val="1"/>
      <w:numFmt w:val="bullet"/>
      <w:lvlText w:val="•"/>
      <w:lvlJc w:val="left"/>
      <w:pPr>
        <w:ind w:left="42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7CC0BAE">
      <w:start w:val="1"/>
      <w:numFmt w:val="bullet"/>
      <w:lvlText w:val="o"/>
      <w:lvlJc w:val="left"/>
      <w:pPr>
        <w:ind w:left="1452"/>
      </w:pPr>
      <w:rPr>
        <w:rFonts w:ascii="Courier New" w:eastAsia="Courier New" w:hAnsi="Courier New" w:cs="Courier New"/>
        <w:b/>
        <w:bCs/>
        <w:i w:val="0"/>
        <w:strike w:val="0"/>
        <w:dstrike w:val="0"/>
        <w:color w:val="000000"/>
        <w:sz w:val="22"/>
        <w:szCs w:val="22"/>
        <w:u w:val="none" w:color="000000"/>
        <w:bdr w:val="none" w:sz="0" w:space="0" w:color="auto"/>
        <w:shd w:val="clear" w:color="auto" w:fill="auto"/>
        <w:vertAlign w:val="baseline"/>
      </w:rPr>
    </w:lvl>
    <w:lvl w:ilvl="2" w:tplc="65226976">
      <w:start w:val="1"/>
      <w:numFmt w:val="bullet"/>
      <w:lvlText w:val=""/>
      <w:lvlJc w:val="left"/>
      <w:pPr>
        <w:ind w:left="217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75DCE14A">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85A0D00E">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348C33A4">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6972AF94">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502AD416">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DB445376">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39" w15:restartNumberingAfterBreak="0">
    <w:nsid w:val="6B87581B"/>
    <w:multiLevelType w:val="hybridMultilevel"/>
    <w:tmpl w:val="7E54FA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BC10B5E"/>
    <w:multiLevelType w:val="hybridMultilevel"/>
    <w:tmpl w:val="0246B6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0D03EA4"/>
    <w:multiLevelType w:val="hybridMultilevel"/>
    <w:tmpl w:val="2C169D32"/>
    <w:lvl w:ilvl="0" w:tplc="08090001">
      <w:start w:val="1"/>
      <w:numFmt w:val="bullet"/>
      <w:lvlText w:val=""/>
      <w:lvlJc w:val="left"/>
      <w:pPr>
        <w:ind w:left="726" w:hanging="360"/>
      </w:pPr>
      <w:rPr>
        <w:rFonts w:ascii="Symbol" w:hAnsi="Symbol" w:hint="default"/>
      </w:rPr>
    </w:lvl>
    <w:lvl w:ilvl="1" w:tplc="08090003" w:tentative="1">
      <w:start w:val="1"/>
      <w:numFmt w:val="bullet"/>
      <w:lvlText w:val="o"/>
      <w:lvlJc w:val="left"/>
      <w:pPr>
        <w:ind w:left="1446" w:hanging="360"/>
      </w:pPr>
      <w:rPr>
        <w:rFonts w:ascii="Courier New" w:hAnsi="Courier New" w:cs="Courier New" w:hint="default"/>
      </w:rPr>
    </w:lvl>
    <w:lvl w:ilvl="2" w:tplc="08090005" w:tentative="1">
      <w:start w:val="1"/>
      <w:numFmt w:val="bullet"/>
      <w:lvlText w:val=""/>
      <w:lvlJc w:val="left"/>
      <w:pPr>
        <w:ind w:left="2166" w:hanging="360"/>
      </w:pPr>
      <w:rPr>
        <w:rFonts w:ascii="Wingdings" w:hAnsi="Wingdings" w:hint="default"/>
      </w:rPr>
    </w:lvl>
    <w:lvl w:ilvl="3" w:tplc="08090001" w:tentative="1">
      <w:start w:val="1"/>
      <w:numFmt w:val="bullet"/>
      <w:lvlText w:val=""/>
      <w:lvlJc w:val="left"/>
      <w:pPr>
        <w:ind w:left="2886" w:hanging="360"/>
      </w:pPr>
      <w:rPr>
        <w:rFonts w:ascii="Symbol" w:hAnsi="Symbol" w:hint="default"/>
      </w:rPr>
    </w:lvl>
    <w:lvl w:ilvl="4" w:tplc="08090003" w:tentative="1">
      <w:start w:val="1"/>
      <w:numFmt w:val="bullet"/>
      <w:lvlText w:val="o"/>
      <w:lvlJc w:val="left"/>
      <w:pPr>
        <w:ind w:left="3606" w:hanging="360"/>
      </w:pPr>
      <w:rPr>
        <w:rFonts w:ascii="Courier New" w:hAnsi="Courier New" w:cs="Courier New" w:hint="default"/>
      </w:rPr>
    </w:lvl>
    <w:lvl w:ilvl="5" w:tplc="08090005" w:tentative="1">
      <w:start w:val="1"/>
      <w:numFmt w:val="bullet"/>
      <w:lvlText w:val=""/>
      <w:lvlJc w:val="left"/>
      <w:pPr>
        <w:ind w:left="4326" w:hanging="360"/>
      </w:pPr>
      <w:rPr>
        <w:rFonts w:ascii="Wingdings" w:hAnsi="Wingdings" w:hint="default"/>
      </w:rPr>
    </w:lvl>
    <w:lvl w:ilvl="6" w:tplc="08090001" w:tentative="1">
      <w:start w:val="1"/>
      <w:numFmt w:val="bullet"/>
      <w:lvlText w:val=""/>
      <w:lvlJc w:val="left"/>
      <w:pPr>
        <w:ind w:left="5046" w:hanging="360"/>
      </w:pPr>
      <w:rPr>
        <w:rFonts w:ascii="Symbol" w:hAnsi="Symbol" w:hint="default"/>
      </w:rPr>
    </w:lvl>
    <w:lvl w:ilvl="7" w:tplc="08090003" w:tentative="1">
      <w:start w:val="1"/>
      <w:numFmt w:val="bullet"/>
      <w:lvlText w:val="o"/>
      <w:lvlJc w:val="left"/>
      <w:pPr>
        <w:ind w:left="5766" w:hanging="360"/>
      </w:pPr>
      <w:rPr>
        <w:rFonts w:ascii="Courier New" w:hAnsi="Courier New" w:cs="Courier New" w:hint="default"/>
      </w:rPr>
    </w:lvl>
    <w:lvl w:ilvl="8" w:tplc="08090005" w:tentative="1">
      <w:start w:val="1"/>
      <w:numFmt w:val="bullet"/>
      <w:lvlText w:val=""/>
      <w:lvlJc w:val="left"/>
      <w:pPr>
        <w:ind w:left="6486" w:hanging="360"/>
      </w:pPr>
      <w:rPr>
        <w:rFonts w:ascii="Wingdings" w:hAnsi="Wingdings" w:hint="default"/>
      </w:rPr>
    </w:lvl>
  </w:abstractNum>
  <w:abstractNum w:abstractNumId="42" w15:restartNumberingAfterBreak="0">
    <w:nsid w:val="75BF6071"/>
    <w:multiLevelType w:val="hybridMultilevel"/>
    <w:tmpl w:val="0F9660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5EE6A4D"/>
    <w:multiLevelType w:val="hybridMultilevel"/>
    <w:tmpl w:val="E2A67C20"/>
    <w:lvl w:ilvl="0" w:tplc="6018F4E6">
      <w:start w:val="1"/>
      <w:numFmt w:val="bullet"/>
      <w:lvlText w:val=""/>
      <w:lvlJc w:val="left"/>
      <w:pPr>
        <w:ind w:left="720" w:hanging="360"/>
      </w:pPr>
      <w:rPr>
        <w:rFonts w:ascii="Symbol" w:hAnsi="Symbol"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796279A0"/>
    <w:multiLevelType w:val="hybridMultilevel"/>
    <w:tmpl w:val="D08AC3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436098557">
    <w:abstractNumId w:val="39"/>
  </w:num>
  <w:num w:numId="2" w16cid:durableId="1898588517">
    <w:abstractNumId w:val="31"/>
  </w:num>
  <w:num w:numId="3" w16cid:durableId="54355611">
    <w:abstractNumId w:val="22"/>
  </w:num>
  <w:num w:numId="4" w16cid:durableId="1711806788">
    <w:abstractNumId w:val="7"/>
  </w:num>
  <w:num w:numId="5" w16cid:durableId="1920552914">
    <w:abstractNumId w:val="41"/>
  </w:num>
  <w:num w:numId="6" w16cid:durableId="269053647">
    <w:abstractNumId w:val="28"/>
  </w:num>
  <w:num w:numId="7" w16cid:durableId="707611765">
    <w:abstractNumId w:val="38"/>
  </w:num>
  <w:num w:numId="8" w16cid:durableId="1014721202">
    <w:abstractNumId w:val="8"/>
  </w:num>
  <w:num w:numId="9" w16cid:durableId="810291480">
    <w:abstractNumId w:val="40"/>
  </w:num>
  <w:num w:numId="10" w16cid:durableId="381291379">
    <w:abstractNumId w:val="35"/>
  </w:num>
  <w:num w:numId="11" w16cid:durableId="1366250994">
    <w:abstractNumId w:val="43"/>
  </w:num>
  <w:num w:numId="12" w16cid:durableId="1384718758">
    <w:abstractNumId w:val="6"/>
  </w:num>
  <w:num w:numId="13" w16cid:durableId="1465926368">
    <w:abstractNumId w:val="34"/>
  </w:num>
  <w:num w:numId="14" w16cid:durableId="834687977">
    <w:abstractNumId w:val="37"/>
  </w:num>
  <w:num w:numId="15" w16cid:durableId="1555460648">
    <w:abstractNumId w:val="26"/>
  </w:num>
  <w:num w:numId="16" w16cid:durableId="2088263159">
    <w:abstractNumId w:val="27"/>
  </w:num>
  <w:num w:numId="17" w16cid:durableId="903879760">
    <w:abstractNumId w:val="33"/>
  </w:num>
  <w:num w:numId="18" w16cid:durableId="1851523351">
    <w:abstractNumId w:val="0"/>
  </w:num>
  <w:num w:numId="19" w16cid:durableId="5209218">
    <w:abstractNumId w:val="32"/>
  </w:num>
  <w:num w:numId="20" w16cid:durableId="473982786">
    <w:abstractNumId w:val="24"/>
  </w:num>
  <w:num w:numId="21" w16cid:durableId="2017418929">
    <w:abstractNumId w:val="36"/>
  </w:num>
  <w:num w:numId="22" w16cid:durableId="1944723921">
    <w:abstractNumId w:val="42"/>
  </w:num>
  <w:num w:numId="23" w16cid:durableId="178859241">
    <w:abstractNumId w:val="12"/>
  </w:num>
  <w:num w:numId="24" w16cid:durableId="2060352867">
    <w:abstractNumId w:val="9"/>
  </w:num>
  <w:num w:numId="25" w16cid:durableId="1121847166">
    <w:abstractNumId w:val="10"/>
  </w:num>
  <w:num w:numId="26" w16cid:durableId="1846703729">
    <w:abstractNumId w:val="15"/>
  </w:num>
  <w:num w:numId="27" w16cid:durableId="1979264450">
    <w:abstractNumId w:val="18"/>
  </w:num>
  <w:num w:numId="28" w16cid:durableId="1168710050">
    <w:abstractNumId w:val="2"/>
  </w:num>
  <w:num w:numId="29" w16cid:durableId="1361201887">
    <w:abstractNumId w:val="19"/>
  </w:num>
  <w:num w:numId="30" w16cid:durableId="209196050">
    <w:abstractNumId w:val="20"/>
  </w:num>
  <w:num w:numId="31" w16cid:durableId="1790975119">
    <w:abstractNumId w:val="30"/>
  </w:num>
  <w:num w:numId="32" w16cid:durableId="925304125">
    <w:abstractNumId w:val="21"/>
  </w:num>
  <w:num w:numId="33" w16cid:durableId="2088652958">
    <w:abstractNumId w:val="1"/>
  </w:num>
  <w:num w:numId="34" w16cid:durableId="1226985097">
    <w:abstractNumId w:val="16"/>
  </w:num>
  <w:num w:numId="35" w16cid:durableId="1571962505">
    <w:abstractNumId w:val="29"/>
  </w:num>
  <w:num w:numId="36" w16cid:durableId="669912834">
    <w:abstractNumId w:val="3"/>
  </w:num>
  <w:num w:numId="37" w16cid:durableId="330956932">
    <w:abstractNumId w:val="13"/>
  </w:num>
  <w:num w:numId="38" w16cid:durableId="1523209068">
    <w:abstractNumId w:val="23"/>
  </w:num>
  <w:num w:numId="39" w16cid:durableId="1688170113">
    <w:abstractNumId w:val="17"/>
  </w:num>
  <w:num w:numId="40" w16cid:durableId="2116292401">
    <w:abstractNumId w:val="11"/>
  </w:num>
  <w:num w:numId="41" w16cid:durableId="46074553">
    <w:abstractNumId w:val="14"/>
  </w:num>
  <w:num w:numId="42" w16cid:durableId="1763380235">
    <w:abstractNumId w:val="25"/>
  </w:num>
  <w:num w:numId="43" w16cid:durableId="1445225891">
    <w:abstractNumId w:val="44"/>
  </w:num>
  <w:num w:numId="44" w16cid:durableId="2016035420">
    <w:abstractNumId w:val="5"/>
  </w:num>
  <w:num w:numId="45" w16cid:durableId="183860368">
    <w:abstractNumId w:val="4"/>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7265"/>
    <w:rsid w:val="00000759"/>
    <w:rsid w:val="0000134E"/>
    <w:rsid w:val="00001E46"/>
    <w:rsid w:val="00002333"/>
    <w:rsid w:val="000028A5"/>
    <w:rsid w:val="00002FA5"/>
    <w:rsid w:val="000041BD"/>
    <w:rsid w:val="00004527"/>
    <w:rsid w:val="000045A9"/>
    <w:rsid w:val="00004B16"/>
    <w:rsid w:val="00004EF7"/>
    <w:rsid w:val="00005632"/>
    <w:rsid w:val="00006212"/>
    <w:rsid w:val="00006344"/>
    <w:rsid w:val="00006829"/>
    <w:rsid w:val="00006BB9"/>
    <w:rsid w:val="00006E5E"/>
    <w:rsid w:val="00006EC8"/>
    <w:rsid w:val="000073E3"/>
    <w:rsid w:val="00007589"/>
    <w:rsid w:val="00007828"/>
    <w:rsid w:val="00007AF8"/>
    <w:rsid w:val="00010050"/>
    <w:rsid w:val="0001088A"/>
    <w:rsid w:val="00010FF2"/>
    <w:rsid w:val="00011158"/>
    <w:rsid w:val="0001135D"/>
    <w:rsid w:val="000119FB"/>
    <w:rsid w:val="000133DF"/>
    <w:rsid w:val="00013949"/>
    <w:rsid w:val="0001403C"/>
    <w:rsid w:val="000147ED"/>
    <w:rsid w:val="00014CD7"/>
    <w:rsid w:val="00014E16"/>
    <w:rsid w:val="0001577A"/>
    <w:rsid w:val="00015C31"/>
    <w:rsid w:val="00015E74"/>
    <w:rsid w:val="00016176"/>
    <w:rsid w:val="0001623B"/>
    <w:rsid w:val="00016CF7"/>
    <w:rsid w:val="000170A8"/>
    <w:rsid w:val="00017AAF"/>
    <w:rsid w:val="0002024F"/>
    <w:rsid w:val="00020422"/>
    <w:rsid w:val="00020506"/>
    <w:rsid w:val="00022BC3"/>
    <w:rsid w:val="00023165"/>
    <w:rsid w:val="00023931"/>
    <w:rsid w:val="00023AB8"/>
    <w:rsid w:val="000241F0"/>
    <w:rsid w:val="00024768"/>
    <w:rsid w:val="00024FBB"/>
    <w:rsid w:val="00025214"/>
    <w:rsid w:val="0002554A"/>
    <w:rsid w:val="000255C6"/>
    <w:rsid w:val="00026BB2"/>
    <w:rsid w:val="00026CA5"/>
    <w:rsid w:val="0002724C"/>
    <w:rsid w:val="00027908"/>
    <w:rsid w:val="00027A97"/>
    <w:rsid w:val="000302C7"/>
    <w:rsid w:val="0003079D"/>
    <w:rsid w:val="00030FA2"/>
    <w:rsid w:val="00031B6D"/>
    <w:rsid w:val="00031FB3"/>
    <w:rsid w:val="0003236C"/>
    <w:rsid w:val="00032552"/>
    <w:rsid w:val="0003257F"/>
    <w:rsid w:val="00032829"/>
    <w:rsid w:val="000333D0"/>
    <w:rsid w:val="00034303"/>
    <w:rsid w:val="0003459B"/>
    <w:rsid w:val="00034C77"/>
    <w:rsid w:val="00034CCE"/>
    <w:rsid w:val="000362AA"/>
    <w:rsid w:val="00036B4D"/>
    <w:rsid w:val="00036CD3"/>
    <w:rsid w:val="0003752E"/>
    <w:rsid w:val="00037859"/>
    <w:rsid w:val="00040561"/>
    <w:rsid w:val="00040702"/>
    <w:rsid w:val="00040C54"/>
    <w:rsid w:val="00041CBB"/>
    <w:rsid w:val="000429CB"/>
    <w:rsid w:val="00042A00"/>
    <w:rsid w:val="00042A33"/>
    <w:rsid w:val="00042B06"/>
    <w:rsid w:val="00042EE7"/>
    <w:rsid w:val="000433A0"/>
    <w:rsid w:val="00044059"/>
    <w:rsid w:val="000441B4"/>
    <w:rsid w:val="0004476E"/>
    <w:rsid w:val="00044C74"/>
    <w:rsid w:val="00045082"/>
    <w:rsid w:val="00045238"/>
    <w:rsid w:val="000452AC"/>
    <w:rsid w:val="00045DE6"/>
    <w:rsid w:val="00046393"/>
    <w:rsid w:val="00046A17"/>
    <w:rsid w:val="0004748E"/>
    <w:rsid w:val="0004750B"/>
    <w:rsid w:val="00047908"/>
    <w:rsid w:val="00047B78"/>
    <w:rsid w:val="00047BCF"/>
    <w:rsid w:val="00047E4B"/>
    <w:rsid w:val="000502CC"/>
    <w:rsid w:val="0005040A"/>
    <w:rsid w:val="000504E0"/>
    <w:rsid w:val="000507A6"/>
    <w:rsid w:val="000508B0"/>
    <w:rsid w:val="000513FF"/>
    <w:rsid w:val="00051B75"/>
    <w:rsid w:val="00051BD4"/>
    <w:rsid w:val="000528A3"/>
    <w:rsid w:val="00053015"/>
    <w:rsid w:val="00053162"/>
    <w:rsid w:val="00053250"/>
    <w:rsid w:val="000536EC"/>
    <w:rsid w:val="00053E72"/>
    <w:rsid w:val="00054858"/>
    <w:rsid w:val="00055721"/>
    <w:rsid w:val="00055D5A"/>
    <w:rsid w:val="000560D9"/>
    <w:rsid w:val="0005634B"/>
    <w:rsid w:val="0005659E"/>
    <w:rsid w:val="00056C13"/>
    <w:rsid w:val="00056D8E"/>
    <w:rsid w:val="0005710A"/>
    <w:rsid w:val="0005710C"/>
    <w:rsid w:val="0006074A"/>
    <w:rsid w:val="000607A3"/>
    <w:rsid w:val="00060CD0"/>
    <w:rsid w:val="00061D27"/>
    <w:rsid w:val="000626CA"/>
    <w:rsid w:val="000628A6"/>
    <w:rsid w:val="00062AA0"/>
    <w:rsid w:val="00063F8B"/>
    <w:rsid w:val="00064D5D"/>
    <w:rsid w:val="000650DB"/>
    <w:rsid w:val="00065CEE"/>
    <w:rsid w:val="00065E6B"/>
    <w:rsid w:val="0006637E"/>
    <w:rsid w:val="000665D1"/>
    <w:rsid w:val="0006667C"/>
    <w:rsid w:val="000669A3"/>
    <w:rsid w:val="00066C15"/>
    <w:rsid w:val="00066E4A"/>
    <w:rsid w:val="00066F1B"/>
    <w:rsid w:val="00067B09"/>
    <w:rsid w:val="00070225"/>
    <w:rsid w:val="0007030A"/>
    <w:rsid w:val="000703D0"/>
    <w:rsid w:val="00070937"/>
    <w:rsid w:val="000715C6"/>
    <w:rsid w:val="00071B00"/>
    <w:rsid w:val="00071D39"/>
    <w:rsid w:val="00071DB1"/>
    <w:rsid w:val="00071FA8"/>
    <w:rsid w:val="000721BF"/>
    <w:rsid w:val="00072C2E"/>
    <w:rsid w:val="00072E13"/>
    <w:rsid w:val="00074504"/>
    <w:rsid w:val="00074904"/>
    <w:rsid w:val="00074DEF"/>
    <w:rsid w:val="000751AD"/>
    <w:rsid w:val="000754B0"/>
    <w:rsid w:val="00075E41"/>
    <w:rsid w:val="00076482"/>
    <w:rsid w:val="00076528"/>
    <w:rsid w:val="00076653"/>
    <w:rsid w:val="000766EC"/>
    <w:rsid w:val="00076A25"/>
    <w:rsid w:val="00076F03"/>
    <w:rsid w:val="00077AC1"/>
    <w:rsid w:val="000800E1"/>
    <w:rsid w:val="00080660"/>
    <w:rsid w:val="00080742"/>
    <w:rsid w:val="000807CB"/>
    <w:rsid w:val="00082055"/>
    <w:rsid w:val="00082416"/>
    <w:rsid w:val="00082899"/>
    <w:rsid w:val="000830D1"/>
    <w:rsid w:val="000834A8"/>
    <w:rsid w:val="0008368E"/>
    <w:rsid w:val="000841F8"/>
    <w:rsid w:val="000846C3"/>
    <w:rsid w:val="000848E9"/>
    <w:rsid w:val="00084C3B"/>
    <w:rsid w:val="000857F6"/>
    <w:rsid w:val="000868A3"/>
    <w:rsid w:val="000869BC"/>
    <w:rsid w:val="000871B2"/>
    <w:rsid w:val="0008728F"/>
    <w:rsid w:val="00087A6E"/>
    <w:rsid w:val="00087AF5"/>
    <w:rsid w:val="00087CA1"/>
    <w:rsid w:val="00090010"/>
    <w:rsid w:val="00090022"/>
    <w:rsid w:val="00090A0E"/>
    <w:rsid w:val="000916E2"/>
    <w:rsid w:val="00091CAE"/>
    <w:rsid w:val="0009235E"/>
    <w:rsid w:val="0009253A"/>
    <w:rsid w:val="00092576"/>
    <w:rsid w:val="000925E3"/>
    <w:rsid w:val="0009283A"/>
    <w:rsid w:val="00092F78"/>
    <w:rsid w:val="000940BB"/>
    <w:rsid w:val="000948A2"/>
    <w:rsid w:val="000950E6"/>
    <w:rsid w:val="00095174"/>
    <w:rsid w:val="000957B7"/>
    <w:rsid w:val="000958A4"/>
    <w:rsid w:val="000960EF"/>
    <w:rsid w:val="000961CD"/>
    <w:rsid w:val="000963B3"/>
    <w:rsid w:val="00096440"/>
    <w:rsid w:val="00096A5D"/>
    <w:rsid w:val="00096CFE"/>
    <w:rsid w:val="00097286"/>
    <w:rsid w:val="00097C0C"/>
    <w:rsid w:val="00097CDF"/>
    <w:rsid w:val="000A08C9"/>
    <w:rsid w:val="000A0D70"/>
    <w:rsid w:val="000A0F33"/>
    <w:rsid w:val="000A1CA8"/>
    <w:rsid w:val="000A1EF1"/>
    <w:rsid w:val="000A250F"/>
    <w:rsid w:val="000A2B11"/>
    <w:rsid w:val="000A2EBA"/>
    <w:rsid w:val="000A3529"/>
    <w:rsid w:val="000A3916"/>
    <w:rsid w:val="000A3EC4"/>
    <w:rsid w:val="000A460E"/>
    <w:rsid w:val="000A528A"/>
    <w:rsid w:val="000A534A"/>
    <w:rsid w:val="000A547B"/>
    <w:rsid w:val="000A5547"/>
    <w:rsid w:val="000A5B13"/>
    <w:rsid w:val="000A5EC0"/>
    <w:rsid w:val="000A616C"/>
    <w:rsid w:val="000A649A"/>
    <w:rsid w:val="000A6C11"/>
    <w:rsid w:val="000A6DB5"/>
    <w:rsid w:val="000A7B41"/>
    <w:rsid w:val="000B01B5"/>
    <w:rsid w:val="000B16B4"/>
    <w:rsid w:val="000B19E9"/>
    <w:rsid w:val="000B1D41"/>
    <w:rsid w:val="000B228C"/>
    <w:rsid w:val="000B24B4"/>
    <w:rsid w:val="000B2CCD"/>
    <w:rsid w:val="000B2D77"/>
    <w:rsid w:val="000B2EF0"/>
    <w:rsid w:val="000B3237"/>
    <w:rsid w:val="000B3EBF"/>
    <w:rsid w:val="000B45EF"/>
    <w:rsid w:val="000B5A69"/>
    <w:rsid w:val="000B628E"/>
    <w:rsid w:val="000B6301"/>
    <w:rsid w:val="000B6431"/>
    <w:rsid w:val="000B7559"/>
    <w:rsid w:val="000B7648"/>
    <w:rsid w:val="000B79D4"/>
    <w:rsid w:val="000B7ACE"/>
    <w:rsid w:val="000B7BA6"/>
    <w:rsid w:val="000B7F02"/>
    <w:rsid w:val="000C0742"/>
    <w:rsid w:val="000C0D17"/>
    <w:rsid w:val="000C0E9F"/>
    <w:rsid w:val="000C16AB"/>
    <w:rsid w:val="000C175A"/>
    <w:rsid w:val="000C1B83"/>
    <w:rsid w:val="000C1EC3"/>
    <w:rsid w:val="000C2984"/>
    <w:rsid w:val="000C344C"/>
    <w:rsid w:val="000C3AEE"/>
    <w:rsid w:val="000C3DDF"/>
    <w:rsid w:val="000C408A"/>
    <w:rsid w:val="000C42A5"/>
    <w:rsid w:val="000C4598"/>
    <w:rsid w:val="000C466E"/>
    <w:rsid w:val="000C4A01"/>
    <w:rsid w:val="000C4DAE"/>
    <w:rsid w:val="000C4EA8"/>
    <w:rsid w:val="000C5013"/>
    <w:rsid w:val="000C5748"/>
    <w:rsid w:val="000C59CD"/>
    <w:rsid w:val="000C5B52"/>
    <w:rsid w:val="000C6040"/>
    <w:rsid w:val="000C6D02"/>
    <w:rsid w:val="000C6D6F"/>
    <w:rsid w:val="000C72A7"/>
    <w:rsid w:val="000C73F9"/>
    <w:rsid w:val="000C7CE8"/>
    <w:rsid w:val="000C7F25"/>
    <w:rsid w:val="000D1171"/>
    <w:rsid w:val="000D1549"/>
    <w:rsid w:val="000D1C03"/>
    <w:rsid w:val="000D24BD"/>
    <w:rsid w:val="000D30FF"/>
    <w:rsid w:val="000D3299"/>
    <w:rsid w:val="000D3C1F"/>
    <w:rsid w:val="000D443F"/>
    <w:rsid w:val="000D45DB"/>
    <w:rsid w:val="000D4674"/>
    <w:rsid w:val="000D49F7"/>
    <w:rsid w:val="000D4E92"/>
    <w:rsid w:val="000D576C"/>
    <w:rsid w:val="000D6D0F"/>
    <w:rsid w:val="000D7345"/>
    <w:rsid w:val="000D753D"/>
    <w:rsid w:val="000E03F3"/>
    <w:rsid w:val="000E0566"/>
    <w:rsid w:val="000E0D15"/>
    <w:rsid w:val="000E0F2F"/>
    <w:rsid w:val="000E0F62"/>
    <w:rsid w:val="000E144A"/>
    <w:rsid w:val="000E148C"/>
    <w:rsid w:val="000E14D6"/>
    <w:rsid w:val="000E1FA8"/>
    <w:rsid w:val="000E2D0F"/>
    <w:rsid w:val="000E4744"/>
    <w:rsid w:val="000E4A31"/>
    <w:rsid w:val="000E55C6"/>
    <w:rsid w:val="000E5779"/>
    <w:rsid w:val="000E6197"/>
    <w:rsid w:val="000E61A0"/>
    <w:rsid w:val="000E6323"/>
    <w:rsid w:val="000E6D36"/>
    <w:rsid w:val="000E6EE3"/>
    <w:rsid w:val="000E71B7"/>
    <w:rsid w:val="000E74EC"/>
    <w:rsid w:val="000E7E62"/>
    <w:rsid w:val="000F0638"/>
    <w:rsid w:val="000F0EFF"/>
    <w:rsid w:val="000F0FB3"/>
    <w:rsid w:val="000F1132"/>
    <w:rsid w:val="000F21EB"/>
    <w:rsid w:val="000F2457"/>
    <w:rsid w:val="000F29D4"/>
    <w:rsid w:val="000F2B48"/>
    <w:rsid w:val="000F31A1"/>
    <w:rsid w:val="000F31D0"/>
    <w:rsid w:val="000F371B"/>
    <w:rsid w:val="000F3A08"/>
    <w:rsid w:val="000F4BB6"/>
    <w:rsid w:val="000F53C5"/>
    <w:rsid w:val="000F5916"/>
    <w:rsid w:val="000F6407"/>
    <w:rsid w:val="000F7484"/>
    <w:rsid w:val="000F7D1C"/>
    <w:rsid w:val="001003EB"/>
    <w:rsid w:val="00100CAF"/>
    <w:rsid w:val="00100E66"/>
    <w:rsid w:val="00100ECC"/>
    <w:rsid w:val="0010104E"/>
    <w:rsid w:val="0010107E"/>
    <w:rsid w:val="00101F11"/>
    <w:rsid w:val="001022FC"/>
    <w:rsid w:val="00102440"/>
    <w:rsid w:val="00102A3F"/>
    <w:rsid w:val="00102F1C"/>
    <w:rsid w:val="0010394C"/>
    <w:rsid w:val="00103A57"/>
    <w:rsid w:val="00103C57"/>
    <w:rsid w:val="00104346"/>
    <w:rsid w:val="00104757"/>
    <w:rsid w:val="00104F6A"/>
    <w:rsid w:val="001052FF"/>
    <w:rsid w:val="001053EC"/>
    <w:rsid w:val="001056F6"/>
    <w:rsid w:val="00105BC0"/>
    <w:rsid w:val="00105E49"/>
    <w:rsid w:val="00105F31"/>
    <w:rsid w:val="0010657C"/>
    <w:rsid w:val="0010658D"/>
    <w:rsid w:val="00106681"/>
    <w:rsid w:val="00106C1F"/>
    <w:rsid w:val="00106D77"/>
    <w:rsid w:val="00106E4B"/>
    <w:rsid w:val="001073AC"/>
    <w:rsid w:val="001109B8"/>
    <w:rsid w:val="001109C4"/>
    <w:rsid w:val="00110A71"/>
    <w:rsid w:val="00110BD6"/>
    <w:rsid w:val="00110D31"/>
    <w:rsid w:val="00111E96"/>
    <w:rsid w:val="00112983"/>
    <w:rsid w:val="001136CC"/>
    <w:rsid w:val="00113BCB"/>
    <w:rsid w:val="001140BC"/>
    <w:rsid w:val="001141FE"/>
    <w:rsid w:val="001145F0"/>
    <w:rsid w:val="00114AB8"/>
    <w:rsid w:val="001152F4"/>
    <w:rsid w:val="00115AF6"/>
    <w:rsid w:val="00115F86"/>
    <w:rsid w:val="001161ED"/>
    <w:rsid w:val="001164F7"/>
    <w:rsid w:val="00116A49"/>
    <w:rsid w:val="00116DE3"/>
    <w:rsid w:val="0011709C"/>
    <w:rsid w:val="00117235"/>
    <w:rsid w:val="0011730B"/>
    <w:rsid w:val="00117C76"/>
    <w:rsid w:val="00121B19"/>
    <w:rsid w:val="00122275"/>
    <w:rsid w:val="0012268B"/>
    <w:rsid w:val="001228B3"/>
    <w:rsid w:val="00122B73"/>
    <w:rsid w:val="00122BC3"/>
    <w:rsid w:val="0012318B"/>
    <w:rsid w:val="001234C6"/>
    <w:rsid w:val="00125DAF"/>
    <w:rsid w:val="00125E53"/>
    <w:rsid w:val="001262A6"/>
    <w:rsid w:val="00126A94"/>
    <w:rsid w:val="00126E03"/>
    <w:rsid w:val="00127125"/>
    <w:rsid w:val="0012759E"/>
    <w:rsid w:val="00127D2C"/>
    <w:rsid w:val="0013017F"/>
    <w:rsid w:val="00130296"/>
    <w:rsid w:val="001308F2"/>
    <w:rsid w:val="00130E5D"/>
    <w:rsid w:val="00131348"/>
    <w:rsid w:val="001318AE"/>
    <w:rsid w:val="00131C80"/>
    <w:rsid w:val="0013232F"/>
    <w:rsid w:val="00132C85"/>
    <w:rsid w:val="001338FE"/>
    <w:rsid w:val="00133D99"/>
    <w:rsid w:val="00133ED4"/>
    <w:rsid w:val="00134154"/>
    <w:rsid w:val="00134AEA"/>
    <w:rsid w:val="00135658"/>
    <w:rsid w:val="00135E64"/>
    <w:rsid w:val="00135F56"/>
    <w:rsid w:val="001361BD"/>
    <w:rsid w:val="00136283"/>
    <w:rsid w:val="00136E07"/>
    <w:rsid w:val="00137265"/>
    <w:rsid w:val="001374DF"/>
    <w:rsid w:val="001377DE"/>
    <w:rsid w:val="00137E0B"/>
    <w:rsid w:val="0014057D"/>
    <w:rsid w:val="00140BFD"/>
    <w:rsid w:val="00140C42"/>
    <w:rsid w:val="00140DCE"/>
    <w:rsid w:val="0014139B"/>
    <w:rsid w:val="001414D0"/>
    <w:rsid w:val="001417D0"/>
    <w:rsid w:val="001419B3"/>
    <w:rsid w:val="00141A68"/>
    <w:rsid w:val="00141CCF"/>
    <w:rsid w:val="00142272"/>
    <w:rsid w:val="001422B1"/>
    <w:rsid w:val="0014263F"/>
    <w:rsid w:val="001426B9"/>
    <w:rsid w:val="001438A6"/>
    <w:rsid w:val="00143D7F"/>
    <w:rsid w:val="00143E0E"/>
    <w:rsid w:val="00144177"/>
    <w:rsid w:val="00144503"/>
    <w:rsid w:val="0014510D"/>
    <w:rsid w:val="00145A4A"/>
    <w:rsid w:val="00145BC5"/>
    <w:rsid w:val="001461EA"/>
    <w:rsid w:val="00146361"/>
    <w:rsid w:val="001468EA"/>
    <w:rsid w:val="00146B55"/>
    <w:rsid w:val="0014775A"/>
    <w:rsid w:val="00150BA5"/>
    <w:rsid w:val="00150C9B"/>
    <w:rsid w:val="001516B6"/>
    <w:rsid w:val="0015171E"/>
    <w:rsid w:val="00151E15"/>
    <w:rsid w:val="00151E9B"/>
    <w:rsid w:val="001520EE"/>
    <w:rsid w:val="00152397"/>
    <w:rsid w:val="0015244B"/>
    <w:rsid w:val="0015259C"/>
    <w:rsid w:val="00152BA2"/>
    <w:rsid w:val="00152EAA"/>
    <w:rsid w:val="00152F28"/>
    <w:rsid w:val="001532A7"/>
    <w:rsid w:val="001532E4"/>
    <w:rsid w:val="001533EC"/>
    <w:rsid w:val="00153643"/>
    <w:rsid w:val="00153EBF"/>
    <w:rsid w:val="0015464B"/>
    <w:rsid w:val="00154FDE"/>
    <w:rsid w:val="001551A9"/>
    <w:rsid w:val="0015563C"/>
    <w:rsid w:val="0015563D"/>
    <w:rsid w:val="0015583A"/>
    <w:rsid w:val="001559F5"/>
    <w:rsid w:val="00156C25"/>
    <w:rsid w:val="00156CF2"/>
    <w:rsid w:val="001577AE"/>
    <w:rsid w:val="00157A56"/>
    <w:rsid w:val="00157BF5"/>
    <w:rsid w:val="00157CA1"/>
    <w:rsid w:val="00160513"/>
    <w:rsid w:val="001605ED"/>
    <w:rsid w:val="0016063A"/>
    <w:rsid w:val="00160B3C"/>
    <w:rsid w:val="001611C7"/>
    <w:rsid w:val="001617DC"/>
    <w:rsid w:val="00161897"/>
    <w:rsid w:val="00161975"/>
    <w:rsid w:val="0016241A"/>
    <w:rsid w:val="00162CD8"/>
    <w:rsid w:val="00163123"/>
    <w:rsid w:val="0016316E"/>
    <w:rsid w:val="00163404"/>
    <w:rsid w:val="001640E7"/>
    <w:rsid w:val="00164175"/>
    <w:rsid w:val="0016418C"/>
    <w:rsid w:val="00164605"/>
    <w:rsid w:val="00164621"/>
    <w:rsid w:val="001648A1"/>
    <w:rsid w:val="0016499B"/>
    <w:rsid w:val="00164E82"/>
    <w:rsid w:val="00165737"/>
    <w:rsid w:val="0016581A"/>
    <w:rsid w:val="00165FE3"/>
    <w:rsid w:val="001663DC"/>
    <w:rsid w:val="00166447"/>
    <w:rsid w:val="00166459"/>
    <w:rsid w:val="00166D30"/>
    <w:rsid w:val="0016733B"/>
    <w:rsid w:val="001674C0"/>
    <w:rsid w:val="0016752B"/>
    <w:rsid w:val="00167628"/>
    <w:rsid w:val="001704D4"/>
    <w:rsid w:val="00170954"/>
    <w:rsid w:val="001712CD"/>
    <w:rsid w:val="00171423"/>
    <w:rsid w:val="00171D09"/>
    <w:rsid w:val="001723CA"/>
    <w:rsid w:val="001724B2"/>
    <w:rsid w:val="001725BA"/>
    <w:rsid w:val="00172AD4"/>
    <w:rsid w:val="00173679"/>
    <w:rsid w:val="00174292"/>
    <w:rsid w:val="001742DC"/>
    <w:rsid w:val="0017440C"/>
    <w:rsid w:val="00174BDB"/>
    <w:rsid w:val="00174D62"/>
    <w:rsid w:val="00174F4D"/>
    <w:rsid w:val="00175416"/>
    <w:rsid w:val="0017582E"/>
    <w:rsid w:val="001763F2"/>
    <w:rsid w:val="001767E0"/>
    <w:rsid w:val="0017681F"/>
    <w:rsid w:val="00176A6C"/>
    <w:rsid w:val="00176FBD"/>
    <w:rsid w:val="0018035C"/>
    <w:rsid w:val="001806DD"/>
    <w:rsid w:val="00180B21"/>
    <w:rsid w:val="00180FF1"/>
    <w:rsid w:val="001814A5"/>
    <w:rsid w:val="00181738"/>
    <w:rsid w:val="001820A0"/>
    <w:rsid w:val="00182143"/>
    <w:rsid w:val="00182569"/>
    <w:rsid w:val="001828E6"/>
    <w:rsid w:val="001833EB"/>
    <w:rsid w:val="00183BBC"/>
    <w:rsid w:val="00185003"/>
    <w:rsid w:val="0018506E"/>
    <w:rsid w:val="0018507F"/>
    <w:rsid w:val="00185882"/>
    <w:rsid w:val="00185B65"/>
    <w:rsid w:val="00186120"/>
    <w:rsid w:val="001865BC"/>
    <w:rsid w:val="00186FB9"/>
    <w:rsid w:val="00187087"/>
    <w:rsid w:val="00187250"/>
    <w:rsid w:val="0018771D"/>
    <w:rsid w:val="00187995"/>
    <w:rsid w:val="001903B6"/>
    <w:rsid w:val="001903C5"/>
    <w:rsid w:val="001908E3"/>
    <w:rsid w:val="0019093D"/>
    <w:rsid w:val="00190A75"/>
    <w:rsid w:val="001911EE"/>
    <w:rsid w:val="00191435"/>
    <w:rsid w:val="00191806"/>
    <w:rsid w:val="0019182B"/>
    <w:rsid w:val="00191B3E"/>
    <w:rsid w:val="00191C32"/>
    <w:rsid w:val="00191DE8"/>
    <w:rsid w:val="00191E33"/>
    <w:rsid w:val="00192EB9"/>
    <w:rsid w:val="0019300F"/>
    <w:rsid w:val="00193D9B"/>
    <w:rsid w:val="00193F6C"/>
    <w:rsid w:val="00193FFA"/>
    <w:rsid w:val="0019434B"/>
    <w:rsid w:val="00194831"/>
    <w:rsid w:val="00194B58"/>
    <w:rsid w:val="001953FF"/>
    <w:rsid w:val="0019573A"/>
    <w:rsid w:val="0019592C"/>
    <w:rsid w:val="00195B26"/>
    <w:rsid w:val="00195DE0"/>
    <w:rsid w:val="001965E9"/>
    <w:rsid w:val="00196651"/>
    <w:rsid w:val="00196A9C"/>
    <w:rsid w:val="00196FF4"/>
    <w:rsid w:val="00197424"/>
    <w:rsid w:val="00197581"/>
    <w:rsid w:val="001976FE"/>
    <w:rsid w:val="00197BF6"/>
    <w:rsid w:val="00197D1A"/>
    <w:rsid w:val="001A0AF8"/>
    <w:rsid w:val="001A12AC"/>
    <w:rsid w:val="001A3545"/>
    <w:rsid w:val="001A3AAC"/>
    <w:rsid w:val="001A3AD4"/>
    <w:rsid w:val="001A4418"/>
    <w:rsid w:val="001A48DF"/>
    <w:rsid w:val="001A4973"/>
    <w:rsid w:val="001A4AC7"/>
    <w:rsid w:val="001A4D67"/>
    <w:rsid w:val="001A504E"/>
    <w:rsid w:val="001A5095"/>
    <w:rsid w:val="001A598C"/>
    <w:rsid w:val="001A5F51"/>
    <w:rsid w:val="001A645D"/>
    <w:rsid w:val="001A69EC"/>
    <w:rsid w:val="001A6A36"/>
    <w:rsid w:val="001A6D7F"/>
    <w:rsid w:val="001A727F"/>
    <w:rsid w:val="001A7730"/>
    <w:rsid w:val="001A777B"/>
    <w:rsid w:val="001B049D"/>
    <w:rsid w:val="001B0514"/>
    <w:rsid w:val="001B0EA0"/>
    <w:rsid w:val="001B13FE"/>
    <w:rsid w:val="001B1772"/>
    <w:rsid w:val="001B1B66"/>
    <w:rsid w:val="001B1DB8"/>
    <w:rsid w:val="001B1F02"/>
    <w:rsid w:val="001B1FEE"/>
    <w:rsid w:val="001B21A8"/>
    <w:rsid w:val="001B2D24"/>
    <w:rsid w:val="001B307A"/>
    <w:rsid w:val="001B334D"/>
    <w:rsid w:val="001B36DF"/>
    <w:rsid w:val="001B4E43"/>
    <w:rsid w:val="001B4F5E"/>
    <w:rsid w:val="001B5453"/>
    <w:rsid w:val="001B5B5A"/>
    <w:rsid w:val="001B5D09"/>
    <w:rsid w:val="001B5EBC"/>
    <w:rsid w:val="001B6A60"/>
    <w:rsid w:val="001B6C8F"/>
    <w:rsid w:val="001B6D81"/>
    <w:rsid w:val="001B70F9"/>
    <w:rsid w:val="001B767B"/>
    <w:rsid w:val="001B77AC"/>
    <w:rsid w:val="001B7FB5"/>
    <w:rsid w:val="001C0F09"/>
    <w:rsid w:val="001C1341"/>
    <w:rsid w:val="001C14B1"/>
    <w:rsid w:val="001C1856"/>
    <w:rsid w:val="001C25F0"/>
    <w:rsid w:val="001C270B"/>
    <w:rsid w:val="001C2966"/>
    <w:rsid w:val="001C3226"/>
    <w:rsid w:val="001C3658"/>
    <w:rsid w:val="001C434E"/>
    <w:rsid w:val="001C43A2"/>
    <w:rsid w:val="001C4D3D"/>
    <w:rsid w:val="001C5074"/>
    <w:rsid w:val="001C5075"/>
    <w:rsid w:val="001C5312"/>
    <w:rsid w:val="001C5776"/>
    <w:rsid w:val="001C60F6"/>
    <w:rsid w:val="001C627C"/>
    <w:rsid w:val="001D0353"/>
    <w:rsid w:val="001D05BD"/>
    <w:rsid w:val="001D0AF7"/>
    <w:rsid w:val="001D0F84"/>
    <w:rsid w:val="001D1452"/>
    <w:rsid w:val="001D151D"/>
    <w:rsid w:val="001D1708"/>
    <w:rsid w:val="001D1838"/>
    <w:rsid w:val="001D18C9"/>
    <w:rsid w:val="001D20C6"/>
    <w:rsid w:val="001D2C6E"/>
    <w:rsid w:val="001D344E"/>
    <w:rsid w:val="001D3DE9"/>
    <w:rsid w:val="001D3E3A"/>
    <w:rsid w:val="001D42DC"/>
    <w:rsid w:val="001D5B24"/>
    <w:rsid w:val="001D66A5"/>
    <w:rsid w:val="001D6BDE"/>
    <w:rsid w:val="001D6EBE"/>
    <w:rsid w:val="001D6EE6"/>
    <w:rsid w:val="001D7651"/>
    <w:rsid w:val="001E026E"/>
    <w:rsid w:val="001E0446"/>
    <w:rsid w:val="001E06F1"/>
    <w:rsid w:val="001E0A6C"/>
    <w:rsid w:val="001E0B68"/>
    <w:rsid w:val="001E169C"/>
    <w:rsid w:val="001E1805"/>
    <w:rsid w:val="001E2399"/>
    <w:rsid w:val="001E2646"/>
    <w:rsid w:val="001E2C74"/>
    <w:rsid w:val="001E2E70"/>
    <w:rsid w:val="001E3815"/>
    <w:rsid w:val="001E38BC"/>
    <w:rsid w:val="001E3A24"/>
    <w:rsid w:val="001E3E36"/>
    <w:rsid w:val="001E3FEB"/>
    <w:rsid w:val="001E426B"/>
    <w:rsid w:val="001E4868"/>
    <w:rsid w:val="001E4E9F"/>
    <w:rsid w:val="001E619B"/>
    <w:rsid w:val="001E629B"/>
    <w:rsid w:val="001E6CD3"/>
    <w:rsid w:val="001E7F7F"/>
    <w:rsid w:val="001E7FAF"/>
    <w:rsid w:val="001F0459"/>
    <w:rsid w:val="001F0AB8"/>
    <w:rsid w:val="001F0C00"/>
    <w:rsid w:val="001F1151"/>
    <w:rsid w:val="001F1231"/>
    <w:rsid w:val="001F1D11"/>
    <w:rsid w:val="001F283E"/>
    <w:rsid w:val="001F385F"/>
    <w:rsid w:val="001F39E2"/>
    <w:rsid w:val="001F4298"/>
    <w:rsid w:val="001F432E"/>
    <w:rsid w:val="001F48B5"/>
    <w:rsid w:val="001F4E34"/>
    <w:rsid w:val="001F50B6"/>
    <w:rsid w:val="001F619E"/>
    <w:rsid w:val="001F6252"/>
    <w:rsid w:val="001F6465"/>
    <w:rsid w:val="001F680D"/>
    <w:rsid w:val="001F6BF4"/>
    <w:rsid w:val="001F7904"/>
    <w:rsid w:val="001F7B15"/>
    <w:rsid w:val="001F7D0E"/>
    <w:rsid w:val="00200217"/>
    <w:rsid w:val="0020085C"/>
    <w:rsid w:val="00200F8E"/>
    <w:rsid w:val="00201076"/>
    <w:rsid w:val="00201612"/>
    <w:rsid w:val="0020195E"/>
    <w:rsid w:val="00202707"/>
    <w:rsid w:val="00202BCE"/>
    <w:rsid w:val="002033D4"/>
    <w:rsid w:val="002033DE"/>
    <w:rsid w:val="002043BF"/>
    <w:rsid w:val="00204AAB"/>
    <w:rsid w:val="00204D1A"/>
    <w:rsid w:val="00204DEA"/>
    <w:rsid w:val="00204DFB"/>
    <w:rsid w:val="002053A7"/>
    <w:rsid w:val="002059B6"/>
    <w:rsid w:val="00205C00"/>
    <w:rsid w:val="00206644"/>
    <w:rsid w:val="00206913"/>
    <w:rsid w:val="00206FDD"/>
    <w:rsid w:val="00207140"/>
    <w:rsid w:val="00207154"/>
    <w:rsid w:val="00207787"/>
    <w:rsid w:val="00207F3D"/>
    <w:rsid w:val="00210639"/>
    <w:rsid w:val="00210772"/>
    <w:rsid w:val="00210D4C"/>
    <w:rsid w:val="00210EA5"/>
    <w:rsid w:val="0021154C"/>
    <w:rsid w:val="002118BA"/>
    <w:rsid w:val="00212347"/>
    <w:rsid w:val="002125DB"/>
    <w:rsid w:val="002126E5"/>
    <w:rsid w:val="00213476"/>
    <w:rsid w:val="00213709"/>
    <w:rsid w:val="00213D3B"/>
    <w:rsid w:val="00214098"/>
    <w:rsid w:val="00214E26"/>
    <w:rsid w:val="0021523C"/>
    <w:rsid w:val="00215509"/>
    <w:rsid w:val="00215633"/>
    <w:rsid w:val="00215B00"/>
    <w:rsid w:val="00215DAF"/>
    <w:rsid w:val="00216469"/>
    <w:rsid w:val="00216570"/>
    <w:rsid w:val="00216E0B"/>
    <w:rsid w:val="0021701F"/>
    <w:rsid w:val="00217076"/>
    <w:rsid w:val="00217718"/>
    <w:rsid w:val="00217732"/>
    <w:rsid w:val="0022040E"/>
    <w:rsid w:val="002206ED"/>
    <w:rsid w:val="00220750"/>
    <w:rsid w:val="00220DC3"/>
    <w:rsid w:val="00221592"/>
    <w:rsid w:val="00221AC0"/>
    <w:rsid w:val="00221F6E"/>
    <w:rsid w:val="0022291E"/>
    <w:rsid w:val="00222B2D"/>
    <w:rsid w:val="00222CA6"/>
    <w:rsid w:val="00222CBA"/>
    <w:rsid w:val="00223CDF"/>
    <w:rsid w:val="00223D86"/>
    <w:rsid w:val="00224327"/>
    <w:rsid w:val="00225738"/>
    <w:rsid w:val="002257C0"/>
    <w:rsid w:val="002263E1"/>
    <w:rsid w:val="00226E17"/>
    <w:rsid w:val="00227801"/>
    <w:rsid w:val="00230169"/>
    <w:rsid w:val="00230CE5"/>
    <w:rsid w:val="0023192A"/>
    <w:rsid w:val="00231D22"/>
    <w:rsid w:val="002329C9"/>
    <w:rsid w:val="00232DD3"/>
    <w:rsid w:val="00232EB2"/>
    <w:rsid w:val="002340B3"/>
    <w:rsid w:val="0023469C"/>
    <w:rsid w:val="00234760"/>
    <w:rsid w:val="00234A6C"/>
    <w:rsid w:val="00234D30"/>
    <w:rsid w:val="0023509A"/>
    <w:rsid w:val="002357F4"/>
    <w:rsid w:val="00235ED0"/>
    <w:rsid w:val="00236074"/>
    <w:rsid w:val="002362C0"/>
    <w:rsid w:val="00236552"/>
    <w:rsid w:val="00236C2A"/>
    <w:rsid w:val="00236E7D"/>
    <w:rsid w:val="0023724B"/>
    <w:rsid w:val="0024002F"/>
    <w:rsid w:val="00240061"/>
    <w:rsid w:val="00240305"/>
    <w:rsid w:val="00240334"/>
    <w:rsid w:val="0024034E"/>
    <w:rsid w:val="00240EAE"/>
    <w:rsid w:val="00241003"/>
    <w:rsid w:val="00241759"/>
    <w:rsid w:val="00241ADF"/>
    <w:rsid w:val="00241FBE"/>
    <w:rsid w:val="00242BC9"/>
    <w:rsid w:val="00242C66"/>
    <w:rsid w:val="00243D02"/>
    <w:rsid w:val="00245532"/>
    <w:rsid w:val="002458C0"/>
    <w:rsid w:val="0024593F"/>
    <w:rsid w:val="00245D0A"/>
    <w:rsid w:val="00246388"/>
    <w:rsid w:val="00246C13"/>
    <w:rsid w:val="0024746C"/>
    <w:rsid w:val="0025016C"/>
    <w:rsid w:val="00250593"/>
    <w:rsid w:val="00250693"/>
    <w:rsid w:val="002509C9"/>
    <w:rsid w:val="00251043"/>
    <w:rsid w:val="00251368"/>
    <w:rsid w:val="0025139B"/>
    <w:rsid w:val="00251705"/>
    <w:rsid w:val="00251D5B"/>
    <w:rsid w:val="002521A1"/>
    <w:rsid w:val="0025342B"/>
    <w:rsid w:val="002536CC"/>
    <w:rsid w:val="00254058"/>
    <w:rsid w:val="00254068"/>
    <w:rsid w:val="00255306"/>
    <w:rsid w:val="0025559C"/>
    <w:rsid w:val="002555E3"/>
    <w:rsid w:val="00255F9C"/>
    <w:rsid w:val="0025618F"/>
    <w:rsid w:val="002565D3"/>
    <w:rsid w:val="002567A2"/>
    <w:rsid w:val="002572F1"/>
    <w:rsid w:val="00257347"/>
    <w:rsid w:val="00257DF3"/>
    <w:rsid w:val="0026013E"/>
    <w:rsid w:val="00260E47"/>
    <w:rsid w:val="002611A4"/>
    <w:rsid w:val="002612FC"/>
    <w:rsid w:val="00261A95"/>
    <w:rsid w:val="002623AC"/>
    <w:rsid w:val="00262635"/>
    <w:rsid w:val="00262C55"/>
    <w:rsid w:val="00262C60"/>
    <w:rsid w:val="00262E79"/>
    <w:rsid w:val="00263635"/>
    <w:rsid w:val="00263705"/>
    <w:rsid w:val="00263748"/>
    <w:rsid w:val="00264774"/>
    <w:rsid w:val="0026493C"/>
    <w:rsid w:val="00264CB4"/>
    <w:rsid w:val="00266A0F"/>
    <w:rsid w:val="00267471"/>
    <w:rsid w:val="002678A1"/>
    <w:rsid w:val="0027021C"/>
    <w:rsid w:val="002703F9"/>
    <w:rsid w:val="00270479"/>
    <w:rsid w:val="0027091B"/>
    <w:rsid w:val="00270EAB"/>
    <w:rsid w:val="0027112B"/>
    <w:rsid w:val="00271B1D"/>
    <w:rsid w:val="00271B3D"/>
    <w:rsid w:val="002723CB"/>
    <w:rsid w:val="0027260E"/>
    <w:rsid w:val="00272C14"/>
    <w:rsid w:val="00272E40"/>
    <w:rsid w:val="00272E5D"/>
    <w:rsid w:val="00272E64"/>
    <w:rsid w:val="00272F2E"/>
    <w:rsid w:val="002739E9"/>
    <w:rsid w:val="00274427"/>
    <w:rsid w:val="00274D40"/>
    <w:rsid w:val="00274D68"/>
    <w:rsid w:val="00275913"/>
    <w:rsid w:val="00275C54"/>
    <w:rsid w:val="002761CF"/>
    <w:rsid w:val="00276763"/>
    <w:rsid w:val="002767C8"/>
    <w:rsid w:val="002767F4"/>
    <w:rsid w:val="00276881"/>
    <w:rsid w:val="00276C1C"/>
    <w:rsid w:val="0027706B"/>
    <w:rsid w:val="002773F2"/>
    <w:rsid w:val="002776ED"/>
    <w:rsid w:val="0027788C"/>
    <w:rsid w:val="00277B92"/>
    <w:rsid w:val="00277D93"/>
    <w:rsid w:val="002804C1"/>
    <w:rsid w:val="002808F1"/>
    <w:rsid w:val="00281BB1"/>
    <w:rsid w:val="00281E73"/>
    <w:rsid w:val="002824E4"/>
    <w:rsid w:val="0028251D"/>
    <w:rsid w:val="00282855"/>
    <w:rsid w:val="002828A5"/>
    <w:rsid w:val="00283493"/>
    <w:rsid w:val="00283501"/>
    <w:rsid w:val="00283EA1"/>
    <w:rsid w:val="00283F74"/>
    <w:rsid w:val="00284193"/>
    <w:rsid w:val="00284E43"/>
    <w:rsid w:val="002857B0"/>
    <w:rsid w:val="00285B40"/>
    <w:rsid w:val="00286854"/>
    <w:rsid w:val="00286B48"/>
    <w:rsid w:val="00286B50"/>
    <w:rsid w:val="00286BC0"/>
    <w:rsid w:val="002870D8"/>
    <w:rsid w:val="00287598"/>
    <w:rsid w:val="0028779F"/>
    <w:rsid w:val="00287A45"/>
    <w:rsid w:val="00287C11"/>
    <w:rsid w:val="00287C9C"/>
    <w:rsid w:val="0029002A"/>
    <w:rsid w:val="00290287"/>
    <w:rsid w:val="002908F3"/>
    <w:rsid w:val="00290B1F"/>
    <w:rsid w:val="00290FF2"/>
    <w:rsid w:val="0029164C"/>
    <w:rsid w:val="00292083"/>
    <w:rsid w:val="00292293"/>
    <w:rsid w:val="002929E6"/>
    <w:rsid w:val="00293417"/>
    <w:rsid w:val="00293BA4"/>
    <w:rsid w:val="00293E75"/>
    <w:rsid w:val="0029413C"/>
    <w:rsid w:val="002941C0"/>
    <w:rsid w:val="00294256"/>
    <w:rsid w:val="00294368"/>
    <w:rsid w:val="00294456"/>
    <w:rsid w:val="00295353"/>
    <w:rsid w:val="00295AE1"/>
    <w:rsid w:val="00296367"/>
    <w:rsid w:val="00296A42"/>
    <w:rsid w:val="00296AF9"/>
    <w:rsid w:val="00296C6C"/>
    <w:rsid w:val="002971B8"/>
    <w:rsid w:val="002971C0"/>
    <w:rsid w:val="002978B7"/>
    <w:rsid w:val="002A049E"/>
    <w:rsid w:val="002A049F"/>
    <w:rsid w:val="002A0B82"/>
    <w:rsid w:val="002A0C98"/>
    <w:rsid w:val="002A126F"/>
    <w:rsid w:val="002A14AE"/>
    <w:rsid w:val="002A14CA"/>
    <w:rsid w:val="002A1BCA"/>
    <w:rsid w:val="002A2456"/>
    <w:rsid w:val="002A3034"/>
    <w:rsid w:val="002A3252"/>
    <w:rsid w:val="002A333C"/>
    <w:rsid w:val="002A3439"/>
    <w:rsid w:val="002A3B6D"/>
    <w:rsid w:val="002A3CEE"/>
    <w:rsid w:val="002A3D7B"/>
    <w:rsid w:val="002A4360"/>
    <w:rsid w:val="002A4ADC"/>
    <w:rsid w:val="002A5E7B"/>
    <w:rsid w:val="002A6116"/>
    <w:rsid w:val="002A65E9"/>
    <w:rsid w:val="002A6B29"/>
    <w:rsid w:val="002A6E1E"/>
    <w:rsid w:val="002A6EAC"/>
    <w:rsid w:val="002A726A"/>
    <w:rsid w:val="002B00B0"/>
    <w:rsid w:val="002B00FC"/>
    <w:rsid w:val="002B03F4"/>
    <w:rsid w:val="002B0A78"/>
    <w:rsid w:val="002B0FEF"/>
    <w:rsid w:val="002B122B"/>
    <w:rsid w:val="002B185B"/>
    <w:rsid w:val="002B1ACD"/>
    <w:rsid w:val="002B1B69"/>
    <w:rsid w:val="002B1F07"/>
    <w:rsid w:val="002B262B"/>
    <w:rsid w:val="002B2698"/>
    <w:rsid w:val="002B2800"/>
    <w:rsid w:val="002B2DEC"/>
    <w:rsid w:val="002B304C"/>
    <w:rsid w:val="002B39C4"/>
    <w:rsid w:val="002B4131"/>
    <w:rsid w:val="002B4FAA"/>
    <w:rsid w:val="002B500E"/>
    <w:rsid w:val="002B5122"/>
    <w:rsid w:val="002B568F"/>
    <w:rsid w:val="002B5D33"/>
    <w:rsid w:val="002B6142"/>
    <w:rsid w:val="002B64D5"/>
    <w:rsid w:val="002B68D5"/>
    <w:rsid w:val="002B6913"/>
    <w:rsid w:val="002B7524"/>
    <w:rsid w:val="002B767B"/>
    <w:rsid w:val="002B7767"/>
    <w:rsid w:val="002C12CF"/>
    <w:rsid w:val="002C140D"/>
    <w:rsid w:val="002C188F"/>
    <w:rsid w:val="002C1CAA"/>
    <w:rsid w:val="002C1F4F"/>
    <w:rsid w:val="002C211B"/>
    <w:rsid w:val="002C25A4"/>
    <w:rsid w:val="002C260B"/>
    <w:rsid w:val="002C260D"/>
    <w:rsid w:val="002C27D1"/>
    <w:rsid w:val="002C3638"/>
    <w:rsid w:val="002C369F"/>
    <w:rsid w:val="002C3BE3"/>
    <w:rsid w:val="002C4081"/>
    <w:rsid w:val="002C4F82"/>
    <w:rsid w:val="002C5D9B"/>
    <w:rsid w:val="002C6173"/>
    <w:rsid w:val="002C6463"/>
    <w:rsid w:val="002C741C"/>
    <w:rsid w:val="002C7742"/>
    <w:rsid w:val="002C7749"/>
    <w:rsid w:val="002C7D71"/>
    <w:rsid w:val="002D09B7"/>
    <w:rsid w:val="002D0AD2"/>
    <w:rsid w:val="002D0FCB"/>
    <w:rsid w:val="002D1333"/>
    <w:rsid w:val="002D1348"/>
    <w:rsid w:val="002D162F"/>
    <w:rsid w:val="002D196B"/>
    <w:rsid w:val="002D1F6A"/>
    <w:rsid w:val="002D22CF"/>
    <w:rsid w:val="002D2530"/>
    <w:rsid w:val="002D25D9"/>
    <w:rsid w:val="002D2717"/>
    <w:rsid w:val="002D31CB"/>
    <w:rsid w:val="002D37B1"/>
    <w:rsid w:val="002D3B2B"/>
    <w:rsid w:val="002D45D6"/>
    <w:rsid w:val="002D4B9A"/>
    <w:rsid w:val="002D4C6B"/>
    <w:rsid w:val="002D4FCC"/>
    <w:rsid w:val="002D5849"/>
    <w:rsid w:val="002D5912"/>
    <w:rsid w:val="002D592D"/>
    <w:rsid w:val="002D5AAE"/>
    <w:rsid w:val="002D67CB"/>
    <w:rsid w:val="002D6824"/>
    <w:rsid w:val="002D6887"/>
    <w:rsid w:val="002D6A54"/>
    <w:rsid w:val="002D714C"/>
    <w:rsid w:val="002D7506"/>
    <w:rsid w:val="002D790A"/>
    <w:rsid w:val="002D7B16"/>
    <w:rsid w:val="002E025C"/>
    <w:rsid w:val="002E100A"/>
    <w:rsid w:val="002E12BD"/>
    <w:rsid w:val="002E1F3D"/>
    <w:rsid w:val="002E2078"/>
    <w:rsid w:val="002E225F"/>
    <w:rsid w:val="002E2B46"/>
    <w:rsid w:val="002E2BCB"/>
    <w:rsid w:val="002E2D28"/>
    <w:rsid w:val="002E391F"/>
    <w:rsid w:val="002E3944"/>
    <w:rsid w:val="002E4315"/>
    <w:rsid w:val="002E5073"/>
    <w:rsid w:val="002E5707"/>
    <w:rsid w:val="002E595C"/>
    <w:rsid w:val="002E5B86"/>
    <w:rsid w:val="002E64A0"/>
    <w:rsid w:val="002E6A51"/>
    <w:rsid w:val="002E6AFD"/>
    <w:rsid w:val="002E71BD"/>
    <w:rsid w:val="002E75CB"/>
    <w:rsid w:val="002E7BAB"/>
    <w:rsid w:val="002F048C"/>
    <w:rsid w:val="002F04B6"/>
    <w:rsid w:val="002F06F9"/>
    <w:rsid w:val="002F06FC"/>
    <w:rsid w:val="002F10F5"/>
    <w:rsid w:val="002F26AD"/>
    <w:rsid w:val="002F282A"/>
    <w:rsid w:val="002F2B64"/>
    <w:rsid w:val="002F2BE4"/>
    <w:rsid w:val="002F3814"/>
    <w:rsid w:val="002F3D54"/>
    <w:rsid w:val="002F41E4"/>
    <w:rsid w:val="002F451B"/>
    <w:rsid w:val="002F4A81"/>
    <w:rsid w:val="002F4B2D"/>
    <w:rsid w:val="002F4B69"/>
    <w:rsid w:val="002F4CED"/>
    <w:rsid w:val="002F5A82"/>
    <w:rsid w:val="002F6437"/>
    <w:rsid w:val="002F69A8"/>
    <w:rsid w:val="002F6A9A"/>
    <w:rsid w:val="002F710A"/>
    <w:rsid w:val="002F728E"/>
    <w:rsid w:val="002F74D5"/>
    <w:rsid w:val="002F7DD1"/>
    <w:rsid w:val="0030003D"/>
    <w:rsid w:val="003002BB"/>
    <w:rsid w:val="0030071C"/>
    <w:rsid w:val="00300956"/>
    <w:rsid w:val="0030096D"/>
    <w:rsid w:val="00300D3B"/>
    <w:rsid w:val="00301187"/>
    <w:rsid w:val="00301525"/>
    <w:rsid w:val="003026D4"/>
    <w:rsid w:val="0030319A"/>
    <w:rsid w:val="003031EB"/>
    <w:rsid w:val="003036E1"/>
    <w:rsid w:val="0030397D"/>
    <w:rsid w:val="00303BAB"/>
    <w:rsid w:val="00303FF4"/>
    <w:rsid w:val="00304216"/>
    <w:rsid w:val="00304A36"/>
    <w:rsid w:val="00304C38"/>
    <w:rsid w:val="00305121"/>
    <w:rsid w:val="00305344"/>
    <w:rsid w:val="00305553"/>
    <w:rsid w:val="00306839"/>
    <w:rsid w:val="00306E40"/>
    <w:rsid w:val="00307065"/>
    <w:rsid w:val="003075BF"/>
    <w:rsid w:val="00307664"/>
    <w:rsid w:val="003076D6"/>
    <w:rsid w:val="00307F1C"/>
    <w:rsid w:val="00310079"/>
    <w:rsid w:val="003104FB"/>
    <w:rsid w:val="00310654"/>
    <w:rsid w:val="00310896"/>
    <w:rsid w:val="00311B9E"/>
    <w:rsid w:val="00311EA8"/>
    <w:rsid w:val="00312364"/>
    <w:rsid w:val="00312B31"/>
    <w:rsid w:val="00312B38"/>
    <w:rsid w:val="00312E08"/>
    <w:rsid w:val="00312FC2"/>
    <w:rsid w:val="00314951"/>
    <w:rsid w:val="00314A54"/>
    <w:rsid w:val="00314D9C"/>
    <w:rsid w:val="00314DAE"/>
    <w:rsid w:val="00314F49"/>
    <w:rsid w:val="00315640"/>
    <w:rsid w:val="003159AA"/>
    <w:rsid w:val="0031668A"/>
    <w:rsid w:val="003167A4"/>
    <w:rsid w:val="00316CC0"/>
    <w:rsid w:val="0031700B"/>
    <w:rsid w:val="00317618"/>
    <w:rsid w:val="00317A9A"/>
    <w:rsid w:val="003204CE"/>
    <w:rsid w:val="00320C7F"/>
    <w:rsid w:val="00320D13"/>
    <w:rsid w:val="00320E06"/>
    <w:rsid w:val="0032124A"/>
    <w:rsid w:val="0032155B"/>
    <w:rsid w:val="00321C45"/>
    <w:rsid w:val="00322480"/>
    <w:rsid w:val="00322A46"/>
    <w:rsid w:val="00322FE2"/>
    <w:rsid w:val="00322FF9"/>
    <w:rsid w:val="003232CD"/>
    <w:rsid w:val="00323BEE"/>
    <w:rsid w:val="00323C81"/>
    <w:rsid w:val="00323D0D"/>
    <w:rsid w:val="00323E86"/>
    <w:rsid w:val="003243A5"/>
    <w:rsid w:val="003246A4"/>
    <w:rsid w:val="00324B79"/>
    <w:rsid w:val="00324EBD"/>
    <w:rsid w:val="00325474"/>
    <w:rsid w:val="003269A8"/>
    <w:rsid w:val="00326F0B"/>
    <w:rsid w:val="00327181"/>
    <w:rsid w:val="003274EB"/>
    <w:rsid w:val="00327BB5"/>
    <w:rsid w:val="00330982"/>
    <w:rsid w:val="00330F19"/>
    <w:rsid w:val="0033116A"/>
    <w:rsid w:val="00331590"/>
    <w:rsid w:val="003316DD"/>
    <w:rsid w:val="00331A37"/>
    <w:rsid w:val="00331A88"/>
    <w:rsid w:val="003320E1"/>
    <w:rsid w:val="003335D0"/>
    <w:rsid w:val="003336CC"/>
    <w:rsid w:val="0033425A"/>
    <w:rsid w:val="003349BA"/>
    <w:rsid w:val="003349BB"/>
    <w:rsid w:val="00334DFD"/>
    <w:rsid w:val="003357FF"/>
    <w:rsid w:val="00335AF1"/>
    <w:rsid w:val="00335C70"/>
    <w:rsid w:val="00336487"/>
    <w:rsid w:val="00336BBA"/>
    <w:rsid w:val="00337949"/>
    <w:rsid w:val="00337A42"/>
    <w:rsid w:val="003409EA"/>
    <w:rsid w:val="00340E12"/>
    <w:rsid w:val="00341005"/>
    <w:rsid w:val="00341062"/>
    <w:rsid w:val="00341A8D"/>
    <w:rsid w:val="00342134"/>
    <w:rsid w:val="00342549"/>
    <w:rsid w:val="00342F1C"/>
    <w:rsid w:val="0034347B"/>
    <w:rsid w:val="00343660"/>
    <w:rsid w:val="003438FA"/>
    <w:rsid w:val="00343DC7"/>
    <w:rsid w:val="003442C4"/>
    <w:rsid w:val="00344537"/>
    <w:rsid w:val="00344B00"/>
    <w:rsid w:val="00345369"/>
    <w:rsid w:val="00345CD0"/>
    <w:rsid w:val="00345DB2"/>
    <w:rsid w:val="0034650F"/>
    <w:rsid w:val="003470F6"/>
    <w:rsid w:val="0034711F"/>
    <w:rsid w:val="00347199"/>
    <w:rsid w:val="003472EF"/>
    <w:rsid w:val="00347E84"/>
    <w:rsid w:val="0035087C"/>
    <w:rsid w:val="00350CC5"/>
    <w:rsid w:val="0035179A"/>
    <w:rsid w:val="003517D5"/>
    <w:rsid w:val="00351D0F"/>
    <w:rsid w:val="00351E45"/>
    <w:rsid w:val="00352359"/>
    <w:rsid w:val="003527B7"/>
    <w:rsid w:val="00352A16"/>
    <w:rsid w:val="00352B4E"/>
    <w:rsid w:val="00352C6C"/>
    <w:rsid w:val="00353207"/>
    <w:rsid w:val="00353526"/>
    <w:rsid w:val="0035440F"/>
    <w:rsid w:val="00354672"/>
    <w:rsid w:val="003557B1"/>
    <w:rsid w:val="00355AE9"/>
    <w:rsid w:val="003560B5"/>
    <w:rsid w:val="0035636E"/>
    <w:rsid w:val="0035650A"/>
    <w:rsid w:val="0035717F"/>
    <w:rsid w:val="00357532"/>
    <w:rsid w:val="003575F3"/>
    <w:rsid w:val="003605EE"/>
    <w:rsid w:val="0036060A"/>
    <w:rsid w:val="00360911"/>
    <w:rsid w:val="003610B3"/>
    <w:rsid w:val="0036168D"/>
    <w:rsid w:val="003620A1"/>
    <w:rsid w:val="00362423"/>
    <w:rsid w:val="00362C1C"/>
    <w:rsid w:val="003635BE"/>
    <w:rsid w:val="00363941"/>
    <w:rsid w:val="00363D10"/>
    <w:rsid w:val="00363D1C"/>
    <w:rsid w:val="00363DB8"/>
    <w:rsid w:val="00363E11"/>
    <w:rsid w:val="00363EA1"/>
    <w:rsid w:val="003642A0"/>
    <w:rsid w:val="003646D4"/>
    <w:rsid w:val="00364ACE"/>
    <w:rsid w:val="00364D56"/>
    <w:rsid w:val="00364F00"/>
    <w:rsid w:val="00365472"/>
    <w:rsid w:val="00365A6F"/>
    <w:rsid w:val="00365CF4"/>
    <w:rsid w:val="00365EBB"/>
    <w:rsid w:val="00365F06"/>
    <w:rsid w:val="00366326"/>
    <w:rsid w:val="0036639A"/>
    <w:rsid w:val="003665BC"/>
    <w:rsid w:val="003668CC"/>
    <w:rsid w:val="003672B0"/>
    <w:rsid w:val="00367EA8"/>
    <w:rsid w:val="00370340"/>
    <w:rsid w:val="003703DB"/>
    <w:rsid w:val="00370459"/>
    <w:rsid w:val="003709BB"/>
    <w:rsid w:val="00370F03"/>
    <w:rsid w:val="00370FEC"/>
    <w:rsid w:val="00371996"/>
    <w:rsid w:val="003720FB"/>
    <w:rsid w:val="00372254"/>
    <w:rsid w:val="00372E45"/>
    <w:rsid w:val="00373278"/>
    <w:rsid w:val="00373288"/>
    <w:rsid w:val="00374F22"/>
    <w:rsid w:val="0037511E"/>
    <w:rsid w:val="00375842"/>
    <w:rsid w:val="0037617D"/>
    <w:rsid w:val="00376B1A"/>
    <w:rsid w:val="003801DC"/>
    <w:rsid w:val="0038087F"/>
    <w:rsid w:val="00380D5A"/>
    <w:rsid w:val="0038141F"/>
    <w:rsid w:val="003825E7"/>
    <w:rsid w:val="003827B8"/>
    <w:rsid w:val="003827E5"/>
    <w:rsid w:val="00382F1B"/>
    <w:rsid w:val="00382FEE"/>
    <w:rsid w:val="0038333A"/>
    <w:rsid w:val="00383A88"/>
    <w:rsid w:val="00383E45"/>
    <w:rsid w:val="00384734"/>
    <w:rsid w:val="00384799"/>
    <w:rsid w:val="00384915"/>
    <w:rsid w:val="003850EE"/>
    <w:rsid w:val="003854AF"/>
    <w:rsid w:val="0038568A"/>
    <w:rsid w:val="003856DA"/>
    <w:rsid w:val="00386879"/>
    <w:rsid w:val="0038789E"/>
    <w:rsid w:val="00387C8E"/>
    <w:rsid w:val="00390724"/>
    <w:rsid w:val="00390BAE"/>
    <w:rsid w:val="00390BDC"/>
    <w:rsid w:val="00390FDC"/>
    <w:rsid w:val="003912BB"/>
    <w:rsid w:val="00391BD4"/>
    <w:rsid w:val="00391E79"/>
    <w:rsid w:val="00392D01"/>
    <w:rsid w:val="00393086"/>
    <w:rsid w:val="00393DE3"/>
    <w:rsid w:val="00393FC1"/>
    <w:rsid w:val="00394172"/>
    <w:rsid w:val="0039423E"/>
    <w:rsid w:val="0039432A"/>
    <w:rsid w:val="00394633"/>
    <w:rsid w:val="00394726"/>
    <w:rsid w:val="00394AB8"/>
    <w:rsid w:val="00394B1A"/>
    <w:rsid w:val="0039568C"/>
    <w:rsid w:val="00395E71"/>
    <w:rsid w:val="0039667E"/>
    <w:rsid w:val="00396922"/>
    <w:rsid w:val="00396EDF"/>
    <w:rsid w:val="00396F01"/>
    <w:rsid w:val="00397021"/>
    <w:rsid w:val="00397D34"/>
    <w:rsid w:val="00397F61"/>
    <w:rsid w:val="00397FE2"/>
    <w:rsid w:val="003A0CB1"/>
    <w:rsid w:val="003A0D85"/>
    <w:rsid w:val="003A0E8D"/>
    <w:rsid w:val="003A0ED9"/>
    <w:rsid w:val="003A126E"/>
    <w:rsid w:val="003A1936"/>
    <w:rsid w:val="003A229B"/>
    <w:rsid w:val="003A27A4"/>
    <w:rsid w:val="003A3474"/>
    <w:rsid w:val="003A35D3"/>
    <w:rsid w:val="003A3F80"/>
    <w:rsid w:val="003A4439"/>
    <w:rsid w:val="003A483C"/>
    <w:rsid w:val="003A56D3"/>
    <w:rsid w:val="003A5AB3"/>
    <w:rsid w:val="003A6793"/>
    <w:rsid w:val="003A6857"/>
    <w:rsid w:val="003A69EB"/>
    <w:rsid w:val="003A6BDD"/>
    <w:rsid w:val="003A737C"/>
    <w:rsid w:val="003B0568"/>
    <w:rsid w:val="003B09C5"/>
    <w:rsid w:val="003B13DF"/>
    <w:rsid w:val="003B16D1"/>
    <w:rsid w:val="003B1D13"/>
    <w:rsid w:val="003B1DC5"/>
    <w:rsid w:val="003B25FD"/>
    <w:rsid w:val="003B2CB7"/>
    <w:rsid w:val="003B41AB"/>
    <w:rsid w:val="003B46A1"/>
    <w:rsid w:val="003B563E"/>
    <w:rsid w:val="003B5B95"/>
    <w:rsid w:val="003B5D26"/>
    <w:rsid w:val="003B60A6"/>
    <w:rsid w:val="003B69C4"/>
    <w:rsid w:val="003B6AB6"/>
    <w:rsid w:val="003B6D80"/>
    <w:rsid w:val="003B7254"/>
    <w:rsid w:val="003C03FF"/>
    <w:rsid w:val="003C040B"/>
    <w:rsid w:val="003C070A"/>
    <w:rsid w:val="003C0D70"/>
    <w:rsid w:val="003C1383"/>
    <w:rsid w:val="003C1AAE"/>
    <w:rsid w:val="003C2807"/>
    <w:rsid w:val="003C2E57"/>
    <w:rsid w:val="003C35F9"/>
    <w:rsid w:val="003C3B49"/>
    <w:rsid w:val="003C3BA0"/>
    <w:rsid w:val="003C409F"/>
    <w:rsid w:val="003C42B2"/>
    <w:rsid w:val="003C44CD"/>
    <w:rsid w:val="003C49E9"/>
    <w:rsid w:val="003C4A30"/>
    <w:rsid w:val="003C4AA1"/>
    <w:rsid w:val="003C4C8F"/>
    <w:rsid w:val="003C5055"/>
    <w:rsid w:val="003C50EB"/>
    <w:rsid w:val="003C5121"/>
    <w:rsid w:val="003C536C"/>
    <w:rsid w:val="003C53F9"/>
    <w:rsid w:val="003C59FE"/>
    <w:rsid w:val="003C5B8C"/>
    <w:rsid w:val="003C5F9C"/>
    <w:rsid w:val="003C63C6"/>
    <w:rsid w:val="003C6937"/>
    <w:rsid w:val="003C6A31"/>
    <w:rsid w:val="003C6AB8"/>
    <w:rsid w:val="003C6CA2"/>
    <w:rsid w:val="003C72AF"/>
    <w:rsid w:val="003C73F1"/>
    <w:rsid w:val="003C752D"/>
    <w:rsid w:val="003D0484"/>
    <w:rsid w:val="003D053B"/>
    <w:rsid w:val="003D0703"/>
    <w:rsid w:val="003D1053"/>
    <w:rsid w:val="003D141E"/>
    <w:rsid w:val="003D1440"/>
    <w:rsid w:val="003D1478"/>
    <w:rsid w:val="003D17F9"/>
    <w:rsid w:val="003D1CDC"/>
    <w:rsid w:val="003D1E37"/>
    <w:rsid w:val="003D2155"/>
    <w:rsid w:val="003D247C"/>
    <w:rsid w:val="003D2770"/>
    <w:rsid w:val="003D2B41"/>
    <w:rsid w:val="003D3462"/>
    <w:rsid w:val="003D34F1"/>
    <w:rsid w:val="003D3985"/>
    <w:rsid w:val="003D3AED"/>
    <w:rsid w:val="003D3D55"/>
    <w:rsid w:val="003D3E60"/>
    <w:rsid w:val="003D4409"/>
    <w:rsid w:val="003D44D3"/>
    <w:rsid w:val="003D4564"/>
    <w:rsid w:val="003D4E25"/>
    <w:rsid w:val="003D50D4"/>
    <w:rsid w:val="003D5808"/>
    <w:rsid w:val="003D58E5"/>
    <w:rsid w:val="003D5E38"/>
    <w:rsid w:val="003D6EF4"/>
    <w:rsid w:val="003D70BB"/>
    <w:rsid w:val="003D74BD"/>
    <w:rsid w:val="003D7ACA"/>
    <w:rsid w:val="003E0320"/>
    <w:rsid w:val="003E0ABE"/>
    <w:rsid w:val="003E0C93"/>
    <w:rsid w:val="003E0CAF"/>
    <w:rsid w:val="003E109E"/>
    <w:rsid w:val="003E113A"/>
    <w:rsid w:val="003E1866"/>
    <w:rsid w:val="003E1FF4"/>
    <w:rsid w:val="003E2432"/>
    <w:rsid w:val="003E24A1"/>
    <w:rsid w:val="003E25A2"/>
    <w:rsid w:val="003E2E9F"/>
    <w:rsid w:val="003E2EA6"/>
    <w:rsid w:val="003E3458"/>
    <w:rsid w:val="003E34B2"/>
    <w:rsid w:val="003E361B"/>
    <w:rsid w:val="003E399E"/>
    <w:rsid w:val="003E3E93"/>
    <w:rsid w:val="003E49BB"/>
    <w:rsid w:val="003E49DD"/>
    <w:rsid w:val="003E52C9"/>
    <w:rsid w:val="003E54A4"/>
    <w:rsid w:val="003E5575"/>
    <w:rsid w:val="003E55DB"/>
    <w:rsid w:val="003E5806"/>
    <w:rsid w:val="003E5829"/>
    <w:rsid w:val="003E6289"/>
    <w:rsid w:val="003E6391"/>
    <w:rsid w:val="003E63A8"/>
    <w:rsid w:val="003E696B"/>
    <w:rsid w:val="003E736B"/>
    <w:rsid w:val="003E760D"/>
    <w:rsid w:val="003E7798"/>
    <w:rsid w:val="003E77C2"/>
    <w:rsid w:val="003E79D8"/>
    <w:rsid w:val="003F0281"/>
    <w:rsid w:val="003F02CC"/>
    <w:rsid w:val="003F05FE"/>
    <w:rsid w:val="003F08A6"/>
    <w:rsid w:val="003F095E"/>
    <w:rsid w:val="003F0B5C"/>
    <w:rsid w:val="003F0D1C"/>
    <w:rsid w:val="003F11F9"/>
    <w:rsid w:val="003F185B"/>
    <w:rsid w:val="003F2114"/>
    <w:rsid w:val="003F2DDD"/>
    <w:rsid w:val="003F412A"/>
    <w:rsid w:val="003F464D"/>
    <w:rsid w:val="003F479A"/>
    <w:rsid w:val="003F5384"/>
    <w:rsid w:val="003F546F"/>
    <w:rsid w:val="003F5994"/>
    <w:rsid w:val="003F60CB"/>
    <w:rsid w:val="003F63A2"/>
    <w:rsid w:val="003F6A8B"/>
    <w:rsid w:val="003F6E2B"/>
    <w:rsid w:val="003F6F95"/>
    <w:rsid w:val="003F709B"/>
    <w:rsid w:val="003F7842"/>
    <w:rsid w:val="003F78AF"/>
    <w:rsid w:val="0040013E"/>
    <w:rsid w:val="004002BF"/>
    <w:rsid w:val="004006B6"/>
    <w:rsid w:val="004007FB"/>
    <w:rsid w:val="0040083F"/>
    <w:rsid w:val="00400989"/>
    <w:rsid w:val="00400AC1"/>
    <w:rsid w:val="0040136D"/>
    <w:rsid w:val="00401504"/>
    <w:rsid w:val="0040173E"/>
    <w:rsid w:val="00402453"/>
    <w:rsid w:val="004025D1"/>
    <w:rsid w:val="0040280F"/>
    <w:rsid w:val="00402F76"/>
    <w:rsid w:val="00403A86"/>
    <w:rsid w:val="00404508"/>
    <w:rsid w:val="00405740"/>
    <w:rsid w:val="00405AF6"/>
    <w:rsid w:val="00405C6C"/>
    <w:rsid w:val="00407007"/>
    <w:rsid w:val="00407103"/>
    <w:rsid w:val="004073BC"/>
    <w:rsid w:val="004074C7"/>
    <w:rsid w:val="00410417"/>
    <w:rsid w:val="00410750"/>
    <w:rsid w:val="004107FE"/>
    <w:rsid w:val="00410A83"/>
    <w:rsid w:val="0041143D"/>
    <w:rsid w:val="00411B08"/>
    <w:rsid w:val="004122FA"/>
    <w:rsid w:val="004123DD"/>
    <w:rsid w:val="004123FB"/>
    <w:rsid w:val="00412525"/>
    <w:rsid w:val="00412741"/>
    <w:rsid w:val="004131FE"/>
    <w:rsid w:val="004133B7"/>
    <w:rsid w:val="0041364F"/>
    <w:rsid w:val="0041377C"/>
    <w:rsid w:val="00413D4B"/>
    <w:rsid w:val="00413E6A"/>
    <w:rsid w:val="00413F24"/>
    <w:rsid w:val="00413FB1"/>
    <w:rsid w:val="004149A7"/>
    <w:rsid w:val="00414FFA"/>
    <w:rsid w:val="00415414"/>
    <w:rsid w:val="00415BA0"/>
    <w:rsid w:val="00416346"/>
    <w:rsid w:val="004165FC"/>
    <w:rsid w:val="00416B04"/>
    <w:rsid w:val="00416BCA"/>
    <w:rsid w:val="0041773C"/>
    <w:rsid w:val="00417751"/>
    <w:rsid w:val="0041789D"/>
    <w:rsid w:val="00417D32"/>
    <w:rsid w:val="00420438"/>
    <w:rsid w:val="004214D4"/>
    <w:rsid w:val="00421967"/>
    <w:rsid w:val="0042197E"/>
    <w:rsid w:val="00421E60"/>
    <w:rsid w:val="0042256E"/>
    <w:rsid w:val="004228F4"/>
    <w:rsid w:val="00422CDC"/>
    <w:rsid w:val="00422EC5"/>
    <w:rsid w:val="00423417"/>
    <w:rsid w:val="004236EC"/>
    <w:rsid w:val="00423901"/>
    <w:rsid w:val="00423B87"/>
    <w:rsid w:val="00423D6D"/>
    <w:rsid w:val="0042466D"/>
    <w:rsid w:val="0042490F"/>
    <w:rsid w:val="00424910"/>
    <w:rsid w:val="00424DEE"/>
    <w:rsid w:val="00425799"/>
    <w:rsid w:val="00425965"/>
    <w:rsid w:val="0042633A"/>
    <w:rsid w:val="00427043"/>
    <w:rsid w:val="0042745D"/>
    <w:rsid w:val="0042777B"/>
    <w:rsid w:val="00430553"/>
    <w:rsid w:val="004310F1"/>
    <w:rsid w:val="0043122B"/>
    <w:rsid w:val="004314B3"/>
    <w:rsid w:val="00431770"/>
    <w:rsid w:val="0043178E"/>
    <w:rsid w:val="00431822"/>
    <w:rsid w:val="00431B73"/>
    <w:rsid w:val="00431D5D"/>
    <w:rsid w:val="00432363"/>
    <w:rsid w:val="00432400"/>
    <w:rsid w:val="00432C47"/>
    <w:rsid w:val="00433355"/>
    <w:rsid w:val="0043397C"/>
    <w:rsid w:val="004343B6"/>
    <w:rsid w:val="004347A5"/>
    <w:rsid w:val="0043482B"/>
    <w:rsid w:val="00434CCD"/>
    <w:rsid w:val="00435A20"/>
    <w:rsid w:val="00435C10"/>
    <w:rsid w:val="00435D19"/>
    <w:rsid w:val="00435E94"/>
    <w:rsid w:val="004367D8"/>
    <w:rsid w:val="00436810"/>
    <w:rsid w:val="00436A00"/>
    <w:rsid w:val="00436D22"/>
    <w:rsid w:val="00436D76"/>
    <w:rsid w:val="004376F8"/>
    <w:rsid w:val="00437790"/>
    <w:rsid w:val="00437D4D"/>
    <w:rsid w:val="00440325"/>
    <w:rsid w:val="00440352"/>
    <w:rsid w:val="0044070C"/>
    <w:rsid w:val="00440777"/>
    <w:rsid w:val="00440B2E"/>
    <w:rsid w:val="00440E9E"/>
    <w:rsid w:val="004413EF"/>
    <w:rsid w:val="00441590"/>
    <w:rsid w:val="00441B77"/>
    <w:rsid w:val="00442002"/>
    <w:rsid w:val="004428D8"/>
    <w:rsid w:val="00442C85"/>
    <w:rsid w:val="00443809"/>
    <w:rsid w:val="00444AA1"/>
    <w:rsid w:val="00444B1A"/>
    <w:rsid w:val="00444BB7"/>
    <w:rsid w:val="00444CD9"/>
    <w:rsid w:val="0044500C"/>
    <w:rsid w:val="0044673A"/>
    <w:rsid w:val="00446899"/>
    <w:rsid w:val="00446B9B"/>
    <w:rsid w:val="00446F6F"/>
    <w:rsid w:val="00447370"/>
    <w:rsid w:val="004476A5"/>
    <w:rsid w:val="004477A2"/>
    <w:rsid w:val="00447891"/>
    <w:rsid w:val="00447AA1"/>
    <w:rsid w:val="00447E38"/>
    <w:rsid w:val="00450894"/>
    <w:rsid w:val="00450B3A"/>
    <w:rsid w:val="00451692"/>
    <w:rsid w:val="0045236E"/>
    <w:rsid w:val="004523E1"/>
    <w:rsid w:val="004526BF"/>
    <w:rsid w:val="00452AE3"/>
    <w:rsid w:val="0045315E"/>
    <w:rsid w:val="004535E3"/>
    <w:rsid w:val="00454C83"/>
    <w:rsid w:val="00455C48"/>
    <w:rsid w:val="00456191"/>
    <w:rsid w:val="004564BB"/>
    <w:rsid w:val="00456B1E"/>
    <w:rsid w:val="00456B7A"/>
    <w:rsid w:val="00457422"/>
    <w:rsid w:val="004574AB"/>
    <w:rsid w:val="00457A9B"/>
    <w:rsid w:val="0046033B"/>
    <w:rsid w:val="004610DB"/>
    <w:rsid w:val="00461421"/>
    <w:rsid w:val="0046164D"/>
    <w:rsid w:val="00461A9A"/>
    <w:rsid w:val="00461DB7"/>
    <w:rsid w:val="00462064"/>
    <w:rsid w:val="00462533"/>
    <w:rsid w:val="004629CA"/>
    <w:rsid w:val="00463374"/>
    <w:rsid w:val="00463C24"/>
    <w:rsid w:val="00464603"/>
    <w:rsid w:val="00464E71"/>
    <w:rsid w:val="00465077"/>
    <w:rsid w:val="004663CB"/>
    <w:rsid w:val="00466636"/>
    <w:rsid w:val="00466A29"/>
    <w:rsid w:val="00466AEB"/>
    <w:rsid w:val="00466CBD"/>
    <w:rsid w:val="004674EE"/>
    <w:rsid w:val="00467C92"/>
    <w:rsid w:val="004702C6"/>
    <w:rsid w:val="004705E2"/>
    <w:rsid w:val="00470FDD"/>
    <w:rsid w:val="004710B0"/>
    <w:rsid w:val="004711C3"/>
    <w:rsid w:val="004716A8"/>
    <w:rsid w:val="00471DC8"/>
    <w:rsid w:val="0047224E"/>
    <w:rsid w:val="00473319"/>
    <w:rsid w:val="004733FC"/>
    <w:rsid w:val="00473C9A"/>
    <w:rsid w:val="004740B2"/>
    <w:rsid w:val="00474450"/>
    <w:rsid w:val="00474E18"/>
    <w:rsid w:val="00475114"/>
    <w:rsid w:val="00475137"/>
    <w:rsid w:val="004759BB"/>
    <w:rsid w:val="004768D1"/>
    <w:rsid w:val="004769EB"/>
    <w:rsid w:val="0047721E"/>
    <w:rsid w:val="004773F6"/>
    <w:rsid w:val="00477EBA"/>
    <w:rsid w:val="004801F5"/>
    <w:rsid w:val="004803D3"/>
    <w:rsid w:val="00480848"/>
    <w:rsid w:val="0048140B"/>
    <w:rsid w:val="00481DE6"/>
    <w:rsid w:val="004829D6"/>
    <w:rsid w:val="00482C61"/>
    <w:rsid w:val="00483534"/>
    <w:rsid w:val="004836D5"/>
    <w:rsid w:val="00483743"/>
    <w:rsid w:val="00483ADA"/>
    <w:rsid w:val="00483B6E"/>
    <w:rsid w:val="00483D13"/>
    <w:rsid w:val="004845C6"/>
    <w:rsid w:val="0048465A"/>
    <w:rsid w:val="004847BB"/>
    <w:rsid w:val="00484A58"/>
    <w:rsid w:val="00484E73"/>
    <w:rsid w:val="00485325"/>
    <w:rsid w:val="00485864"/>
    <w:rsid w:val="00486A9A"/>
    <w:rsid w:val="00487A36"/>
    <w:rsid w:val="004906DC"/>
    <w:rsid w:val="00490BB1"/>
    <w:rsid w:val="004913CB"/>
    <w:rsid w:val="00491912"/>
    <w:rsid w:val="00491CB9"/>
    <w:rsid w:val="00492005"/>
    <w:rsid w:val="00492136"/>
    <w:rsid w:val="0049240A"/>
    <w:rsid w:val="00492665"/>
    <w:rsid w:val="004933D0"/>
    <w:rsid w:val="00493C8F"/>
    <w:rsid w:val="00494028"/>
    <w:rsid w:val="0049413D"/>
    <w:rsid w:val="0049436C"/>
    <w:rsid w:val="00494875"/>
    <w:rsid w:val="0049601B"/>
    <w:rsid w:val="00496716"/>
    <w:rsid w:val="00497554"/>
    <w:rsid w:val="0049784B"/>
    <w:rsid w:val="00497D48"/>
    <w:rsid w:val="004A08A1"/>
    <w:rsid w:val="004A0A4B"/>
    <w:rsid w:val="004A0D96"/>
    <w:rsid w:val="004A14D2"/>
    <w:rsid w:val="004A15F2"/>
    <w:rsid w:val="004A23B6"/>
    <w:rsid w:val="004A2607"/>
    <w:rsid w:val="004A26F0"/>
    <w:rsid w:val="004A2C63"/>
    <w:rsid w:val="004A2C73"/>
    <w:rsid w:val="004A40B1"/>
    <w:rsid w:val="004A4489"/>
    <w:rsid w:val="004A4928"/>
    <w:rsid w:val="004A4D73"/>
    <w:rsid w:val="004A542F"/>
    <w:rsid w:val="004A56FA"/>
    <w:rsid w:val="004A584F"/>
    <w:rsid w:val="004A59C5"/>
    <w:rsid w:val="004A5A01"/>
    <w:rsid w:val="004A5C1F"/>
    <w:rsid w:val="004A6E44"/>
    <w:rsid w:val="004A7161"/>
    <w:rsid w:val="004A7717"/>
    <w:rsid w:val="004A7CB0"/>
    <w:rsid w:val="004B003B"/>
    <w:rsid w:val="004B0095"/>
    <w:rsid w:val="004B017C"/>
    <w:rsid w:val="004B0D9E"/>
    <w:rsid w:val="004B0DDD"/>
    <w:rsid w:val="004B1081"/>
    <w:rsid w:val="004B13B2"/>
    <w:rsid w:val="004B18D1"/>
    <w:rsid w:val="004B274D"/>
    <w:rsid w:val="004B2D8A"/>
    <w:rsid w:val="004B2D8B"/>
    <w:rsid w:val="004B3226"/>
    <w:rsid w:val="004B3A1F"/>
    <w:rsid w:val="004B3FDC"/>
    <w:rsid w:val="004B50F8"/>
    <w:rsid w:val="004B52B8"/>
    <w:rsid w:val="004B53B9"/>
    <w:rsid w:val="004B58C4"/>
    <w:rsid w:val="004B64A0"/>
    <w:rsid w:val="004B6B3E"/>
    <w:rsid w:val="004B6DBF"/>
    <w:rsid w:val="004B6E09"/>
    <w:rsid w:val="004B70BC"/>
    <w:rsid w:val="004B7357"/>
    <w:rsid w:val="004B753B"/>
    <w:rsid w:val="004B79BB"/>
    <w:rsid w:val="004C0174"/>
    <w:rsid w:val="004C0A4B"/>
    <w:rsid w:val="004C1A96"/>
    <w:rsid w:val="004C1BCE"/>
    <w:rsid w:val="004C2A1C"/>
    <w:rsid w:val="004C2E9F"/>
    <w:rsid w:val="004C30D7"/>
    <w:rsid w:val="004C3702"/>
    <w:rsid w:val="004C39A4"/>
    <w:rsid w:val="004C3CB5"/>
    <w:rsid w:val="004C3E29"/>
    <w:rsid w:val="004C4631"/>
    <w:rsid w:val="004C58D9"/>
    <w:rsid w:val="004C691C"/>
    <w:rsid w:val="004C6C23"/>
    <w:rsid w:val="004C6D72"/>
    <w:rsid w:val="004C7B66"/>
    <w:rsid w:val="004D048C"/>
    <w:rsid w:val="004D0665"/>
    <w:rsid w:val="004D101A"/>
    <w:rsid w:val="004D1A19"/>
    <w:rsid w:val="004D1A24"/>
    <w:rsid w:val="004D1A9A"/>
    <w:rsid w:val="004D1B17"/>
    <w:rsid w:val="004D1B3A"/>
    <w:rsid w:val="004D2586"/>
    <w:rsid w:val="004D2F7F"/>
    <w:rsid w:val="004D3310"/>
    <w:rsid w:val="004D33F7"/>
    <w:rsid w:val="004D3419"/>
    <w:rsid w:val="004D34ED"/>
    <w:rsid w:val="004D37DC"/>
    <w:rsid w:val="004D40AA"/>
    <w:rsid w:val="004D41A1"/>
    <w:rsid w:val="004D44AA"/>
    <w:rsid w:val="004D452B"/>
    <w:rsid w:val="004D462B"/>
    <w:rsid w:val="004D4A27"/>
    <w:rsid w:val="004D4D86"/>
    <w:rsid w:val="004D4FD6"/>
    <w:rsid w:val="004D5147"/>
    <w:rsid w:val="004D5C33"/>
    <w:rsid w:val="004D5DD5"/>
    <w:rsid w:val="004D5E68"/>
    <w:rsid w:val="004D67BF"/>
    <w:rsid w:val="004D6B65"/>
    <w:rsid w:val="004D6B80"/>
    <w:rsid w:val="004D6C00"/>
    <w:rsid w:val="004D70D0"/>
    <w:rsid w:val="004D732E"/>
    <w:rsid w:val="004D7597"/>
    <w:rsid w:val="004D764D"/>
    <w:rsid w:val="004E0B6A"/>
    <w:rsid w:val="004E0C54"/>
    <w:rsid w:val="004E1575"/>
    <w:rsid w:val="004E1B15"/>
    <w:rsid w:val="004E1CC9"/>
    <w:rsid w:val="004E258C"/>
    <w:rsid w:val="004E2662"/>
    <w:rsid w:val="004E2B96"/>
    <w:rsid w:val="004E3CA9"/>
    <w:rsid w:val="004E4516"/>
    <w:rsid w:val="004E4A05"/>
    <w:rsid w:val="004E4E63"/>
    <w:rsid w:val="004E53F6"/>
    <w:rsid w:val="004E5669"/>
    <w:rsid w:val="004E58A7"/>
    <w:rsid w:val="004E59EF"/>
    <w:rsid w:val="004E5B62"/>
    <w:rsid w:val="004E5CFC"/>
    <w:rsid w:val="004E639C"/>
    <w:rsid w:val="004E7584"/>
    <w:rsid w:val="004E76B9"/>
    <w:rsid w:val="004E77CB"/>
    <w:rsid w:val="004E7B94"/>
    <w:rsid w:val="004E7EAA"/>
    <w:rsid w:val="004F05EB"/>
    <w:rsid w:val="004F0904"/>
    <w:rsid w:val="004F0E21"/>
    <w:rsid w:val="004F0E7D"/>
    <w:rsid w:val="004F0F65"/>
    <w:rsid w:val="004F1013"/>
    <w:rsid w:val="004F1F0B"/>
    <w:rsid w:val="004F28A7"/>
    <w:rsid w:val="004F33AA"/>
    <w:rsid w:val="004F34C0"/>
    <w:rsid w:val="004F38E0"/>
    <w:rsid w:val="004F3F4E"/>
    <w:rsid w:val="004F40DC"/>
    <w:rsid w:val="004F45CC"/>
    <w:rsid w:val="004F46FD"/>
    <w:rsid w:val="004F54CF"/>
    <w:rsid w:val="004F5AF0"/>
    <w:rsid w:val="004F61A7"/>
    <w:rsid w:val="004F6334"/>
    <w:rsid w:val="004F722F"/>
    <w:rsid w:val="004F7C33"/>
    <w:rsid w:val="005006E4"/>
    <w:rsid w:val="00500B92"/>
    <w:rsid w:val="0050275C"/>
    <w:rsid w:val="005028CE"/>
    <w:rsid w:val="00502C7C"/>
    <w:rsid w:val="00503779"/>
    <w:rsid w:val="00503D17"/>
    <w:rsid w:val="005049B4"/>
    <w:rsid w:val="00504BB5"/>
    <w:rsid w:val="005053BD"/>
    <w:rsid w:val="0050599C"/>
    <w:rsid w:val="005064DD"/>
    <w:rsid w:val="0050663C"/>
    <w:rsid w:val="00506E04"/>
    <w:rsid w:val="00506EDF"/>
    <w:rsid w:val="005074A4"/>
    <w:rsid w:val="00507BEF"/>
    <w:rsid w:val="00507D1D"/>
    <w:rsid w:val="0051022F"/>
    <w:rsid w:val="005102D0"/>
    <w:rsid w:val="005109B5"/>
    <w:rsid w:val="00510C75"/>
    <w:rsid w:val="00510EE2"/>
    <w:rsid w:val="005114D9"/>
    <w:rsid w:val="00512A2F"/>
    <w:rsid w:val="00512AD0"/>
    <w:rsid w:val="00512DCE"/>
    <w:rsid w:val="0051300C"/>
    <w:rsid w:val="005132F6"/>
    <w:rsid w:val="00513A69"/>
    <w:rsid w:val="00513E68"/>
    <w:rsid w:val="00514252"/>
    <w:rsid w:val="005143E6"/>
    <w:rsid w:val="00514466"/>
    <w:rsid w:val="0051450D"/>
    <w:rsid w:val="0051514D"/>
    <w:rsid w:val="0051534B"/>
    <w:rsid w:val="005157C8"/>
    <w:rsid w:val="00515BBA"/>
    <w:rsid w:val="00515C39"/>
    <w:rsid w:val="00515F85"/>
    <w:rsid w:val="00516BDF"/>
    <w:rsid w:val="00516D9C"/>
    <w:rsid w:val="00517174"/>
    <w:rsid w:val="0051777B"/>
    <w:rsid w:val="00517885"/>
    <w:rsid w:val="00520BE2"/>
    <w:rsid w:val="00521988"/>
    <w:rsid w:val="005223CB"/>
    <w:rsid w:val="00522FA1"/>
    <w:rsid w:val="00523036"/>
    <w:rsid w:val="0052370A"/>
    <w:rsid w:val="00523870"/>
    <w:rsid w:val="00524EFF"/>
    <w:rsid w:val="00525036"/>
    <w:rsid w:val="0052503F"/>
    <w:rsid w:val="005252C0"/>
    <w:rsid w:val="0052537E"/>
    <w:rsid w:val="005258DF"/>
    <w:rsid w:val="00525DE4"/>
    <w:rsid w:val="00526151"/>
    <w:rsid w:val="00526679"/>
    <w:rsid w:val="00526A23"/>
    <w:rsid w:val="00526FD0"/>
    <w:rsid w:val="00527200"/>
    <w:rsid w:val="005275F8"/>
    <w:rsid w:val="00527669"/>
    <w:rsid w:val="0052770C"/>
    <w:rsid w:val="0052793A"/>
    <w:rsid w:val="00527BE1"/>
    <w:rsid w:val="00527C57"/>
    <w:rsid w:val="005300D4"/>
    <w:rsid w:val="00530635"/>
    <w:rsid w:val="00530928"/>
    <w:rsid w:val="00530A28"/>
    <w:rsid w:val="005321A1"/>
    <w:rsid w:val="0053256A"/>
    <w:rsid w:val="00532B06"/>
    <w:rsid w:val="00532EFD"/>
    <w:rsid w:val="00532F0A"/>
    <w:rsid w:val="00533124"/>
    <w:rsid w:val="005337DF"/>
    <w:rsid w:val="00533A55"/>
    <w:rsid w:val="0053469F"/>
    <w:rsid w:val="00535510"/>
    <w:rsid w:val="00535A86"/>
    <w:rsid w:val="00535DD7"/>
    <w:rsid w:val="005364F6"/>
    <w:rsid w:val="00536952"/>
    <w:rsid w:val="00536A54"/>
    <w:rsid w:val="00536F85"/>
    <w:rsid w:val="00536F97"/>
    <w:rsid w:val="005371B6"/>
    <w:rsid w:val="0053751C"/>
    <w:rsid w:val="0053764A"/>
    <w:rsid w:val="00537933"/>
    <w:rsid w:val="00540FC0"/>
    <w:rsid w:val="005410F6"/>
    <w:rsid w:val="005413D5"/>
    <w:rsid w:val="00541640"/>
    <w:rsid w:val="00541E4A"/>
    <w:rsid w:val="00542E1E"/>
    <w:rsid w:val="00542EAF"/>
    <w:rsid w:val="0054376B"/>
    <w:rsid w:val="00543D9C"/>
    <w:rsid w:val="00543F47"/>
    <w:rsid w:val="00544363"/>
    <w:rsid w:val="00545158"/>
    <w:rsid w:val="005454EF"/>
    <w:rsid w:val="005457EB"/>
    <w:rsid w:val="00545CBF"/>
    <w:rsid w:val="005462F1"/>
    <w:rsid w:val="00546B4B"/>
    <w:rsid w:val="0054729F"/>
    <w:rsid w:val="0055015A"/>
    <w:rsid w:val="005508A8"/>
    <w:rsid w:val="0055150B"/>
    <w:rsid w:val="00551989"/>
    <w:rsid w:val="00551B57"/>
    <w:rsid w:val="00552774"/>
    <w:rsid w:val="00552DA0"/>
    <w:rsid w:val="00552F4B"/>
    <w:rsid w:val="00554092"/>
    <w:rsid w:val="00554227"/>
    <w:rsid w:val="0055479E"/>
    <w:rsid w:val="00554A79"/>
    <w:rsid w:val="00554D35"/>
    <w:rsid w:val="00554E64"/>
    <w:rsid w:val="0055524F"/>
    <w:rsid w:val="00555851"/>
    <w:rsid w:val="00555BA2"/>
    <w:rsid w:val="00557573"/>
    <w:rsid w:val="005575F9"/>
    <w:rsid w:val="00557ED9"/>
    <w:rsid w:val="00560A9F"/>
    <w:rsid w:val="00560D48"/>
    <w:rsid w:val="00560F1D"/>
    <w:rsid w:val="00561434"/>
    <w:rsid w:val="0056150A"/>
    <w:rsid w:val="00561ED5"/>
    <w:rsid w:val="0056273B"/>
    <w:rsid w:val="005635B0"/>
    <w:rsid w:val="005635F6"/>
    <w:rsid w:val="00563D87"/>
    <w:rsid w:val="00564AD8"/>
    <w:rsid w:val="00564D86"/>
    <w:rsid w:val="00565522"/>
    <w:rsid w:val="00565864"/>
    <w:rsid w:val="0056678A"/>
    <w:rsid w:val="0056685C"/>
    <w:rsid w:val="00566CD6"/>
    <w:rsid w:val="00567194"/>
    <w:rsid w:val="005675FF"/>
    <w:rsid w:val="005678EF"/>
    <w:rsid w:val="00570E69"/>
    <w:rsid w:val="0057135E"/>
    <w:rsid w:val="005722E1"/>
    <w:rsid w:val="005732EB"/>
    <w:rsid w:val="00573637"/>
    <w:rsid w:val="00574642"/>
    <w:rsid w:val="00574AD0"/>
    <w:rsid w:val="00574BAF"/>
    <w:rsid w:val="00574EE1"/>
    <w:rsid w:val="00575927"/>
    <w:rsid w:val="00575B1A"/>
    <w:rsid w:val="00575F3F"/>
    <w:rsid w:val="0057697B"/>
    <w:rsid w:val="00576B1F"/>
    <w:rsid w:val="0057714A"/>
    <w:rsid w:val="00577850"/>
    <w:rsid w:val="00577F6B"/>
    <w:rsid w:val="00580B5B"/>
    <w:rsid w:val="0058108E"/>
    <w:rsid w:val="005812A6"/>
    <w:rsid w:val="005814BD"/>
    <w:rsid w:val="00581694"/>
    <w:rsid w:val="005828DE"/>
    <w:rsid w:val="00582D62"/>
    <w:rsid w:val="005833A1"/>
    <w:rsid w:val="00583799"/>
    <w:rsid w:val="00583A14"/>
    <w:rsid w:val="00583C8E"/>
    <w:rsid w:val="00583D26"/>
    <w:rsid w:val="00584569"/>
    <w:rsid w:val="00584FF8"/>
    <w:rsid w:val="0058547F"/>
    <w:rsid w:val="005857ED"/>
    <w:rsid w:val="00585D31"/>
    <w:rsid w:val="00586740"/>
    <w:rsid w:val="00586D6E"/>
    <w:rsid w:val="005878AE"/>
    <w:rsid w:val="0058794F"/>
    <w:rsid w:val="00587BFC"/>
    <w:rsid w:val="00587EA6"/>
    <w:rsid w:val="0059039D"/>
    <w:rsid w:val="00591646"/>
    <w:rsid w:val="00591CF3"/>
    <w:rsid w:val="00592550"/>
    <w:rsid w:val="00592FD6"/>
    <w:rsid w:val="00593A37"/>
    <w:rsid w:val="00593ED4"/>
    <w:rsid w:val="00594279"/>
    <w:rsid w:val="00594959"/>
    <w:rsid w:val="00594DA0"/>
    <w:rsid w:val="00595129"/>
    <w:rsid w:val="00595199"/>
    <w:rsid w:val="00595921"/>
    <w:rsid w:val="00595BC2"/>
    <w:rsid w:val="00595CBA"/>
    <w:rsid w:val="005967F5"/>
    <w:rsid w:val="00596EFE"/>
    <w:rsid w:val="00597A9E"/>
    <w:rsid w:val="00597D73"/>
    <w:rsid w:val="005A0C83"/>
    <w:rsid w:val="005A0DE4"/>
    <w:rsid w:val="005A1B5C"/>
    <w:rsid w:val="005A1C8D"/>
    <w:rsid w:val="005A2816"/>
    <w:rsid w:val="005A28B1"/>
    <w:rsid w:val="005A3430"/>
    <w:rsid w:val="005A355E"/>
    <w:rsid w:val="005A35D3"/>
    <w:rsid w:val="005A3967"/>
    <w:rsid w:val="005A39E2"/>
    <w:rsid w:val="005A3E5F"/>
    <w:rsid w:val="005A3FE8"/>
    <w:rsid w:val="005A4C11"/>
    <w:rsid w:val="005A4E9A"/>
    <w:rsid w:val="005A5184"/>
    <w:rsid w:val="005A5E75"/>
    <w:rsid w:val="005A65E9"/>
    <w:rsid w:val="005A6B57"/>
    <w:rsid w:val="005A6CCA"/>
    <w:rsid w:val="005A6F32"/>
    <w:rsid w:val="005B0CCB"/>
    <w:rsid w:val="005B0E8E"/>
    <w:rsid w:val="005B1199"/>
    <w:rsid w:val="005B170E"/>
    <w:rsid w:val="005B175A"/>
    <w:rsid w:val="005B1845"/>
    <w:rsid w:val="005B1CED"/>
    <w:rsid w:val="005B2004"/>
    <w:rsid w:val="005B22DD"/>
    <w:rsid w:val="005B28E8"/>
    <w:rsid w:val="005B2FB3"/>
    <w:rsid w:val="005B33D5"/>
    <w:rsid w:val="005B3B70"/>
    <w:rsid w:val="005B3DFF"/>
    <w:rsid w:val="005B3EF9"/>
    <w:rsid w:val="005B4B8A"/>
    <w:rsid w:val="005B4C66"/>
    <w:rsid w:val="005B4DC2"/>
    <w:rsid w:val="005B5916"/>
    <w:rsid w:val="005B638F"/>
    <w:rsid w:val="005B6D1E"/>
    <w:rsid w:val="005B71F9"/>
    <w:rsid w:val="005C0051"/>
    <w:rsid w:val="005C0257"/>
    <w:rsid w:val="005C0489"/>
    <w:rsid w:val="005C0787"/>
    <w:rsid w:val="005C0D14"/>
    <w:rsid w:val="005C0FC7"/>
    <w:rsid w:val="005C10B6"/>
    <w:rsid w:val="005C161E"/>
    <w:rsid w:val="005C1AE2"/>
    <w:rsid w:val="005C1E1D"/>
    <w:rsid w:val="005C2012"/>
    <w:rsid w:val="005C2DED"/>
    <w:rsid w:val="005C3C5D"/>
    <w:rsid w:val="005C3CEF"/>
    <w:rsid w:val="005C4F8A"/>
    <w:rsid w:val="005C5217"/>
    <w:rsid w:val="005C5864"/>
    <w:rsid w:val="005C5BD9"/>
    <w:rsid w:val="005C5DD6"/>
    <w:rsid w:val="005C70F1"/>
    <w:rsid w:val="005C73E5"/>
    <w:rsid w:val="005C7AB7"/>
    <w:rsid w:val="005C7C24"/>
    <w:rsid w:val="005C7DC3"/>
    <w:rsid w:val="005D00E1"/>
    <w:rsid w:val="005D05EB"/>
    <w:rsid w:val="005D08B5"/>
    <w:rsid w:val="005D0984"/>
    <w:rsid w:val="005D0A15"/>
    <w:rsid w:val="005D1213"/>
    <w:rsid w:val="005D1CEE"/>
    <w:rsid w:val="005D1ED6"/>
    <w:rsid w:val="005D222B"/>
    <w:rsid w:val="005D2D87"/>
    <w:rsid w:val="005D3463"/>
    <w:rsid w:val="005D3694"/>
    <w:rsid w:val="005D3C3A"/>
    <w:rsid w:val="005D440E"/>
    <w:rsid w:val="005D4496"/>
    <w:rsid w:val="005D467E"/>
    <w:rsid w:val="005D47B2"/>
    <w:rsid w:val="005D53CA"/>
    <w:rsid w:val="005D5D82"/>
    <w:rsid w:val="005D6270"/>
    <w:rsid w:val="005D6AF8"/>
    <w:rsid w:val="005D71E9"/>
    <w:rsid w:val="005D74B2"/>
    <w:rsid w:val="005D76AD"/>
    <w:rsid w:val="005D7712"/>
    <w:rsid w:val="005D77DE"/>
    <w:rsid w:val="005E0BA1"/>
    <w:rsid w:val="005E100E"/>
    <w:rsid w:val="005E2EC9"/>
    <w:rsid w:val="005E3A0F"/>
    <w:rsid w:val="005E3FB3"/>
    <w:rsid w:val="005E41B4"/>
    <w:rsid w:val="005E473E"/>
    <w:rsid w:val="005E48C2"/>
    <w:rsid w:val="005E4907"/>
    <w:rsid w:val="005E4BC9"/>
    <w:rsid w:val="005E5432"/>
    <w:rsid w:val="005E556A"/>
    <w:rsid w:val="005E5E8B"/>
    <w:rsid w:val="005E6E7C"/>
    <w:rsid w:val="005E6EFE"/>
    <w:rsid w:val="005E6F31"/>
    <w:rsid w:val="005E73CA"/>
    <w:rsid w:val="005E7AA6"/>
    <w:rsid w:val="005E7C97"/>
    <w:rsid w:val="005F0AE6"/>
    <w:rsid w:val="005F0D3A"/>
    <w:rsid w:val="005F11E9"/>
    <w:rsid w:val="005F17FE"/>
    <w:rsid w:val="005F1D9D"/>
    <w:rsid w:val="005F2622"/>
    <w:rsid w:val="005F2880"/>
    <w:rsid w:val="005F28FA"/>
    <w:rsid w:val="005F29DA"/>
    <w:rsid w:val="005F2B10"/>
    <w:rsid w:val="005F2B36"/>
    <w:rsid w:val="005F2DBB"/>
    <w:rsid w:val="005F2DF4"/>
    <w:rsid w:val="005F3003"/>
    <w:rsid w:val="005F3016"/>
    <w:rsid w:val="005F339A"/>
    <w:rsid w:val="005F3AC7"/>
    <w:rsid w:val="005F3C70"/>
    <w:rsid w:val="005F3C96"/>
    <w:rsid w:val="005F3D69"/>
    <w:rsid w:val="005F411E"/>
    <w:rsid w:val="005F41C1"/>
    <w:rsid w:val="005F4594"/>
    <w:rsid w:val="005F4B4D"/>
    <w:rsid w:val="005F5672"/>
    <w:rsid w:val="005F568C"/>
    <w:rsid w:val="005F5918"/>
    <w:rsid w:val="005F61ED"/>
    <w:rsid w:val="005F692C"/>
    <w:rsid w:val="005F6A83"/>
    <w:rsid w:val="00601912"/>
    <w:rsid w:val="00601972"/>
    <w:rsid w:val="006019C0"/>
    <w:rsid w:val="00601BBF"/>
    <w:rsid w:val="0060268B"/>
    <w:rsid w:val="0060402E"/>
    <w:rsid w:val="00604111"/>
    <w:rsid w:val="006046B8"/>
    <w:rsid w:val="00604768"/>
    <w:rsid w:val="00604CEE"/>
    <w:rsid w:val="00605370"/>
    <w:rsid w:val="00605E0D"/>
    <w:rsid w:val="006064AE"/>
    <w:rsid w:val="00606AE4"/>
    <w:rsid w:val="00606E66"/>
    <w:rsid w:val="006072DB"/>
    <w:rsid w:val="006075D5"/>
    <w:rsid w:val="0061066B"/>
    <w:rsid w:val="0061109E"/>
    <w:rsid w:val="00611643"/>
    <w:rsid w:val="006117EF"/>
    <w:rsid w:val="00611FE6"/>
    <w:rsid w:val="006130C6"/>
    <w:rsid w:val="00613C93"/>
    <w:rsid w:val="00613CEA"/>
    <w:rsid w:val="00613E24"/>
    <w:rsid w:val="00614521"/>
    <w:rsid w:val="00614DB4"/>
    <w:rsid w:val="00615365"/>
    <w:rsid w:val="006155C0"/>
    <w:rsid w:val="0061575E"/>
    <w:rsid w:val="006164B7"/>
    <w:rsid w:val="00617354"/>
    <w:rsid w:val="0061741A"/>
    <w:rsid w:val="00617B8D"/>
    <w:rsid w:val="00617FAA"/>
    <w:rsid w:val="006209FE"/>
    <w:rsid w:val="006215A0"/>
    <w:rsid w:val="00622450"/>
    <w:rsid w:val="00622D09"/>
    <w:rsid w:val="006231D2"/>
    <w:rsid w:val="006233AA"/>
    <w:rsid w:val="0062358D"/>
    <w:rsid w:val="00623E46"/>
    <w:rsid w:val="00623EA5"/>
    <w:rsid w:val="00624062"/>
    <w:rsid w:val="006240B2"/>
    <w:rsid w:val="00624134"/>
    <w:rsid w:val="006243FF"/>
    <w:rsid w:val="00624846"/>
    <w:rsid w:val="00625013"/>
    <w:rsid w:val="00625113"/>
    <w:rsid w:val="00625442"/>
    <w:rsid w:val="00625A14"/>
    <w:rsid w:val="00625D68"/>
    <w:rsid w:val="0062623E"/>
    <w:rsid w:val="0062687B"/>
    <w:rsid w:val="00626D1A"/>
    <w:rsid w:val="00626E0B"/>
    <w:rsid w:val="00626FC9"/>
    <w:rsid w:val="006276B8"/>
    <w:rsid w:val="00627B85"/>
    <w:rsid w:val="00627EB9"/>
    <w:rsid w:val="00630818"/>
    <w:rsid w:val="00630EB7"/>
    <w:rsid w:val="0063122E"/>
    <w:rsid w:val="006314D2"/>
    <w:rsid w:val="00631BBF"/>
    <w:rsid w:val="00631C04"/>
    <w:rsid w:val="00631FCB"/>
    <w:rsid w:val="006324C2"/>
    <w:rsid w:val="00632C42"/>
    <w:rsid w:val="00632D37"/>
    <w:rsid w:val="0063363D"/>
    <w:rsid w:val="00633748"/>
    <w:rsid w:val="00633AA4"/>
    <w:rsid w:val="00633C1D"/>
    <w:rsid w:val="00633E6D"/>
    <w:rsid w:val="00633EDA"/>
    <w:rsid w:val="006348F7"/>
    <w:rsid w:val="006358C7"/>
    <w:rsid w:val="00635AD9"/>
    <w:rsid w:val="00635B61"/>
    <w:rsid w:val="00635D81"/>
    <w:rsid w:val="0063600E"/>
    <w:rsid w:val="00636364"/>
    <w:rsid w:val="00636800"/>
    <w:rsid w:val="00636D1A"/>
    <w:rsid w:val="00636F54"/>
    <w:rsid w:val="0063746C"/>
    <w:rsid w:val="006378EF"/>
    <w:rsid w:val="00637AD2"/>
    <w:rsid w:val="00637C93"/>
    <w:rsid w:val="00637F6B"/>
    <w:rsid w:val="00640434"/>
    <w:rsid w:val="0064077B"/>
    <w:rsid w:val="00640A68"/>
    <w:rsid w:val="00640B20"/>
    <w:rsid w:val="0064128B"/>
    <w:rsid w:val="006418C4"/>
    <w:rsid w:val="00642AE2"/>
    <w:rsid w:val="0064316C"/>
    <w:rsid w:val="006431BC"/>
    <w:rsid w:val="006431C7"/>
    <w:rsid w:val="00643415"/>
    <w:rsid w:val="00644A6E"/>
    <w:rsid w:val="006450CB"/>
    <w:rsid w:val="00645794"/>
    <w:rsid w:val="0064599E"/>
    <w:rsid w:val="00645F61"/>
    <w:rsid w:val="00646ACD"/>
    <w:rsid w:val="00646CA7"/>
    <w:rsid w:val="00646D57"/>
    <w:rsid w:val="006472DF"/>
    <w:rsid w:val="00647391"/>
    <w:rsid w:val="0064756D"/>
    <w:rsid w:val="00647636"/>
    <w:rsid w:val="006476E4"/>
    <w:rsid w:val="00650EAB"/>
    <w:rsid w:val="00651604"/>
    <w:rsid w:val="00651A13"/>
    <w:rsid w:val="00651E51"/>
    <w:rsid w:val="00652709"/>
    <w:rsid w:val="00652EF0"/>
    <w:rsid w:val="0065392D"/>
    <w:rsid w:val="00654767"/>
    <w:rsid w:val="00654BAA"/>
    <w:rsid w:val="00654FE5"/>
    <w:rsid w:val="006553B8"/>
    <w:rsid w:val="00655B2A"/>
    <w:rsid w:val="00655D92"/>
    <w:rsid w:val="00655F94"/>
    <w:rsid w:val="00656352"/>
    <w:rsid w:val="00656968"/>
    <w:rsid w:val="00656AC0"/>
    <w:rsid w:val="00656AC5"/>
    <w:rsid w:val="00656FB5"/>
    <w:rsid w:val="006573B4"/>
    <w:rsid w:val="00657854"/>
    <w:rsid w:val="0066063A"/>
    <w:rsid w:val="006606F8"/>
    <w:rsid w:val="0066081F"/>
    <w:rsid w:val="00660A5D"/>
    <w:rsid w:val="00660C79"/>
    <w:rsid w:val="006619B5"/>
    <w:rsid w:val="00662275"/>
    <w:rsid w:val="006626C2"/>
    <w:rsid w:val="00662A36"/>
    <w:rsid w:val="0066366B"/>
    <w:rsid w:val="00663776"/>
    <w:rsid w:val="00663D0E"/>
    <w:rsid w:val="00663E1B"/>
    <w:rsid w:val="00664382"/>
    <w:rsid w:val="00664990"/>
    <w:rsid w:val="00666283"/>
    <w:rsid w:val="0066643E"/>
    <w:rsid w:val="00666B15"/>
    <w:rsid w:val="00666F1D"/>
    <w:rsid w:val="00667FE9"/>
    <w:rsid w:val="00670153"/>
    <w:rsid w:val="006701FD"/>
    <w:rsid w:val="006706ED"/>
    <w:rsid w:val="0067185A"/>
    <w:rsid w:val="00671969"/>
    <w:rsid w:val="00671A1E"/>
    <w:rsid w:val="0067270B"/>
    <w:rsid w:val="00673E8F"/>
    <w:rsid w:val="006747E3"/>
    <w:rsid w:val="00675218"/>
    <w:rsid w:val="006752E1"/>
    <w:rsid w:val="0067539C"/>
    <w:rsid w:val="00675EF7"/>
    <w:rsid w:val="006765D3"/>
    <w:rsid w:val="00676737"/>
    <w:rsid w:val="006769CC"/>
    <w:rsid w:val="00676E4F"/>
    <w:rsid w:val="00676E7C"/>
    <w:rsid w:val="00677329"/>
    <w:rsid w:val="0067737B"/>
    <w:rsid w:val="00677F23"/>
    <w:rsid w:val="00677FB5"/>
    <w:rsid w:val="00681412"/>
    <w:rsid w:val="00681A64"/>
    <w:rsid w:val="00682469"/>
    <w:rsid w:val="00682712"/>
    <w:rsid w:val="00682E00"/>
    <w:rsid w:val="006830D2"/>
    <w:rsid w:val="0068328E"/>
    <w:rsid w:val="006833DB"/>
    <w:rsid w:val="0068344F"/>
    <w:rsid w:val="00683D28"/>
    <w:rsid w:val="00683F16"/>
    <w:rsid w:val="006846D9"/>
    <w:rsid w:val="00684F5A"/>
    <w:rsid w:val="006850BA"/>
    <w:rsid w:val="00686236"/>
    <w:rsid w:val="006862FA"/>
    <w:rsid w:val="0068665A"/>
    <w:rsid w:val="006866C6"/>
    <w:rsid w:val="006867E0"/>
    <w:rsid w:val="006869EE"/>
    <w:rsid w:val="00686D81"/>
    <w:rsid w:val="00686D9A"/>
    <w:rsid w:val="00687726"/>
    <w:rsid w:val="006878F6"/>
    <w:rsid w:val="00687A03"/>
    <w:rsid w:val="00687AD0"/>
    <w:rsid w:val="00687D7F"/>
    <w:rsid w:val="006906CB"/>
    <w:rsid w:val="00690812"/>
    <w:rsid w:val="00690A3C"/>
    <w:rsid w:val="00690C13"/>
    <w:rsid w:val="00691103"/>
    <w:rsid w:val="006912AF"/>
    <w:rsid w:val="0069134A"/>
    <w:rsid w:val="0069198D"/>
    <w:rsid w:val="006919FD"/>
    <w:rsid w:val="00691E14"/>
    <w:rsid w:val="00691E53"/>
    <w:rsid w:val="00693400"/>
    <w:rsid w:val="006939B2"/>
    <w:rsid w:val="00693ACE"/>
    <w:rsid w:val="00693F1E"/>
    <w:rsid w:val="006944BD"/>
    <w:rsid w:val="006946FB"/>
    <w:rsid w:val="00694BA1"/>
    <w:rsid w:val="00694CD9"/>
    <w:rsid w:val="0069516C"/>
    <w:rsid w:val="00695953"/>
    <w:rsid w:val="00695976"/>
    <w:rsid w:val="00695A0A"/>
    <w:rsid w:val="00695B37"/>
    <w:rsid w:val="006965EC"/>
    <w:rsid w:val="006966B7"/>
    <w:rsid w:val="00696CCD"/>
    <w:rsid w:val="00696E70"/>
    <w:rsid w:val="00696F54"/>
    <w:rsid w:val="00697030"/>
    <w:rsid w:val="00697774"/>
    <w:rsid w:val="00697BA9"/>
    <w:rsid w:val="00697FFA"/>
    <w:rsid w:val="006A0738"/>
    <w:rsid w:val="006A19D0"/>
    <w:rsid w:val="006A1A58"/>
    <w:rsid w:val="006A1BC5"/>
    <w:rsid w:val="006A2501"/>
    <w:rsid w:val="006A28CF"/>
    <w:rsid w:val="006A290C"/>
    <w:rsid w:val="006A2993"/>
    <w:rsid w:val="006A3010"/>
    <w:rsid w:val="006A495C"/>
    <w:rsid w:val="006A51CF"/>
    <w:rsid w:val="006A5939"/>
    <w:rsid w:val="006A5EAD"/>
    <w:rsid w:val="006A6137"/>
    <w:rsid w:val="006A63C9"/>
    <w:rsid w:val="006A6437"/>
    <w:rsid w:val="006A6DF2"/>
    <w:rsid w:val="006A76D0"/>
    <w:rsid w:val="006A7C98"/>
    <w:rsid w:val="006B02FA"/>
    <w:rsid w:val="006B03BB"/>
    <w:rsid w:val="006B07CC"/>
    <w:rsid w:val="006B1E3B"/>
    <w:rsid w:val="006B239D"/>
    <w:rsid w:val="006B2AB2"/>
    <w:rsid w:val="006B2FCE"/>
    <w:rsid w:val="006B3013"/>
    <w:rsid w:val="006B33B9"/>
    <w:rsid w:val="006B397C"/>
    <w:rsid w:val="006B3AD6"/>
    <w:rsid w:val="006B43CF"/>
    <w:rsid w:val="006B4BCB"/>
    <w:rsid w:val="006B5310"/>
    <w:rsid w:val="006B5427"/>
    <w:rsid w:val="006B5754"/>
    <w:rsid w:val="006B5B02"/>
    <w:rsid w:val="006B5C7F"/>
    <w:rsid w:val="006B5DF1"/>
    <w:rsid w:val="006B5FB9"/>
    <w:rsid w:val="006B6E39"/>
    <w:rsid w:val="006B7C93"/>
    <w:rsid w:val="006C0791"/>
    <w:rsid w:val="006C07BD"/>
    <w:rsid w:val="006C0F0B"/>
    <w:rsid w:val="006C10F7"/>
    <w:rsid w:val="006C130F"/>
    <w:rsid w:val="006C15F4"/>
    <w:rsid w:val="006C179C"/>
    <w:rsid w:val="006C182F"/>
    <w:rsid w:val="006C184B"/>
    <w:rsid w:val="006C1B72"/>
    <w:rsid w:val="006C2101"/>
    <w:rsid w:val="006C28FF"/>
    <w:rsid w:val="006C2F6B"/>
    <w:rsid w:val="006C31D6"/>
    <w:rsid w:val="006C3269"/>
    <w:rsid w:val="006C32F0"/>
    <w:rsid w:val="006C3530"/>
    <w:rsid w:val="006C37E2"/>
    <w:rsid w:val="006C393B"/>
    <w:rsid w:val="006C484C"/>
    <w:rsid w:val="006C5309"/>
    <w:rsid w:val="006C6A11"/>
    <w:rsid w:val="006C71AA"/>
    <w:rsid w:val="006C74AA"/>
    <w:rsid w:val="006C7B3F"/>
    <w:rsid w:val="006C7C67"/>
    <w:rsid w:val="006D0A46"/>
    <w:rsid w:val="006D16CE"/>
    <w:rsid w:val="006D1A8E"/>
    <w:rsid w:val="006D1E04"/>
    <w:rsid w:val="006D1E7C"/>
    <w:rsid w:val="006D21C3"/>
    <w:rsid w:val="006D2324"/>
    <w:rsid w:val="006D2C8D"/>
    <w:rsid w:val="006D2F8A"/>
    <w:rsid w:val="006D334A"/>
    <w:rsid w:val="006D393D"/>
    <w:rsid w:val="006D3E23"/>
    <w:rsid w:val="006D3F1D"/>
    <w:rsid w:val="006D4090"/>
    <w:rsid w:val="006D45A9"/>
    <w:rsid w:val="006D471A"/>
    <w:rsid w:val="006D4A16"/>
    <w:rsid w:val="006D535E"/>
    <w:rsid w:val="006D5B76"/>
    <w:rsid w:val="006D6344"/>
    <w:rsid w:val="006D66F8"/>
    <w:rsid w:val="006D7242"/>
    <w:rsid w:val="006D7433"/>
    <w:rsid w:val="006D7D29"/>
    <w:rsid w:val="006E169F"/>
    <w:rsid w:val="006E1C7A"/>
    <w:rsid w:val="006E228B"/>
    <w:rsid w:val="006E24C7"/>
    <w:rsid w:val="006E2616"/>
    <w:rsid w:val="006E2A39"/>
    <w:rsid w:val="006E426C"/>
    <w:rsid w:val="006E42CA"/>
    <w:rsid w:val="006E4602"/>
    <w:rsid w:val="006E4F13"/>
    <w:rsid w:val="006E5377"/>
    <w:rsid w:val="006E636A"/>
    <w:rsid w:val="006E67EC"/>
    <w:rsid w:val="006E6DE2"/>
    <w:rsid w:val="006E764B"/>
    <w:rsid w:val="006E7CEE"/>
    <w:rsid w:val="006F0173"/>
    <w:rsid w:val="006F0343"/>
    <w:rsid w:val="006F0968"/>
    <w:rsid w:val="006F0D25"/>
    <w:rsid w:val="006F0F5D"/>
    <w:rsid w:val="006F11E4"/>
    <w:rsid w:val="006F2A3F"/>
    <w:rsid w:val="006F2E14"/>
    <w:rsid w:val="006F3A14"/>
    <w:rsid w:val="006F3F56"/>
    <w:rsid w:val="006F4111"/>
    <w:rsid w:val="006F483D"/>
    <w:rsid w:val="006F4A22"/>
    <w:rsid w:val="006F4A2B"/>
    <w:rsid w:val="006F4A31"/>
    <w:rsid w:val="006F4DF7"/>
    <w:rsid w:val="006F5D95"/>
    <w:rsid w:val="006F6992"/>
    <w:rsid w:val="006F7E6E"/>
    <w:rsid w:val="00700561"/>
    <w:rsid w:val="0070089F"/>
    <w:rsid w:val="007008AB"/>
    <w:rsid w:val="007010D5"/>
    <w:rsid w:val="007011EE"/>
    <w:rsid w:val="00701444"/>
    <w:rsid w:val="0070178F"/>
    <w:rsid w:val="007017D1"/>
    <w:rsid w:val="0070264D"/>
    <w:rsid w:val="00702849"/>
    <w:rsid w:val="00702C0D"/>
    <w:rsid w:val="00702CDC"/>
    <w:rsid w:val="00702E45"/>
    <w:rsid w:val="00703014"/>
    <w:rsid w:val="00703044"/>
    <w:rsid w:val="00703481"/>
    <w:rsid w:val="007037E3"/>
    <w:rsid w:val="00703908"/>
    <w:rsid w:val="007039FB"/>
    <w:rsid w:val="00703B8B"/>
    <w:rsid w:val="00703B9D"/>
    <w:rsid w:val="00703BD9"/>
    <w:rsid w:val="00703F7C"/>
    <w:rsid w:val="007042E6"/>
    <w:rsid w:val="0070476B"/>
    <w:rsid w:val="00704E25"/>
    <w:rsid w:val="00705046"/>
    <w:rsid w:val="00705BA1"/>
    <w:rsid w:val="00705F90"/>
    <w:rsid w:val="00706808"/>
    <w:rsid w:val="00706CDE"/>
    <w:rsid w:val="00706F41"/>
    <w:rsid w:val="0070730B"/>
    <w:rsid w:val="007074EA"/>
    <w:rsid w:val="00707500"/>
    <w:rsid w:val="00707509"/>
    <w:rsid w:val="007079D9"/>
    <w:rsid w:val="00707C92"/>
    <w:rsid w:val="00710491"/>
    <w:rsid w:val="00710B05"/>
    <w:rsid w:val="00710CF4"/>
    <w:rsid w:val="0071100D"/>
    <w:rsid w:val="00711949"/>
    <w:rsid w:val="00711FD5"/>
    <w:rsid w:val="007122E2"/>
    <w:rsid w:val="00712581"/>
    <w:rsid w:val="007125E6"/>
    <w:rsid w:val="007146A1"/>
    <w:rsid w:val="00714823"/>
    <w:rsid w:val="00714A6B"/>
    <w:rsid w:val="00715655"/>
    <w:rsid w:val="0071583E"/>
    <w:rsid w:val="00715869"/>
    <w:rsid w:val="00715CCE"/>
    <w:rsid w:val="00715D69"/>
    <w:rsid w:val="00715E52"/>
    <w:rsid w:val="00716296"/>
    <w:rsid w:val="007167A5"/>
    <w:rsid w:val="00716B8B"/>
    <w:rsid w:val="00716C62"/>
    <w:rsid w:val="00717AD4"/>
    <w:rsid w:val="00717E35"/>
    <w:rsid w:val="007201AA"/>
    <w:rsid w:val="007202E3"/>
    <w:rsid w:val="00720D58"/>
    <w:rsid w:val="007212E4"/>
    <w:rsid w:val="00721396"/>
    <w:rsid w:val="00722215"/>
    <w:rsid w:val="00722804"/>
    <w:rsid w:val="007238C0"/>
    <w:rsid w:val="00723AAC"/>
    <w:rsid w:val="00723F5B"/>
    <w:rsid w:val="00723FBF"/>
    <w:rsid w:val="007241A5"/>
    <w:rsid w:val="007248B0"/>
    <w:rsid w:val="00724A32"/>
    <w:rsid w:val="00725053"/>
    <w:rsid w:val="007251FA"/>
    <w:rsid w:val="007254EF"/>
    <w:rsid w:val="00725772"/>
    <w:rsid w:val="00725CCA"/>
    <w:rsid w:val="00726381"/>
    <w:rsid w:val="00726D5C"/>
    <w:rsid w:val="00727130"/>
    <w:rsid w:val="0072783A"/>
    <w:rsid w:val="00727F17"/>
    <w:rsid w:val="00727FBB"/>
    <w:rsid w:val="00730256"/>
    <w:rsid w:val="00730E8C"/>
    <w:rsid w:val="007319BB"/>
    <w:rsid w:val="00732555"/>
    <w:rsid w:val="00733067"/>
    <w:rsid w:val="00733222"/>
    <w:rsid w:val="00733391"/>
    <w:rsid w:val="007335C1"/>
    <w:rsid w:val="00733858"/>
    <w:rsid w:val="00733975"/>
    <w:rsid w:val="00733BC6"/>
    <w:rsid w:val="007344BA"/>
    <w:rsid w:val="00734F30"/>
    <w:rsid w:val="007353E0"/>
    <w:rsid w:val="007358E3"/>
    <w:rsid w:val="00735DF3"/>
    <w:rsid w:val="00735F24"/>
    <w:rsid w:val="00736483"/>
    <w:rsid w:val="00736EEF"/>
    <w:rsid w:val="00736F68"/>
    <w:rsid w:val="0073754F"/>
    <w:rsid w:val="007378CE"/>
    <w:rsid w:val="00737C11"/>
    <w:rsid w:val="00737D8F"/>
    <w:rsid w:val="007404EA"/>
    <w:rsid w:val="00740603"/>
    <w:rsid w:val="00740E9C"/>
    <w:rsid w:val="00741259"/>
    <w:rsid w:val="00741A47"/>
    <w:rsid w:val="00742161"/>
    <w:rsid w:val="00742181"/>
    <w:rsid w:val="0074222E"/>
    <w:rsid w:val="007423A3"/>
    <w:rsid w:val="0074253C"/>
    <w:rsid w:val="007427B6"/>
    <w:rsid w:val="00742B23"/>
    <w:rsid w:val="00743784"/>
    <w:rsid w:val="00743861"/>
    <w:rsid w:val="00743927"/>
    <w:rsid w:val="007453F4"/>
    <w:rsid w:val="00745925"/>
    <w:rsid w:val="00745EA4"/>
    <w:rsid w:val="00746224"/>
    <w:rsid w:val="00746E9B"/>
    <w:rsid w:val="00750123"/>
    <w:rsid w:val="0075023E"/>
    <w:rsid w:val="00750545"/>
    <w:rsid w:val="00750C0A"/>
    <w:rsid w:val="007514FD"/>
    <w:rsid w:val="007515CA"/>
    <w:rsid w:val="00751749"/>
    <w:rsid w:val="007517DF"/>
    <w:rsid w:val="0075185C"/>
    <w:rsid w:val="007518CE"/>
    <w:rsid w:val="00751E63"/>
    <w:rsid w:val="00752521"/>
    <w:rsid w:val="00752551"/>
    <w:rsid w:val="0075282F"/>
    <w:rsid w:val="00752D90"/>
    <w:rsid w:val="007536A7"/>
    <w:rsid w:val="007538A8"/>
    <w:rsid w:val="007539C0"/>
    <w:rsid w:val="00753A52"/>
    <w:rsid w:val="00753A8A"/>
    <w:rsid w:val="00753B58"/>
    <w:rsid w:val="007547B5"/>
    <w:rsid w:val="0075672E"/>
    <w:rsid w:val="00756E8E"/>
    <w:rsid w:val="00757A3B"/>
    <w:rsid w:val="00757DE1"/>
    <w:rsid w:val="00757EF5"/>
    <w:rsid w:val="00760080"/>
    <w:rsid w:val="007603EF"/>
    <w:rsid w:val="00760BA7"/>
    <w:rsid w:val="00761437"/>
    <w:rsid w:val="00761A58"/>
    <w:rsid w:val="00762311"/>
    <w:rsid w:val="007625D2"/>
    <w:rsid w:val="00763ECA"/>
    <w:rsid w:val="0076479C"/>
    <w:rsid w:val="0076565D"/>
    <w:rsid w:val="00765B26"/>
    <w:rsid w:val="00765C56"/>
    <w:rsid w:val="00765CFE"/>
    <w:rsid w:val="007660E3"/>
    <w:rsid w:val="00766527"/>
    <w:rsid w:val="00766858"/>
    <w:rsid w:val="007669C1"/>
    <w:rsid w:val="00766A1A"/>
    <w:rsid w:val="00766C3E"/>
    <w:rsid w:val="00767D40"/>
    <w:rsid w:val="0077032A"/>
    <w:rsid w:val="00770ACD"/>
    <w:rsid w:val="00771204"/>
    <w:rsid w:val="007712D3"/>
    <w:rsid w:val="007716B6"/>
    <w:rsid w:val="00772358"/>
    <w:rsid w:val="007727B2"/>
    <w:rsid w:val="00772ABF"/>
    <w:rsid w:val="00772CD6"/>
    <w:rsid w:val="00773986"/>
    <w:rsid w:val="00773C69"/>
    <w:rsid w:val="00773CEF"/>
    <w:rsid w:val="00774265"/>
    <w:rsid w:val="007742BD"/>
    <w:rsid w:val="0077476D"/>
    <w:rsid w:val="00774AC4"/>
    <w:rsid w:val="00774EA7"/>
    <w:rsid w:val="00774F1E"/>
    <w:rsid w:val="00775C01"/>
    <w:rsid w:val="00775CB9"/>
    <w:rsid w:val="00775EA3"/>
    <w:rsid w:val="00776453"/>
    <w:rsid w:val="0077691C"/>
    <w:rsid w:val="00777376"/>
    <w:rsid w:val="007773F8"/>
    <w:rsid w:val="0077777B"/>
    <w:rsid w:val="007777DA"/>
    <w:rsid w:val="007779A5"/>
    <w:rsid w:val="00777ABA"/>
    <w:rsid w:val="00777DDB"/>
    <w:rsid w:val="007804A1"/>
    <w:rsid w:val="007808AA"/>
    <w:rsid w:val="00781535"/>
    <w:rsid w:val="00781882"/>
    <w:rsid w:val="0078234A"/>
    <w:rsid w:val="0078240B"/>
    <w:rsid w:val="00782C28"/>
    <w:rsid w:val="00782C35"/>
    <w:rsid w:val="00782F5F"/>
    <w:rsid w:val="007837E0"/>
    <w:rsid w:val="0078387B"/>
    <w:rsid w:val="00783B7A"/>
    <w:rsid w:val="00783C62"/>
    <w:rsid w:val="007843AC"/>
    <w:rsid w:val="007845C6"/>
    <w:rsid w:val="007849D5"/>
    <w:rsid w:val="00784A66"/>
    <w:rsid w:val="00784D2C"/>
    <w:rsid w:val="00784D90"/>
    <w:rsid w:val="007850DA"/>
    <w:rsid w:val="007850FC"/>
    <w:rsid w:val="00785248"/>
    <w:rsid w:val="007853E0"/>
    <w:rsid w:val="00785711"/>
    <w:rsid w:val="00785E44"/>
    <w:rsid w:val="00785FEF"/>
    <w:rsid w:val="00786A02"/>
    <w:rsid w:val="007870C2"/>
    <w:rsid w:val="00787250"/>
    <w:rsid w:val="0079005D"/>
    <w:rsid w:val="00790101"/>
    <w:rsid w:val="0079055C"/>
    <w:rsid w:val="00790646"/>
    <w:rsid w:val="00790766"/>
    <w:rsid w:val="007908CF"/>
    <w:rsid w:val="00791070"/>
    <w:rsid w:val="00791385"/>
    <w:rsid w:val="0079152A"/>
    <w:rsid w:val="00791542"/>
    <w:rsid w:val="007917AB"/>
    <w:rsid w:val="00791ED7"/>
    <w:rsid w:val="00791FE0"/>
    <w:rsid w:val="00792106"/>
    <w:rsid w:val="007923C1"/>
    <w:rsid w:val="007931A0"/>
    <w:rsid w:val="0079447A"/>
    <w:rsid w:val="00794DA1"/>
    <w:rsid w:val="0079509C"/>
    <w:rsid w:val="00795989"/>
    <w:rsid w:val="0079601A"/>
    <w:rsid w:val="00796318"/>
    <w:rsid w:val="00796E45"/>
    <w:rsid w:val="007A03D0"/>
    <w:rsid w:val="007A0956"/>
    <w:rsid w:val="007A18EE"/>
    <w:rsid w:val="007A1AA9"/>
    <w:rsid w:val="007A1B91"/>
    <w:rsid w:val="007A1D05"/>
    <w:rsid w:val="007A1FFF"/>
    <w:rsid w:val="007A23D6"/>
    <w:rsid w:val="007A2DBD"/>
    <w:rsid w:val="007A314A"/>
    <w:rsid w:val="007A37C1"/>
    <w:rsid w:val="007A3F10"/>
    <w:rsid w:val="007A49FD"/>
    <w:rsid w:val="007A4BFF"/>
    <w:rsid w:val="007A501C"/>
    <w:rsid w:val="007A5B71"/>
    <w:rsid w:val="007A5EA8"/>
    <w:rsid w:val="007A5EC9"/>
    <w:rsid w:val="007A6080"/>
    <w:rsid w:val="007A66B4"/>
    <w:rsid w:val="007A6D4A"/>
    <w:rsid w:val="007A6EF1"/>
    <w:rsid w:val="007B03EA"/>
    <w:rsid w:val="007B045F"/>
    <w:rsid w:val="007B0B98"/>
    <w:rsid w:val="007B1080"/>
    <w:rsid w:val="007B1E58"/>
    <w:rsid w:val="007B232E"/>
    <w:rsid w:val="007B2352"/>
    <w:rsid w:val="007B2484"/>
    <w:rsid w:val="007B252C"/>
    <w:rsid w:val="007B2D0D"/>
    <w:rsid w:val="007B366A"/>
    <w:rsid w:val="007B42F2"/>
    <w:rsid w:val="007B44ED"/>
    <w:rsid w:val="007B5580"/>
    <w:rsid w:val="007B5E6F"/>
    <w:rsid w:val="007B608A"/>
    <w:rsid w:val="007B628D"/>
    <w:rsid w:val="007B62ED"/>
    <w:rsid w:val="007B65E3"/>
    <w:rsid w:val="007B6E90"/>
    <w:rsid w:val="007B6EFE"/>
    <w:rsid w:val="007B6F1C"/>
    <w:rsid w:val="007B73A2"/>
    <w:rsid w:val="007B7E00"/>
    <w:rsid w:val="007C007C"/>
    <w:rsid w:val="007C15BC"/>
    <w:rsid w:val="007C18DD"/>
    <w:rsid w:val="007C1F75"/>
    <w:rsid w:val="007C26F6"/>
    <w:rsid w:val="007C2BF0"/>
    <w:rsid w:val="007C3389"/>
    <w:rsid w:val="007C3F12"/>
    <w:rsid w:val="007C404D"/>
    <w:rsid w:val="007C41C6"/>
    <w:rsid w:val="007C48EF"/>
    <w:rsid w:val="007C4B50"/>
    <w:rsid w:val="007C4DBD"/>
    <w:rsid w:val="007C510C"/>
    <w:rsid w:val="007C5CDC"/>
    <w:rsid w:val="007C5CE9"/>
    <w:rsid w:val="007C5E34"/>
    <w:rsid w:val="007C5E61"/>
    <w:rsid w:val="007C5EA6"/>
    <w:rsid w:val="007C664E"/>
    <w:rsid w:val="007C6773"/>
    <w:rsid w:val="007C6A31"/>
    <w:rsid w:val="007C6D7C"/>
    <w:rsid w:val="007C7156"/>
    <w:rsid w:val="007C7DE7"/>
    <w:rsid w:val="007D02F6"/>
    <w:rsid w:val="007D0DA5"/>
    <w:rsid w:val="007D0E7A"/>
    <w:rsid w:val="007D115D"/>
    <w:rsid w:val="007D1844"/>
    <w:rsid w:val="007D1B65"/>
    <w:rsid w:val="007D2096"/>
    <w:rsid w:val="007D2DB9"/>
    <w:rsid w:val="007D3145"/>
    <w:rsid w:val="007D32C9"/>
    <w:rsid w:val="007D3E7E"/>
    <w:rsid w:val="007D441B"/>
    <w:rsid w:val="007D481B"/>
    <w:rsid w:val="007D50EA"/>
    <w:rsid w:val="007D68CF"/>
    <w:rsid w:val="007D6BB3"/>
    <w:rsid w:val="007D7630"/>
    <w:rsid w:val="007D7F5C"/>
    <w:rsid w:val="007E16E5"/>
    <w:rsid w:val="007E290F"/>
    <w:rsid w:val="007E2CB7"/>
    <w:rsid w:val="007E2E42"/>
    <w:rsid w:val="007E4994"/>
    <w:rsid w:val="007E507B"/>
    <w:rsid w:val="007E53D5"/>
    <w:rsid w:val="007E58A7"/>
    <w:rsid w:val="007E592D"/>
    <w:rsid w:val="007E5AB4"/>
    <w:rsid w:val="007E5CAE"/>
    <w:rsid w:val="007E60E3"/>
    <w:rsid w:val="007E649A"/>
    <w:rsid w:val="007E6665"/>
    <w:rsid w:val="007E7B49"/>
    <w:rsid w:val="007E7E2C"/>
    <w:rsid w:val="007F029F"/>
    <w:rsid w:val="007F0377"/>
    <w:rsid w:val="007F07A5"/>
    <w:rsid w:val="007F09E9"/>
    <w:rsid w:val="007F0A25"/>
    <w:rsid w:val="007F0C18"/>
    <w:rsid w:val="007F1386"/>
    <w:rsid w:val="007F1702"/>
    <w:rsid w:val="007F2566"/>
    <w:rsid w:val="007F2634"/>
    <w:rsid w:val="007F41A3"/>
    <w:rsid w:val="007F49BC"/>
    <w:rsid w:val="007F4AC4"/>
    <w:rsid w:val="007F5115"/>
    <w:rsid w:val="007F54B6"/>
    <w:rsid w:val="007F5F88"/>
    <w:rsid w:val="007F647B"/>
    <w:rsid w:val="007F6A0E"/>
    <w:rsid w:val="007F7283"/>
    <w:rsid w:val="007F72C8"/>
    <w:rsid w:val="007F74E5"/>
    <w:rsid w:val="007F7704"/>
    <w:rsid w:val="007F7912"/>
    <w:rsid w:val="007F7DE8"/>
    <w:rsid w:val="007F7ED6"/>
    <w:rsid w:val="00800E29"/>
    <w:rsid w:val="00801105"/>
    <w:rsid w:val="00801314"/>
    <w:rsid w:val="00801ED8"/>
    <w:rsid w:val="008020BA"/>
    <w:rsid w:val="0080247E"/>
    <w:rsid w:val="0080283F"/>
    <w:rsid w:val="00802A21"/>
    <w:rsid w:val="00802B37"/>
    <w:rsid w:val="008035C5"/>
    <w:rsid w:val="0080444C"/>
    <w:rsid w:val="0080543B"/>
    <w:rsid w:val="00805688"/>
    <w:rsid w:val="0080583F"/>
    <w:rsid w:val="00805BE7"/>
    <w:rsid w:val="00805D3A"/>
    <w:rsid w:val="00806041"/>
    <w:rsid w:val="0080607A"/>
    <w:rsid w:val="00806236"/>
    <w:rsid w:val="0080697C"/>
    <w:rsid w:val="00806AB8"/>
    <w:rsid w:val="00806B57"/>
    <w:rsid w:val="00806BBF"/>
    <w:rsid w:val="00806BE3"/>
    <w:rsid w:val="00806D96"/>
    <w:rsid w:val="008073EA"/>
    <w:rsid w:val="008076A9"/>
    <w:rsid w:val="00807D19"/>
    <w:rsid w:val="00810538"/>
    <w:rsid w:val="0081071B"/>
    <w:rsid w:val="00810877"/>
    <w:rsid w:val="00810F07"/>
    <w:rsid w:val="00810F5E"/>
    <w:rsid w:val="00811268"/>
    <w:rsid w:val="00811B9E"/>
    <w:rsid w:val="00812266"/>
    <w:rsid w:val="00812363"/>
    <w:rsid w:val="00812392"/>
    <w:rsid w:val="008132ED"/>
    <w:rsid w:val="00814D19"/>
    <w:rsid w:val="0081531E"/>
    <w:rsid w:val="00815591"/>
    <w:rsid w:val="008158BC"/>
    <w:rsid w:val="00815BEC"/>
    <w:rsid w:val="00815E71"/>
    <w:rsid w:val="00816134"/>
    <w:rsid w:val="0081645F"/>
    <w:rsid w:val="008173EA"/>
    <w:rsid w:val="00820061"/>
    <w:rsid w:val="008204CB"/>
    <w:rsid w:val="0082091F"/>
    <w:rsid w:val="00820D32"/>
    <w:rsid w:val="0082114C"/>
    <w:rsid w:val="0082116E"/>
    <w:rsid w:val="008211B2"/>
    <w:rsid w:val="00821EB9"/>
    <w:rsid w:val="0082290B"/>
    <w:rsid w:val="00822D0E"/>
    <w:rsid w:val="008231EB"/>
    <w:rsid w:val="0082326B"/>
    <w:rsid w:val="0082485D"/>
    <w:rsid w:val="00824A39"/>
    <w:rsid w:val="00825922"/>
    <w:rsid w:val="00825B16"/>
    <w:rsid w:val="00825D7B"/>
    <w:rsid w:val="00826025"/>
    <w:rsid w:val="0082609D"/>
    <w:rsid w:val="008261BA"/>
    <w:rsid w:val="00826588"/>
    <w:rsid w:val="00826591"/>
    <w:rsid w:val="008268D6"/>
    <w:rsid w:val="00826A38"/>
    <w:rsid w:val="00826B83"/>
    <w:rsid w:val="00826C6F"/>
    <w:rsid w:val="00826D79"/>
    <w:rsid w:val="00827142"/>
    <w:rsid w:val="00827166"/>
    <w:rsid w:val="0082720E"/>
    <w:rsid w:val="0082793B"/>
    <w:rsid w:val="0082798D"/>
    <w:rsid w:val="00827F82"/>
    <w:rsid w:val="00830671"/>
    <w:rsid w:val="00830F4D"/>
    <w:rsid w:val="008320A2"/>
    <w:rsid w:val="008321F3"/>
    <w:rsid w:val="008323A0"/>
    <w:rsid w:val="00832414"/>
    <w:rsid w:val="008326A4"/>
    <w:rsid w:val="0083290B"/>
    <w:rsid w:val="0083307C"/>
    <w:rsid w:val="008331EA"/>
    <w:rsid w:val="00833D13"/>
    <w:rsid w:val="00833F7C"/>
    <w:rsid w:val="00834624"/>
    <w:rsid w:val="008359D3"/>
    <w:rsid w:val="00835A67"/>
    <w:rsid w:val="00835AEF"/>
    <w:rsid w:val="00835F20"/>
    <w:rsid w:val="0083607D"/>
    <w:rsid w:val="008363CE"/>
    <w:rsid w:val="0083644C"/>
    <w:rsid w:val="0083661B"/>
    <w:rsid w:val="008368F8"/>
    <w:rsid w:val="0083739F"/>
    <w:rsid w:val="0083743B"/>
    <w:rsid w:val="0083751C"/>
    <w:rsid w:val="008375E5"/>
    <w:rsid w:val="008377FE"/>
    <w:rsid w:val="00837A06"/>
    <w:rsid w:val="00837FAC"/>
    <w:rsid w:val="008401EA"/>
    <w:rsid w:val="00840CD1"/>
    <w:rsid w:val="0084124C"/>
    <w:rsid w:val="00842344"/>
    <w:rsid w:val="00842770"/>
    <w:rsid w:val="00842A50"/>
    <w:rsid w:val="00842F9F"/>
    <w:rsid w:val="0084348E"/>
    <w:rsid w:val="00844DA8"/>
    <w:rsid w:val="00844E7F"/>
    <w:rsid w:val="00845487"/>
    <w:rsid w:val="00845706"/>
    <w:rsid w:val="00845C35"/>
    <w:rsid w:val="00846872"/>
    <w:rsid w:val="00846C22"/>
    <w:rsid w:val="008470F0"/>
    <w:rsid w:val="008471D1"/>
    <w:rsid w:val="00847297"/>
    <w:rsid w:val="008475B2"/>
    <w:rsid w:val="0084760C"/>
    <w:rsid w:val="00850099"/>
    <w:rsid w:val="00850173"/>
    <w:rsid w:val="00850280"/>
    <w:rsid w:val="00850A4F"/>
    <w:rsid w:val="00851047"/>
    <w:rsid w:val="0085107F"/>
    <w:rsid w:val="0085128F"/>
    <w:rsid w:val="008516AD"/>
    <w:rsid w:val="00851C09"/>
    <w:rsid w:val="00852448"/>
    <w:rsid w:val="008527C1"/>
    <w:rsid w:val="00852A35"/>
    <w:rsid w:val="00852EC7"/>
    <w:rsid w:val="00852F43"/>
    <w:rsid w:val="00853B57"/>
    <w:rsid w:val="00854BFB"/>
    <w:rsid w:val="00854D0F"/>
    <w:rsid w:val="008566C1"/>
    <w:rsid w:val="00856F87"/>
    <w:rsid w:val="00857447"/>
    <w:rsid w:val="0085799B"/>
    <w:rsid w:val="00860D13"/>
    <w:rsid w:val="00861526"/>
    <w:rsid w:val="00861591"/>
    <w:rsid w:val="00861B01"/>
    <w:rsid w:val="00861B46"/>
    <w:rsid w:val="00861FAF"/>
    <w:rsid w:val="00861FB5"/>
    <w:rsid w:val="008625B2"/>
    <w:rsid w:val="00862799"/>
    <w:rsid w:val="00862F28"/>
    <w:rsid w:val="008631CB"/>
    <w:rsid w:val="008636F0"/>
    <w:rsid w:val="00863760"/>
    <w:rsid w:val="00864A36"/>
    <w:rsid w:val="00864D86"/>
    <w:rsid w:val="00865ACD"/>
    <w:rsid w:val="00867C54"/>
    <w:rsid w:val="00867F34"/>
    <w:rsid w:val="00871986"/>
    <w:rsid w:val="0087198B"/>
    <w:rsid w:val="0087203A"/>
    <w:rsid w:val="00872BE0"/>
    <w:rsid w:val="00872CD4"/>
    <w:rsid w:val="00872EA1"/>
    <w:rsid w:val="008739B1"/>
    <w:rsid w:val="00873A97"/>
    <w:rsid w:val="00873D9D"/>
    <w:rsid w:val="0087537C"/>
    <w:rsid w:val="00875473"/>
    <w:rsid w:val="0087581A"/>
    <w:rsid w:val="00877E4A"/>
    <w:rsid w:val="008801A0"/>
    <w:rsid w:val="00880789"/>
    <w:rsid w:val="00880AA5"/>
    <w:rsid w:val="00881296"/>
    <w:rsid w:val="0088178F"/>
    <w:rsid w:val="00881943"/>
    <w:rsid w:val="00881E39"/>
    <w:rsid w:val="008823BF"/>
    <w:rsid w:val="008823D0"/>
    <w:rsid w:val="0088326D"/>
    <w:rsid w:val="00883553"/>
    <w:rsid w:val="008836A7"/>
    <w:rsid w:val="00883A3B"/>
    <w:rsid w:val="00883AED"/>
    <w:rsid w:val="008840F6"/>
    <w:rsid w:val="00884383"/>
    <w:rsid w:val="0088458A"/>
    <w:rsid w:val="00884759"/>
    <w:rsid w:val="00884C7C"/>
    <w:rsid w:val="00884DD5"/>
    <w:rsid w:val="0088559E"/>
    <w:rsid w:val="0088579C"/>
    <w:rsid w:val="00885965"/>
    <w:rsid w:val="00885AE6"/>
    <w:rsid w:val="00885BA1"/>
    <w:rsid w:val="00885DBA"/>
    <w:rsid w:val="008860F7"/>
    <w:rsid w:val="00886155"/>
    <w:rsid w:val="00887DE1"/>
    <w:rsid w:val="00887E2D"/>
    <w:rsid w:val="00890492"/>
    <w:rsid w:val="008906E8"/>
    <w:rsid w:val="00890BEA"/>
    <w:rsid w:val="00890E06"/>
    <w:rsid w:val="00891B07"/>
    <w:rsid w:val="00891C78"/>
    <w:rsid w:val="00891D2E"/>
    <w:rsid w:val="00891D81"/>
    <w:rsid w:val="00892783"/>
    <w:rsid w:val="00893AD1"/>
    <w:rsid w:val="00893B7B"/>
    <w:rsid w:val="0089412D"/>
    <w:rsid w:val="0089422F"/>
    <w:rsid w:val="00894715"/>
    <w:rsid w:val="008949A9"/>
    <w:rsid w:val="00894A98"/>
    <w:rsid w:val="00895165"/>
    <w:rsid w:val="00895227"/>
    <w:rsid w:val="00895295"/>
    <w:rsid w:val="008956EB"/>
    <w:rsid w:val="0089583E"/>
    <w:rsid w:val="00895861"/>
    <w:rsid w:val="00895C4B"/>
    <w:rsid w:val="00895D1D"/>
    <w:rsid w:val="008967F4"/>
    <w:rsid w:val="0089713D"/>
    <w:rsid w:val="00897B75"/>
    <w:rsid w:val="00897CCC"/>
    <w:rsid w:val="008A0A8B"/>
    <w:rsid w:val="008A0B62"/>
    <w:rsid w:val="008A0D84"/>
    <w:rsid w:val="008A0E7F"/>
    <w:rsid w:val="008A1182"/>
    <w:rsid w:val="008A1900"/>
    <w:rsid w:val="008A196D"/>
    <w:rsid w:val="008A197B"/>
    <w:rsid w:val="008A1EC6"/>
    <w:rsid w:val="008A22C7"/>
    <w:rsid w:val="008A2312"/>
    <w:rsid w:val="008A2640"/>
    <w:rsid w:val="008A2688"/>
    <w:rsid w:val="008A3333"/>
    <w:rsid w:val="008A398B"/>
    <w:rsid w:val="008A4F2B"/>
    <w:rsid w:val="008A56AB"/>
    <w:rsid w:val="008A5E13"/>
    <w:rsid w:val="008A61C5"/>
    <w:rsid w:val="008A636F"/>
    <w:rsid w:val="008A6F53"/>
    <w:rsid w:val="008A6FDF"/>
    <w:rsid w:val="008A70EA"/>
    <w:rsid w:val="008B0E9C"/>
    <w:rsid w:val="008B0FCF"/>
    <w:rsid w:val="008B103B"/>
    <w:rsid w:val="008B1C5E"/>
    <w:rsid w:val="008B1E24"/>
    <w:rsid w:val="008B2CA4"/>
    <w:rsid w:val="008B2CE0"/>
    <w:rsid w:val="008B38D8"/>
    <w:rsid w:val="008B41F0"/>
    <w:rsid w:val="008B4706"/>
    <w:rsid w:val="008B4D5B"/>
    <w:rsid w:val="008B59A8"/>
    <w:rsid w:val="008B6026"/>
    <w:rsid w:val="008B63EE"/>
    <w:rsid w:val="008B6A74"/>
    <w:rsid w:val="008B6DEC"/>
    <w:rsid w:val="008B77C5"/>
    <w:rsid w:val="008B792E"/>
    <w:rsid w:val="008B7C91"/>
    <w:rsid w:val="008B7CC6"/>
    <w:rsid w:val="008B7E9B"/>
    <w:rsid w:val="008C1083"/>
    <w:rsid w:val="008C116E"/>
    <w:rsid w:val="008C13B1"/>
    <w:rsid w:val="008C187B"/>
    <w:rsid w:val="008C1892"/>
    <w:rsid w:val="008C1A73"/>
    <w:rsid w:val="008C1ACB"/>
    <w:rsid w:val="008C25A7"/>
    <w:rsid w:val="008C2608"/>
    <w:rsid w:val="008C2BB2"/>
    <w:rsid w:val="008C3492"/>
    <w:rsid w:val="008C41CF"/>
    <w:rsid w:val="008C4722"/>
    <w:rsid w:val="008C485D"/>
    <w:rsid w:val="008C48B6"/>
    <w:rsid w:val="008C51D8"/>
    <w:rsid w:val="008C6252"/>
    <w:rsid w:val="008C6DE7"/>
    <w:rsid w:val="008C6EF8"/>
    <w:rsid w:val="008C701C"/>
    <w:rsid w:val="008C70B6"/>
    <w:rsid w:val="008C7459"/>
    <w:rsid w:val="008C7B9F"/>
    <w:rsid w:val="008C7CB6"/>
    <w:rsid w:val="008C7D64"/>
    <w:rsid w:val="008D04E5"/>
    <w:rsid w:val="008D08E1"/>
    <w:rsid w:val="008D0BFD"/>
    <w:rsid w:val="008D113C"/>
    <w:rsid w:val="008D14E5"/>
    <w:rsid w:val="008D1979"/>
    <w:rsid w:val="008D24DD"/>
    <w:rsid w:val="008D25D9"/>
    <w:rsid w:val="008D264E"/>
    <w:rsid w:val="008D2FCF"/>
    <w:rsid w:val="008D31CB"/>
    <w:rsid w:val="008D376F"/>
    <w:rsid w:val="008D3BF4"/>
    <w:rsid w:val="008D44D4"/>
    <w:rsid w:val="008D49D0"/>
    <w:rsid w:val="008D4E85"/>
    <w:rsid w:val="008D5F7E"/>
    <w:rsid w:val="008D6797"/>
    <w:rsid w:val="008D702B"/>
    <w:rsid w:val="008D71CF"/>
    <w:rsid w:val="008D7214"/>
    <w:rsid w:val="008D765E"/>
    <w:rsid w:val="008D78F9"/>
    <w:rsid w:val="008D79C8"/>
    <w:rsid w:val="008D7B74"/>
    <w:rsid w:val="008D7DEE"/>
    <w:rsid w:val="008E09FB"/>
    <w:rsid w:val="008E1018"/>
    <w:rsid w:val="008E11ED"/>
    <w:rsid w:val="008E1592"/>
    <w:rsid w:val="008E1D2B"/>
    <w:rsid w:val="008E2553"/>
    <w:rsid w:val="008E28A7"/>
    <w:rsid w:val="008E2AE9"/>
    <w:rsid w:val="008E2DBE"/>
    <w:rsid w:val="008E3C23"/>
    <w:rsid w:val="008E43F4"/>
    <w:rsid w:val="008E48AB"/>
    <w:rsid w:val="008E4B96"/>
    <w:rsid w:val="008E4ECE"/>
    <w:rsid w:val="008E5740"/>
    <w:rsid w:val="008E57E6"/>
    <w:rsid w:val="008E5AC4"/>
    <w:rsid w:val="008E683C"/>
    <w:rsid w:val="008E6A0F"/>
    <w:rsid w:val="008E7050"/>
    <w:rsid w:val="008E7140"/>
    <w:rsid w:val="008E71F2"/>
    <w:rsid w:val="008E7406"/>
    <w:rsid w:val="008E777C"/>
    <w:rsid w:val="008F045A"/>
    <w:rsid w:val="008F0615"/>
    <w:rsid w:val="008F0F7A"/>
    <w:rsid w:val="008F13F9"/>
    <w:rsid w:val="008F1AF3"/>
    <w:rsid w:val="008F2A9A"/>
    <w:rsid w:val="008F2CA3"/>
    <w:rsid w:val="008F30D2"/>
    <w:rsid w:val="008F326A"/>
    <w:rsid w:val="008F354F"/>
    <w:rsid w:val="008F3BF7"/>
    <w:rsid w:val="008F3DB0"/>
    <w:rsid w:val="008F4486"/>
    <w:rsid w:val="008F4701"/>
    <w:rsid w:val="008F4710"/>
    <w:rsid w:val="008F49C0"/>
    <w:rsid w:val="008F58B2"/>
    <w:rsid w:val="008F5D9E"/>
    <w:rsid w:val="008F5FC3"/>
    <w:rsid w:val="008F60FF"/>
    <w:rsid w:val="008F6275"/>
    <w:rsid w:val="008F6940"/>
    <w:rsid w:val="008F6A0D"/>
    <w:rsid w:val="008F6A61"/>
    <w:rsid w:val="008F6B44"/>
    <w:rsid w:val="008F6B77"/>
    <w:rsid w:val="008F6C3A"/>
    <w:rsid w:val="008F7455"/>
    <w:rsid w:val="008F7B90"/>
    <w:rsid w:val="008F7DF9"/>
    <w:rsid w:val="00900681"/>
    <w:rsid w:val="009010F0"/>
    <w:rsid w:val="00901447"/>
    <w:rsid w:val="00901923"/>
    <w:rsid w:val="00901B64"/>
    <w:rsid w:val="00901FF0"/>
    <w:rsid w:val="0090314F"/>
    <w:rsid w:val="00903239"/>
    <w:rsid w:val="00904030"/>
    <w:rsid w:val="009042A7"/>
    <w:rsid w:val="00904365"/>
    <w:rsid w:val="00904450"/>
    <w:rsid w:val="009056F8"/>
    <w:rsid w:val="00905BBD"/>
    <w:rsid w:val="0090666D"/>
    <w:rsid w:val="0090695E"/>
    <w:rsid w:val="00907099"/>
    <w:rsid w:val="009075C6"/>
    <w:rsid w:val="00907A10"/>
    <w:rsid w:val="00907EE4"/>
    <w:rsid w:val="00910435"/>
    <w:rsid w:val="00910542"/>
    <w:rsid w:val="009105B4"/>
    <w:rsid w:val="00910B9C"/>
    <w:rsid w:val="00910C35"/>
    <w:rsid w:val="009112F6"/>
    <w:rsid w:val="009119E7"/>
    <w:rsid w:val="00911B06"/>
    <w:rsid w:val="00911B33"/>
    <w:rsid w:val="00912407"/>
    <w:rsid w:val="0091308E"/>
    <w:rsid w:val="00913723"/>
    <w:rsid w:val="009140F4"/>
    <w:rsid w:val="0091426B"/>
    <w:rsid w:val="0091427A"/>
    <w:rsid w:val="00914756"/>
    <w:rsid w:val="00914D1A"/>
    <w:rsid w:val="00914D1D"/>
    <w:rsid w:val="009150C9"/>
    <w:rsid w:val="0091542A"/>
    <w:rsid w:val="0091553B"/>
    <w:rsid w:val="00915843"/>
    <w:rsid w:val="00917290"/>
    <w:rsid w:val="00917BB1"/>
    <w:rsid w:val="00920FC4"/>
    <w:rsid w:val="00921244"/>
    <w:rsid w:val="00921353"/>
    <w:rsid w:val="00921953"/>
    <w:rsid w:val="00921A00"/>
    <w:rsid w:val="00921F8E"/>
    <w:rsid w:val="009223C0"/>
    <w:rsid w:val="0092242B"/>
    <w:rsid w:val="0092261C"/>
    <w:rsid w:val="00922BDA"/>
    <w:rsid w:val="00922E30"/>
    <w:rsid w:val="0092306F"/>
    <w:rsid w:val="009232A0"/>
    <w:rsid w:val="00923D0C"/>
    <w:rsid w:val="00923D73"/>
    <w:rsid w:val="009241AE"/>
    <w:rsid w:val="009245C8"/>
    <w:rsid w:val="00925358"/>
    <w:rsid w:val="00926C3B"/>
    <w:rsid w:val="00926DC8"/>
    <w:rsid w:val="00926F1F"/>
    <w:rsid w:val="00926F26"/>
    <w:rsid w:val="00927C1F"/>
    <w:rsid w:val="0093012D"/>
    <w:rsid w:val="00930186"/>
    <w:rsid w:val="0093031E"/>
    <w:rsid w:val="00930945"/>
    <w:rsid w:val="00930C65"/>
    <w:rsid w:val="00931450"/>
    <w:rsid w:val="009314C2"/>
    <w:rsid w:val="00932089"/>
    <w:rsid w:val="009320A8"/>
    <w:rsid w:val="009325A6"/>
    <w:rsid w:val="0093272B"/>
    <w:rsid w:val="00933168"/>
    <w:rsid w:val="009334A5"/>
    <w:rsid w:val="009339B5"/>
    <w:rsid w:val="00933C47"/>
    <w:rsid w:val="00933E70"/>
    <w:rsid w:val="00934C67"/>
    <w:rsid w:val="00936BDA"/>
    <w:rsid w:val="00936BE5"/>
    <w:rsid w:val="00936D2A"/>
    <w:rsid w:val="00937143"/>
    <w:rsid w:val="0093766C"/>
    <w:rsid w:val="00937B82"/>
    <w:rsid w:val="009405FD"/>
    <w:rsid w:val="00940701"/>
    <w:rsid w:val="009408B6"/>
    <w:rsid w:val="00940D13"/>
    <w:rsid w:val="00940DC8"/>
    <w:rsid w:val="0094111A"/>
    <w:rsid w:val="009424B0"/>
    <w:rsid w:val="00943428"/>
    <w:rsid w:val="0094365A"/>
    <w:rsid w:val="00943DF9"/>
    <w:rsid w:val="00943DFF"/>
    <w:rsid w:val="00943FAD"/>
    <w:rsid w:val="0094426A"/>
    <w:rsid w:val="00944E4E"/>
    <w:rsid w:val="00945288"/>
    <w:rsid w:val="00945B93"/>
    <w:rsid w:val="00945C5F"/>
    <w:rsid w:val="00945E9C"/>
    <w:rsid w:val="00946209"/>
    <w:rsid w:val="00946588"/>
    <w:rsid w:val="009468F8"/>
    <w:rsid w:val="00946C42"/>
    <w:rsid w:val="0094740E"/>
    <w:rsid w:val="0094745F"/>
    <w:rsid w:val="00947B7F"/>
    <w:rsid w:val="00947BE5"/>
    <w:rsid w:val="009505E3"/>
    <w:rsid w:val="00950A90"/>
    <w:rsid w:val="00950DED"/>
    <w:rsid w:val="009510E7"/>
    <w:rsid w:val="009512D0"/>
    <w:rsid w:val="00951922"/>
    <w:rsid w:val="0095227A"/>
    <w:rsid w:val="0095247F"/>
    <w:rsid w:val="009526A1"/>
    <w:rsid w:val="0095278F"/>
    <w:rsid w:val="009527A2"/>
    <w:rsid w:val="009527C9"/>
    <w:rsid w:val="00952BC8"/>
    <w:rsid w:val="00952CFB"/>
    <w:rsid w:val="00952DA7"/>
    <w:rsid w:val="009534CC"/>
    <w:rsid w:val="00953BF0"/>
    <w:rsid w:val="0095443E"/>
    <w:rsid w:val="00954504"/>
    <w:rsid w:val="00954560"/>
    <w:rsid w:val="00954953"/>
    <w:rsid w:val="00955183"/>
    <w:rsid w:val="009552F4"/>
    <w:rsid w:val="009553AD"/>
    <w:rsid w:val="00955C41"/>
    <w:rsid w:val="009566D2"/>
    <w:rsid w:val="00956986"/>
    <w:rsid w:val="00956DCA"/>
    <w:rsid w:val="00956F20"/>
    <w:rsid w:val="009570C9"/>
    <w:rsid w:val="00957926"/>
    <w:rsid w:val="00957EC1"/>
    <w:rsid w:val="0096011E"/>
    <w:rsid w:val="0096031B"/>
    <w:rsid w:val="009603C0"/>
    <w:rsid w:val="00960423"/>
    <w:rsid w:val="00961503"/>
    <w:rsid w:val="009615C3"/>
    <w:rsid w:val="00961D2F"/>
    <w:rsid w:val="00961F42"/>
    <w:rsid w:val="0096235C"/>
    <w:rsid w:val="00962679"/>
    <w:rsid w:val="00962D04"/>
    <w:rsid w:val="00962F01"/>
    <w:rsid w:val="0096300E"/>
    <w:rsid w:val="00963055"/>
    <w:rsid w:val="009630D7"/>
    <w:rsid w:val="009635B6"/>
    <w:rsid w:val="009635E5"/>
    <w:rsid w:val="0096375F"/>
    <w:rsid w:val="00964180"/>
    <w:rsid w:val="0096463E"/>
    <w:rsid w:val="009647E7"/>
    <w:rsid w:val="00964C33"/>
    <w:rsid w:val="00965506"/>
    <w:rsid w:val="00965895"/>
    <w:rsid w:val="00966127"/>
    <w:rsid w:val="00966175"/>
    <w:rsid w:val="009671EF"/>
    <w:rsid w:val="0096725A"/>
    <w:rsid w:val="00967B23"/>
    <w:rsid w:val="00967FC8"/>
    <w:rsid w:val="009705ED"/>
    <w:rsid w:val="00970715"/>
    <w:rsid w:val="00970945"/>
    <w:rsid w:val="0097116F"/>
    <w:rsid w:val="009712E1"/>
    <w:rsid w:val="009713E8"/>
    <w:rsid w:val="00971E52"/>
    <w:rsid w:val="00972610"/>
    <w:rsid w:val="00972D27"/>
    <w:rsid w:val="00972D80"/>
    <w:rsid w:val="00973262"/>
    <w:rsid w:val="009734B8"/>
    <w:rsid w:val="0097391D"/>
    <w:rsid w:val="00974500"/>
    <w:rsid w:val="00974CCF"/>
    <w:rsid w:val="00975A14"/>
    <w:rsid w:val="00975C42"/>
    <w:rsid w:val="00975D21"/>
    <w:rsid w:val="00976616"/>
    <w:rsid w:val="009768E3"/>
    <w:rsid w:val="00976FAD"/>
    <w:rsid w:val="00977BC8"/>
    <w:rsid w:val="00980531"/>
    <w:rsid w:val="00980565"/>
    <w:rsid w:val="00980F91"/>
    <w:rsid w:val="0098201B"/>
    <w:rsid w:val="0098236F"/>
    <w:rsid w:val="00982B17"/>
    <w:rsid w:val="0098300D"/>
    <w:rsid w:val="00983016"/>
    <w:rsid w:val="00983186"/>
    <w:rsid w:val="0098346E"/>
    <w:rsid w:val="0098390B"/>
    <w:rsid w:val="0098479B"/>
    <w:rsid w:val="00984D31"/>
    <w:rsid w:val="00985462"/>
    <w:rsid w:val="00985984"/>
    <w:rsid w:val="00985A79"/>
    <w:rsid w:val="00987257"/>
    <w:rsid w:val="00987434"/>
    <w:rsid w:val="009875CC"/>
    <w:rsid w:val="009878A5"/>
    <w:rsid w:val="00987A29"/>
    <w:rsid w:val="00987A54"/>
    <w:rsid w:val="00987AD3"/>
    <w:rsid w:val="00987C38"/>
    <w:rsid w:val="009904FD"/>
    <w:rsid w:val="009906AB"/>
    <w:rsid w:val="0099071B"/>
    <w:rsid w:val="009908E1"/>
    <w:rsid w:val="009912F1"/>
    <w:rsid w:val="0099147D"/>
    <w:rsid w:val="00991730"/>
    <w:rsid w:val="009919BE"/>
    <w:rsid w:val="00991A52"/>
    <w:rsid w:val="00991DD5"/>
    <w:rsid w:val="00991EF5"/>
    <w:rsid w:val="00991FF5"/>
    <w:rsid w:val="00992357"/>
    <w:rsid w:val="00992B5F"/>
    <w:rsid w:val="00992E0B"/>
    <w:rsid w:val="00993743"/>
    <w:rsid w:val="00993B47"/>
    <w:rsid w:val="0099441E"/>
    <w:rsid w:val="00994483"/>
    <w:rsid w:val="00994528"/>
    <w:rsid w:val="0099486A"/>
    <w:rsid w:val="009951D4"/>
    <w:rsid w:val="00995A40"/>
    <w:rsid w:val="00996DF8"/>
    <w:rsid w:val="009970B5"/>
    <w:rsid w:val="00997EE3"/>
    <w:rsid w:val="00997F7B"/>
    <w:rsid w:val="009A000B"/>
    <w:rsid w:val="009A00E2"/>
    <w:rsid w:val="009A0564"/>
    <w:rsid w:val="009A0715"/>
    <w:rsid w:val="009A0C33"/>
    <w:rsid w:val="009A0C58"/>
    <w:rsid w:val="009A0ED5"/>
    <w:rsid w:val="009A1181"/>
    <w:rsid w:val="009A18D5"/>
    <w:rsid w:val="009A1DDD"/>
    <w:rsid w:val="009A1E44"/>
    <w:rsid w:val="009A21E2"/>
    <w:rsid w:val="009A240D"/>
    <w:rsid w:val="009A2D75"/>
    <w:rsid w:val="009A2FF8"/>
    <w:rsid w:val="009A3015"/>
    <w:rsid w:val="009A33B1"/>
    <w:rsid w:val="009A35D4"/>
    <w:rsid w:val="009A3860"/>
    <w:rsid w:val="009A496C"/>
    <w:rsid w:val="009A4BB4"/>
    <w:rsid w:val="009A4F0F"/>
    <w:rsid w:val="009A4FFE"/>
    <w:rsid w:val="009A5270"/>
    <w:rsid w:val="009A5E4E"/>
    <w:rsid w:val="009A7645"/>
    <w:rsid w:val="009A7FC3"/>
    <w:rsid w:val="009B02E1"/>
    <w:rsid w:val="009B04B4"/>
    <w:rsid w:val="009B04EB"/>
    <w:rsid w:val="009B0579"/>
    <w:rsid w:val="009B0745"/>
    <w:rsid w:val="009B09B6"/>
    <w:rsid w:val="009B0E6E"/>
    <w:rsid w:val="009B1007"/>
    <w:rsid w:val="009B13E5"/>
    <w:rsid w:val="009B1463"/>
    <w:rsid w:val="009B1C67"/>
    <w:rsid w:val="009B1E79"/>
    <w:rsid w:val="009B1E9B"/>
    <w:rsid w:val="009B24F7"/>
    <w:rsid w:val="009B2E59"/>
    <w:rsid w:val="009B37E5"/>
    <w:rsid w:val="009B3AD7"/>
    <w:rsid w:val="009B3EB5"/>
    <w:rsid w:val="009B4273"/>
    <w:rsid w:val="009B48ED"/>
    <w:rsid w:val="009B5369"/>
    <w:rsid w:val="009B5F86"/>
    <w:rsid w:val="009B6274"/>
    <w:rsid w:val="009B734C"/>
    <w:rsid w:val="009B74ED"/>
    <w:rsid w:val="009B7C94"/>
    <w:rsid w:val="009C019B"/>
    <w:rsid w:val="009C06AD"/>
    <w:rsid w:val="009C16C1"/>
    <w:rsid w:val="009C250C"/>
    <w:rsid w:val="009C39F0"/>
    <w:rsid w:val="009C41B2"/>
    <w:rsid w:val="009C41E2"/>
    <w:rsid w:val="009C5112"/>
    <w:rsid w:val="009C5B26"/>
    <w:rsid w:val="009C5F29"/>
    <w:rsid w:val="009C5F47"/>
    <w:rsid w:val="009C74D8"/>
    <w:rsid w:val="009C7A5F"/>
    <w:rsid w:val="009C7A6C"/>
    <w:rsid w:val="009C7E5C"/>
    <w:rsid w:val="009D02FE"/>
    <w:rsid w:val="009D0BC0"/>
    <w:rsid w:val="009D10F5"/>
    <w:rsid w:val="009D3F04"/>
    <w:rsid w:val="009D41E0"/>
    <w:rsid w:val="009D4A48"/>
    <w:rsid w:val="009D4C5E"/>
    <w:rsid w:val="009D4CCD"/>
    <w:rsid w:val="009D515F"/>
    <w:rsid w:val="009D70BD"/>
    <w:rsid w:val="009D7540"/>
    <w:rsid w:val="009D7727"/>
    <w:rsid w:val="009D7CE5"/>
    <w:rsid w:val="009D7E36"/>
    <w:rsid w:val="009D7F9E"/>
    <w:rsid w:val="009E0611"/>
    <w:rsid w:val="009E0852"/>
    <w:rsid w:val="009E0955"/>
    <w:rsid w:val="009E0C15"/>
    <w:rsid w:val="009E0FD4"/>
    <w:rsid w:val="009E12F0"/>
    <w:rsid w:val="009E171B"/>
    <w:rsid w:val="009E215F"/>
    <w:rsid w:val="009E226A"/>
    <w:rsid w:val="009E22F2"/>
    <w:rsid w:val="009E28C3"/>
    <w:rsid w:val="009E30E3"/>
    <w:rsid w:val="009E30FB"/>
    <w:rsid w:val="009E31A6"/>
    <w:rsid w:val="009E3556"/>
    <w:rsid w:val="009E390F"/>
    <w:rsid w:val="009E3CB3"/>
    <w:rsid w:val="009E3CC3"/>
    <w:rsid w:val="009E3DC0"/>
    <w:rsid w:val="009E3DDA"/>
    <w:rsid w:val="009E3F1B"/>
    <w:rsid w:val="009E42FE"/>
    <w:rsid w:val="009E4706"/>
    <w:rsid w:val="009E4A7A"/>
    <w:rsid w:val="009E4E01"/>
    <w:rsid w:val="009E4E75"/>
    <w:rsid w:val="009E5253"/>
    <w:rsid w:val="009E532C"/>
    <w:rsid w:val="009E534A"/>
    <w:rsid w:val="009E53A3"/>
    <w:rsid w:val="009E5576"/>
    <w:rsid w:val="009E5EEA"/>
    <w:rsid w:val="009E5F92"/>
    <w:rsid w:val="009E62C6"/>
    <w:rsid w:val="009E6A88"/>
    <w:rsid w:val="009E7E67"/>
    <w:rsid w:val="009F0434"/>
    <w:rsid w:val="009F0709"/>
    <w:rsid w:val="009F085D"/>
    <w:rsid w:val="009F0D16"/>
    <w:rsid w:val="009F2071"/>
    <w:rsid w:val="009F21BF"/>
    <w:rsid w:val="009F32ED"/>
    <w:rsid w:val="009F33D5"/>
    <w:rsid w:val="009F4950"/>
    <w:rsid w:val="009F4ADA"/>
    <w:rsid w:val="009F4CA8"/>
    <w:rsid w:val="009F4D50"/>
    <w:rsid w:val="009F4F18"/>
    <w:rsid w:val="009F4F42"/>
    <w:rsid w:val="009F51FE"/>
    <w:rsid w:val="009F6378"/>
    <w:rsid w:val="009F63BC"/>
    <w:rsid w:val="009F6744"/>
    <w:rsid w:val="009F680B"/>
    <w:rsid w:val="009F68B3"/>
    <w:rsid w:val="009F6A26"/>
    <w:rsid w:val="009F7863"/>
    <w:rsid w:val="00A00683"/>
    <w:rsid w:val="00A008B5"/>
    <w:rsid w:val="00A01056"/>
    <w:rsid w:val="00A01086"/>
    <w:rsid w:val="00A01C5D"/>
    <w:rsid w:val="00A01E9E"/>
    <w:rsid w:val="00A02243"/>
    <w:rsid w:val="00A02463"/>
    <w:rsid w:val="00A0357A"/>
    <w:rsid w:val="00A03A3E"/>
    <w:rsid w:val="00A04076"/>
    <w:rsid w:val="00A045F8"/>
    <w:rsid w:val="00A0490C"/>
    <w:rsid w:val="00A04AE5"/>
    <w:rsid w:val="00A0509A"/>
    <w:rsid w:val="00A05639"/>
    <w:rsid w:val="00A05804"/>
    <w:rsid w:val="00A063B6"/>
    <w:rsid w:val="00A064B0"/>
    <w:rsid w:val="00A067E7"/>
    <w:rsid w:val="00A06943"/>
    <w:rsid w:val="00A06D1F"/>
    <w:rsid w:val="00A072D5"/>
    <w:rsid w:val="00A07913"/>
    <w:rsid w:val="00A07C55"/>
    <w:rsid w:val="00A07CC9"/>
    <w:rsid w:val="00A07F19"/>
    <w:rsid w:val="00A109CE"/>
    <w:rsid w:val="00A10A29"/>
    <w:rsid w:val="00A11E4D"/>
    <w:rsid w:val="00A1254B"/>
    <w:rsid w:val="00A128E1"/>
    <w:rsid w:val="00A12B1C"/>
    <w:rsid w:val="00A13B28"/>
    <w:rsid w:val="00A13C59"/>
    <w:rsid w:val="00A13C9B"/>
    <w:rsid w:val="00A14CD6"/>
    <w:rsid w:val="00A15186"/>
    <w:rsid w:val="00A159C7"/>
    <w:rsid w:val="00A1617D"/>
    <w:rsid w:val="00A1649D"/>
    <w:rsid w:val="00A16DBD"/>
    <w:rsid w:val="00A17334"/>
    <w:rsid w:val="00A17A6A"/>
    <w:rsid w:val="00A17AC7"/>
    <w:rsid w:val="00A201D7"/>
    <w:rsid w:val="00A2184F"/>
    <w:rsid w:val="00A220AB"/>
    <w:rsid w:val="00A221CF"/>
    <w:rsid w:val="00A22314"/>
    <w:rsid w:val="00A225A1"/>
    <w:rsid w:val="00A2276B"/>
    <w:rsid w:val="00A22E9C"/>
    <w:rsid w:val="00A2319E"/>
    <w:rsid w:val="00A237A0"/>
    <w:rsid w:val="00A23EA2"/>
    <w:rsid w:val="00A2468C"/>
    <w:rsid w:val="00A254B0"/>
    <w:rsid w:val="00A2553F"/>
    <w:rsid w:val="00A2562D"/>
    <w:rsid w:val="00A25DEC"/>
    <w:rsid w:val="00A25FD3"/>
    <w:rsid w:val="00A2662E"/>
    <w:rsid w:val="00A268F7"/>
    <w:rsid w:val="00A26FF4"/>
    <w:rsid w:val="00A30289"/>
    <w:rsid w:val="00A30BCF"/>
    <w:rsid w:val="00A30D20"/>
    <w:rsid w:val="00A31194"/>
    <w:rsid w:val="00A313B4"/>
    <w:rsid w:val="00A31A62"/>
    <w:rsid w:val="00A31A72"/>
    <w:rsid w:val="00A32AA8"/>
    <w:rsid w:val="00A32BB5"/>
    <w:rsid w:val="00A32BCD"/>
    <w:rsid w:val="00A32C60"/>
    <w:rsid w:val="00A3311D"/>
    <w:rsid w:val="00A331E0"/>
    <w:rsid w:val="00A336D0"/>
    <w:rsid w:val="00A33D06"/>
    <w:rsid w:val="00A34383"/>
    <w:rsid w:val="00A344DE"/>
    <w:rsid w:val="00A349E7"/>
    <w:rsid w:val="00A34CD6"/>
    <w:rsid w:val="00A35784"/>
    <w:rsid w:val="00A36601"/>
    <w:rsid w:val="00A3664C"/>
    <w:rsid w:val="00A36819"/>
    <w:rsid w:val="00A371F3"/>
    <w:rsid w:val="00A37411"/>
    <w:rsid w:val="00A37553"/>
    <w:rsid w:val="00A407AA"/>
    <w:rsid w:val="00A407AD"/>
    <w:rsid w:val="00A40C20"/>
    <w:rsid w:val="00A41078"/>
    <w:rsid w:val="00A416DC"/>
    <w:rsid w:val="00A418C8"/>
    <w:rsid w:val="00A418CD"/>
    <w:rsid w:val="00A41980"/>
    <w:rsid w:val="00A41A7D"/>
    <w:rsid w:val="00A41C72"/>
    <w:rsid w:val="00A420B8"/>
    <w:rsid w:val="00A42275"/>
    <w:rsid w:val="00A42500"/>
    <w:rsid w:val="00A42A73"/>
    <w:rsid w:val="00A42EDD"/>
    <w:rsid w:val="00A43875"/>
    <w:rsid w:val="00A438F7"/>
    <w:rsid w:val="00A439E1"/>
    <w:rsid w:val="00A443B4"/>
    <w:rsid w:val="00A44748"/>
    <w:rsid w:val="00A44900"/>
    <w:rsid w:val="00A44F63"/>
    <w:rsid w:val="00A45719"/>
    <w:rsid w:val="00A45CBD"/>
    <w:rsid w:val="00A46361"/>
    <w:rsid w:val="00A46C34"/>
    <w:rsid w:val="00A4790D"/>
    <w:rsid w:val="00A47A7E"/>
    <w:rsid w:val="00A47B60"/>
    <w:rsid w:val="00A500D7"/>
    <w:rsid w:val="00A50103"/>
    <w:rsid w:val="00A501AB"/>
    <w:rsid w:val="00A50366"/>
    <w:rsid w:val="00A50396"/>
    <w:rsid w:val="00A504A0"/>
    <w:rsid w:val="00A508A8"/>
    <w:rsid w:val="00A50AF9"/>
    <w:rsid w:val="00A5225B"/>
    <w:rsid w:val="00A52688"/>
    <w:rsid w:val="00A5309B"/>
    <w:rsid w:val="00A536C5"/>
    <w:rsid w:val="00A537D9"/>
    <w:rsid w:val="00A538DF"/>
    <w:rsid w:val="00A5397C"/>
    <w:rsid w:val="00A539AE"/>
    <w:rsid w:val="00A54785"/>
    <w:rsid w:val="00A54991"/>
    <w:rsid w:val="00A54A66"/>
    <w:rsid w:val="00A54ABF"/>
    <w:rsid w:val="00A54BE9"/>
    <w:rsid w:val="00A54EE0"/>
    <w:rsid w:val="00A550F2"/>
    <w:rsid w:val="00A559CE"/>
    <w:rsid w:val="00A55C10"/>
    <w:rsid w:val="00A55E5C"/>
    <w:rsid w:val="00A5662E"/>
    <w:rsid w:val="00A566E6"/>
    <w:rsid w:val="00A56759"/>
    <w:rsid w:val="00A56AFE"/>
    <w:rsid w:val="00A56DE0"/>
    <w:rsid w:val="00A56FF2"/>
    <w:rsid w:val="00A5743B"/>
    <w:rsid w:val="00A576B7"/>
    <w:rsid w:val="00A603B3"/>
    <w:rsid w:val="00A60B0B"/>
    <w:rsid w:val="00A60CEA"/>
    <w:rsid w:val="00A60E45"/>
    <w:rsid w:val="00A6104B"/>
    <w:rsid w:val="00A61968"/>
    <w:rsid w:val="00A61A7C"/>
    <w:rsid w:val="00A61EAB"/>
    <w:rsid w:val="00A61EB5"/>
    <w:rsid w:val="00A62398"/>
    <w:rsid w:val="00A63250"/>
    <w:rsid w:val="00A63869"/>
    <w:rsid w:val="00A639AD"/>
    <w:rsid w:val="00A63D06"/>
    <w:rsid w:val="00A63E91"/>
    <w:rsid w:val="00A645D3"/>
    <w:rsid w:val="00A64855"/>
    <w:rsid w:val="00A64B1B"/>
    <w:rsid w:val="00A64C8D"/>
    <w:rsid w:val="00A64CC2"/>
    <w:rsid w:val="00A65795"/>
    <w:rsid w:val="00A65B60"/>
    <w:rsid w:val="00A66FAA"/>
    <w:rsid w:val="00A67016"/>
    <w:rsid w:val="00A67131"/>
    <w:rsid w:val="00A679E0"/>
    <w:rsid w:val="00A70507"/>
    <w:rsid w:val="00A70922"/>
    <w:rsid w:val="00A70A2A"/>
    <w:rsid w:val="00A70FD0"/>
    <w:rsid w:val="00A718E8"/>
    <w:rsid w:val="00A71DC0"/>
    <w:rsid w:val="00A71E24"/>
    <w:rsid w:val="00A7330D"/>
    <w:rsid w:val="00A73515"/>
    <w:rsid w:val="00A73698"/>
    <w:rsid w:val="00A73A7F"/>
    <w:rsid w:val="00A73BFB"/>
    <w:rsid w:val="00A74E2A"/>
    <w:rsid w:val="00A7528C"/>
    <w:rsid w:val="00A7564C"/>
    <w:rsid w:val="00A76919"/>
    <w:rsid w:val="00A76AB7"/>
    <w:rsid w:val="00A775C4"/>
    <w:rsid w:val="00A77B82"/>
    <w:rsid w:val="00A77C88"/>
    <w:rsid w:val="00A80A93"/>
    <w:rsid w:val="00A813FB"/>
    <w:rsid w:val="00A816EC"/>
    <w:rsid w:val="00A81B3F"/>
    <w:rsid w:val="00A8234F"/>
    <w:rsid w:val="00A82381"/>
    <w:rsid w:val="00A82549"/>
    <w:rsid w:val="00A82FAA"/>
    <w:rsid w:val="00A8367F"/>
    <w:rsid w:val="00A83E9F"/>
    <w:rsid w:val="00A83FF8"/>
    <w:rsid w:val="00A8465C"/>
    <w:rsid w:val="00A84D22"/>
    <w:rsid w:val="00A8533B"/>
    <w:rsid w:val="00A8556A"/>
    <w:rsid w:val="00A8571A"/>
    <w:rsid w:val="00A86BC9"/>
    <w:rsid w:val="00A90710"/>
    <w:rsid w:val="00A90E8F"/>
    <w:rsid w:val="00A91740"/>
    <w:rsid w:val="00A921D3"/>
    <w:rsid w:val="00A92A1D"/>
    <w:rsid w:val="00A92BDC"/>
    <w:rsid w:val="00A9349C"/>
    <w:rsid w:val="00A93651"/>
    <w:rsid w:val="00A9399E"/>
    <w:rsid w:val="00A945B0"/>
    <w:rsid w:val="00A94A3C"/>
    <w:rsid w:val="00A95243"/>
    <w:rsid w:val="00A952BE"/>
    <w:rsid w:val="00A9554E"/>
    <w:rsid w:val="00A95CBD"/>
    <w:rsid w:val="00A95D36"/>
    <w:rsid w:val="00A95F86"/>
    <w:rsid w:val="00A970BB"/>
    <w:rsid w:val="00A97951"/>
    <w:rsid w:val="00A97F65"/>
    <w:rsid w:val="00A97FA1"/>
    <w:rsid w:val="00AA010B"/>
    <w:rsid w:val="00AA01A2"/>
    <w:rsid w:val="00AA0CF6"/>
    <w:rsid w:val="00AA116C"/>
    <w:rsid w:val="00AA135E"/>
    <w:rsid w:val="00AA161B"/>
    <w:rsid w:val="00AA1717"/>
    <w:rsid w:val="00AA17EB"/>
    <w:rsid w:val="00AA1B31"/>
    <w:rsid w:val="00AA1E44"/>
    <w:rsid w:val="00AA1EAB"/>
    <w:rsid w:val="00AA1EE5"/>
    <w:rsid w:val="00AA23D2"/>
    <w:rsid w:val="00AA2F78"/>
    <w:rsid w:val="00AA3BF7"/>
    <w:rsid w:val="00AA44CC"/>
    <w:rsid w:val="00AA494B"/>
    <w:rsid w:val="00AA4BD9"/>
    <w:rsid w:val="00AA5067"/>
    <w:rsid w:val="00AA52F3"/>
    <w:rsid w:val="00AA5353"/>
    <w:rsid w:val="00AA58C1"/>
    <w:rsid w:val="00AA6141"/>
    <w:rsid w:val="00AA6BD0"/>
    <w:rsid w:val="00AA6FB1"/>
    <w:rsid w:val="00AA7518"/>
    <w:rsid w:val="00AA7A7A"/>
    <w:rsid w:val="00AA7A8B"/>
    <w:rsid w:val="00AA7E14"/>
    <w:rsid w:val="00AB0018"/>
    <w:rsid w:val="00AB075A"/>
    <w:rsid w:val="00AB0CD8"/>
    <w:rsid w:val="00AB0E29"/>
    <w:rsid w:val="00AB1D42"/>
    <w:rsid w:val="00AB1DFC"/>
    <w:rsid w:val="00AB1EBE"/>
    <w:rsid w:val="00AB235B"/>
    <w:rsid w:val="00AB2D22"/>
    <w:rsid w:val="00AB3256"/>
    <w:rsid w:val="00AB39B4"/>
    <w:rsid w:val="00AB3B87"/>
    <w:rsid w:val="00AB3D8E"/>
    <w:rsid w:val="00AB4439"/>
    <w:rsid w:val="00AB49C0"/>
    <w:rsid w:val="00AB4A99"/>
    <w:rsid w:val="00AB57FE"/>
    <w:rsid w:val="00AB580D"/>
    <w:rsid w:val="00AB621D"/>
    <w:rsid w:val="00AB6923"/>
    <w:rsid w:val="00AB7067"/>
    <w:rsid w:val="00AB767B"/>
    <w:rsid w:val="00AC0715"/>
    <w:rsid w:val="00AC08B6"/>
    <w:rsid w:val="00AC0A7A"/>
    <w:rsid w:val="00AC1EC5"/>
    <w:rsid w:val="00AC27E0"/>
    <w:rsid w:val="00AC30BE"/>
    <w:rsid w:val="00AC332F"/>
    <w:rsid w:val="00AC3B7C"/>
    <w:rsid w:val="00AC4634"/>
    <w:rsid w:val="00AC4E85"/>
    <w:rsid w:val="00AC4FA8"/>
    <w:rsid w:val="00AC550D"/>
    <w:rsid w:val="00AC56F5"/>
    <w:rsid w:val="00AC5700"/>
    <w:rsid w:val="00AC5810"/>
    <w:rsid w:val="00AC5B5E"/>
    <w:rsid w:val="00AC5D93"/>
    <w:rsid w:val="00AC6A6A"/>
    <w:rsid w:val="00AC6A85"/>
    <w:rsid w:val="00AC6CC3"/>
    <w:rsid w:val="00AC72EF"/>
    <w:rsid w:val="00AC7407"/>
    <w:rsid w:val="00AC7FC5"/>
    <w:rsid w:val="00AD021C"/>
    <w:rsid w:val="00AD0357"/>
    <w:rsid w:val="00AD04B2"/>
    <w:rsid w:val="00AD04C0"/>
    <w:rsid w:val="00AD090A"/>
    <w:rsid w:val="00AD14AB"/>
    <w:rsid w:val="00AD1982"/>
    <w:rsid w:val="00AD23F6"/>
    <w:rsid w:val="00AD2515"/>
    <w:rsid w:val="00AD416B"/>
    <w:rsid w:val="00AD42E7"/>
    <w:rsid w:val="00AD501D"/>
    <w:rsid w:val="00AD5704"/>
    <w:rsid w:val="00AD5907"/>
    <w:rsid w:val="00AD632F"/>
    <w:rsid w:val="00AD674D"/>
    <w:rsid w:val="00AD6946"/>
    <w:rsid w:val="00AD76C6"/>
    <w:rsid w:val="00AD7C2D"/>
    <w:rsid w:val="00AE0375"/>
    <w:rsid w:val="00AE068C"/>
    <w:rsid w:val="00AE09EB"/>
    <w:rsid w:val="00AE0C89"/>
    <w:rsid w:val="00AE1853"/>
    <w:rsid w:val="00AE2148"/>
    <w:rsid w:val="00AE31A3"/>
    <w:rsid w:val="00AE3392"/>
    <w:rsid w:val="00AE3EFA"/>
    <w:rsid w:val="00AE3F46"/>
    <w:rsid w:val="00AE43E6"/>
    <w:rsid w:val="00AE44F7"/>
    <w:rsid w:val="00AE497E"/>
    <w:rsid w:val="00AE4F24"/>
    <w:rsid w:val="00AE5067"/>
    <w:rsid w:val="00AE53DD"/>
    <w:rsid w:val="00AE5589"/>
    <w:rsid w:val="00AE5DF3"/>
    <w:rsid w:val="00AE73D4"/>
    <w:rsid w:val="00AE7C89"/>
    <w:rsid w:val="00AE7F2C"/>
    <w:rsid w:val="00AF0286"/>
    <w:rsid w:val="00AF099A"/>
    <w:rsid w:val="00AF0EDA"/>
    <w:rsid w:val="00AF1398"/>
    <w:rsid w:val="00AF1607"/>
    <w:rsid w:val="00AF1B73"/>
    <w:rsid w:val="00AF1EC0"/>
    <w:rsid w:val="00AF354B"/>
    <w:rsid w:val="00AF37B0"/>
    <w:rsid w:val="00AF3D34"/>
    <w:rsid w:val="00AF41C2"/>
    <w:rsid w:val="00AF47B9"/>
    <w:rsid w:val="00AF4EEE"/>
    <w:rsid w:val="00AF50FD"/>
    <w:rsid w:val="00AF59F4"/>
    <w:rsid w:val="00AF669C"/>
    <w:rsid w:val="00AF7247"/>
    <w:rsid w:val="00B000B1"/>
    <w:rsid w:val="00B007F5"/>
    <w:rsid w:val="00B00CE9"/>
    <w:rsid w:val="00B00EE5"/>
    <w:rsid w:val="00B00FAF"/>
    <w:rsid w:val="00B0144C"/>
    <w:rsid w:val="00B01D0C"/>
    <w:rsid w:val="00B025AF"/>
    <w:rsid w:val="00B0291A"/>
    <w:rsid w:val="00B03210"/>
    <w:rsid w:val="00B0382C"/>
    <w:rsid w:val="00B03899"/>
    <w:rsid w:val="00B03985"/>
    <w:rsid w:val="00B03CBA"/>
    <w:rsid w:val="00B03E79"/>
    <w:rsid w:val="00B042FE"/>
    <w:rsid w:val="00B047CB"/>
    <w:rsid w:val="00B04F8C"/>
    <w:rsid w:val="00B05CDD"/>
    <w:rsid w:val="00B060CA"/>
    <w:rsid w:val="00B0617B"/>
    <w:rsid w:val="00B06440"/>
    <w:rsid w:val="00B06AEA"/>
    <w:rsid w:val="00B07909"/>
    <w:rsid w:val="00B079F2"/>
    <w:rsid w:val="00B07A55"/>
    <w:rsid w:val="00B07F71"/>
    <w:rsid w:val="00B10359"/>
    <w:rsid w:val="00B103CE"/>
    <w:rsid w:val="00B1070A"/>
    <w:rsid w:val="00B11243"/>
    <w:rsid w:val="00B12121"/>
    <w:rsid w:val="00B123ED"/>
    <w:rsid w:val="00B1288D"/>
    <w:rsid w:val="00B12B43"/>
    <w:rsid w:val="00B131D5"/>
    <w:rsid w:val="00B13466"/>
    <w:rsid w:val="00B13DAA"/>
    <w:rsid w:val="00B14052"/>
    <w:rsid w:val="00B14504"/>
    <w:rsid w:val="00B145EE"/>
    <w:rsid w:val="00B1474B"/>
    <w:rsid w:val="00B1514B"/>
    <w:rsid w:val="00B154A8"/>
    <w:rsid w:val="00B15A48"/>
    <w:rsid w:val="00B15FCC"/>
    <w:rsid w:val="00B166A8"/>
    <w:rsid w:val="00B169C8"/>
    <w:rsid w:val="00B16D0C"/>
    <w:rsid w:val="00B1755E"/>
    <w:rsid w:val="00B17702"/>
    <w:rsid w:val="00B17704"/>
    <w:rsid w:val="00B178FD"/>
    <w:rsid w:val="00B17B9B"/>
    <w:rsid w:val="00B17D24"/>
    <w:rsid w:val="00B17DB3"/>
    <w:rsid w:val="00B17DB6"/>
    <w:rsid w:val="00B17F76"/>
    <w:rsid w:val="00B17F8A"/>
    <w:rsid w:val="00B20500"/>
    <w:rsid w:val="00B23036"/>
    <w:rsid w:val="00B23C4F"/>
    <w:rsid w:val="00B23F52"/>
    <w:rsid w:val="00B2408F"/>
    <w:rsid w:val="00B24733"/>
    <w:rsid w:val="00B2516F"/>
    <w:rsid w:val="00B25579"/>
    <w:rsid w:val="00B26ED3"/>
    <w:rsid w:val="00B272CF"/>
    <w:rsid w:val="00B273BA"/>
    <w:rsid w:val="00B27A3A"/>
    <w:rsid w:val="00B30545"/>
    <w:rsid w:val="00B30B20"/>
    <w:rsid w:val="00B30D6D"/>
    <w:rsid w:val="00B30E6A"/>
    <w:rsid w:val="00B30E96"/>
    <w:rsid w:val="00B318AC"/>
    <w:rsid w:val="00B31960"/>
    <w:rsid w:val="00B32551"/>
    <w:rsid w:val="00B327F0"/>
    <w:rsid w:val="00B32EDE"/>
    <w:rsid w:val="00B33568"/>
    <w:rsid w:val="00B3362C"/>
    <w:rsid w:val="00B3376A"/>
    <w:rsid w:val="00B34C6C"/>
    <w:rsid w:val="00B353A2"/>
    <w:rsid w:val="00B35C1B"/>
    <w:rsid w:val="00B35C35"/>
    <w:rsid w:val="00B35CB2"/>
    <w:rsid w:val="00B362B9"/>
    <w:rsid w:val="00B364F3"/>
    <w:rsid w:val="00B36530"/>
    <w:rsid w:val="00B36751"/>
    <w:rsid w:val="00B367CC"/>
    <w:rsid w:val="00B36A97"/>
    <w:rsid w:val="00B36C15"/>
    <w:rsid w:val="00B36CE4"/>
    <w:rsid w:val="00B40960"/>
    <w:rsid w:val="00B40E33"/>
    <w:rsid w:val="00B40ED4"/>
    <w:rsid w:val="00B40F03"/>
    <w:rsid w:val="00B419BE"/>
    <w:rsid w:val="00B41F2A"/>
    <w:rsid w:val="00B42C40"/>
    <w:rsid w:val="00B433DE"/>
    <w:rsid w:val="00B43454"/>
    <w:rsid w:val="00B43FEB"/>
    <w:rsid w:val="00B43FEF"/>
    <w:rsid w:val="00B453CE"/>
    <w:rsid w:val="00B45BA4"/>
    <w:rsid w:val="00B45D6B"/>
    <w:rsid w:val="00B4640B"/>
    <w:rsid w:val="00B46C1D"/>
    <w:rsid w:val="00B46E48"/>
    <w:rsid w:val="00B47186"/>
    <w:rsid w:val="00B4764F"/>
    <w:rsid w:val="00B47ED1"/>
    <w:rsid w:val="00B47EF9"/>
    <w:rsid w:val="00B51371"/>
    <w:rsid w:val="00B522FF"/>
    <w:rsid w:val="00B52EC4"/>
    <w:rsid w:val="00B5342D"/>
    <w:rsid w:val="00B54901"/>
    <w:rsid w:val="00B54C1D"/>
    <w:rsid w:val="00B54CE4"/>
    <w:rsid w:val="00B54CF4"/>
    <w:rsid w:val="00B556E4"/>
    <w:rsid w:val="00B56798"/>
    <w:rsid w:val="00B56940"/>
    <w:rsid w:val="00B569A9"/>
    <w:rsid w:val="00B576DB"/>
    <w:rsid w:val="00B57CA8"/>
    <w:rsid w:val="00B57D86"/>
    <w:rsid w:val="00B57DAD"/>
    <w:rsid w:val="00B57F53"/>
    <w:rsid w:val="00B57F99"/>
    <w:rsid w:val="00B60027"/>
    <w:rsid w:val="00B610D5"/>
    <w:rsid w:val="00B61125"/>
    <w:rsid w:val="00B6137B"/>
    <w:rsid w:val="00B613B7"/>
    <w:rsid w:val="00B61425"/>
    <w:rsid w:val="00B6150B"/>
    <w:rsid w:val="00B6177E"/>
    <w:rsid w:val="00B61ABA"/>
    <w:rsid w:val="00B61CC7"/>
    <w:rsid w:val="00B61DC9"/>
    <w:rsid w:val="00B622BC"/>
    <w:rsid w:val="00B62733"/>
    <w:rsid w:val="00B63194"/>
    <w:rsid w:val="00B633BF"/>
    <w:rsid w:val="00B6346D"/>
    <w:rsid w:val="00B63BA6"/>
    <w:rsid w:val="00B63D3B"/>
    <w:rsid w:val="00B64206"/>
    <w:rsid w:val="00B64576"/>
    <w:rsid w:val="00B64629"/>
    <w:rsid w:val="00B655B2"/>
    <w:rsid w:val="00B655BC"/>
    <w:rsid w:val="00B65A71"/>
    <w:rsid w:val="00B66238"/>
    <w:rsid w:val="00B66460"/>
    <w:rsid w:val="00B673C6"/>
    <w:rsid w:val="00B6747B"/>
    <w:rsid w:val="00B7022C"/>
    <w:rsid w:val="00B704C5"/>
    <w:rsid w:val="00B70566"/>
    <w:rsid w:val="00B70C8A"/>
    <w:rsid w:val="00B7106A"/>
    <w:rsid w:val="00B712DA"/>
    <w:rsid w:val="00B71765"/>
    <w:rsid w:val="00B7203B"/>
    <w:rsid w:val="00B72C98"/>
    <w:rsid w:val="00B73852"/>
    <w:rsid w:val="00B73CAB"/>
    <w:rsid w:val="00B7415B"/>
    <w:rsid w:val="00B74173"/>
    <w:rsid w:val="00B7435A"/>
    <w:rsid w:val="00B74CDA"/>
    <w:rsid w:val="00B74DF4"/>
    <w:rsid w:val="00B750D4"/>
    <w:rsid w:val="00B75445"/>
    <w:rsid w:val="00B756FC"/>
    <w:rsid w:val="00B75FF6"/>
    <w:rsid w:val="00B7650B"/>
    <w:rsid w:val="00B76B6F"/>
    <w:rsid w:val="00B77501"/>
    <w:rsid w:val="00B779DF"/>
    <w:rsid w:val="00B8067E"/>
    <w:rsid w:val="00B8092A"/>
    <w:rsid w:val="00B8099C"/>
    <w:rsid w:val="00B80BB8"/>
    <w:rsid w:val="00B80CA4"/>
    <w:rsid w:val="00B80E58"/>
    <w:rsid w:val="00B81772"/>
    <w:rsid w:val="00B817DB"/>
    <w:rsid w:val="00B8183A"/>
    <w:rsid w:val="00B81C40"/>
    <w:rsid w:val="00B8255E"/>
    <w:rsid w:val="00B827AF"/>
    <w:rsid w:val="00B82A1F"/>
    <w:rsid w:val="00B82E8B"/>
    <w:rsid w:val="00B83442"/>
    <w:rsid w:val="00B83A4B"/>
    <w:rsid w:val="00B84007"/>
    <w:rsid w:val="00B84977"/>
    <w:rsid w:val="00B84BAE"/>
    <w:rsid w:val="00B84EDD"/>
    <w:rsid w:val="00B85177"/>
    <w:rsid w:val="00B85239"/>
    <w:rsid w:val="00B8523F"/>
    <w:rsid w:val="00B858BA"/>
    <w:rsid w:val="00B85FCB"/>
    <w:rsid w:val="00B86BD5"/>
    <w:rsid w:val="00B90200"/>
    <w:rsid w:val="00B91187"/>
    <w:rsid w:val="00B919B8"/>
    <w:rsid w:val="00B9277C"/>
    <w:rsid w:val="00B9290E"/>
    <w:rsid w:val="00B92F40"/>
    <w:rsid w:val="00B9387A"/>
    <w:rsid w:val="00B93EDD"/>
    <w:rsid w:val="00B947E1"/>
    <w:rsid w:val="00B95098"/>
    <w:rsid w:val="00B951F9"/>
    <w:rsid w:val="00B95346"/>
    <w:rsid w:val="00B957FC"/>
    <w:rsid w:val="00B95AD9"/>
    <w:rsid w:val="00B95B6C"/>
    <w:rsid w:val="00B9685E"/>
    <w:rsid w:val="00B96FF5"/>
    <w:rsid w:val="00B972B8"/>
    <w:rsid w:val="00B97B66"/>
    <w:rsid w:val="00BA00A4"/>
    <w:rsid w:val="00BA0A28"/>
    <w:rsid w:val="00BA0A3A"/>
    <w:rsid w:val="00BA0CE5"/>
    <w:rsid w:val="00BA122D"/>
    <w:rsid w:val="00BA193D"/>
    <w:rsid w:val="00BA20B1"/>
    <w:rsid w:val="00BA29C3"/>
    <w:rsid w:val="00BA2CA8"/>
    <w:rsid w:val="00BA3F36"/>
    <w:rsid w:val="00BA4496"/>
    <w:rsid w:val="00BA4701"/>
    <w:rsid w:val="00BA4885"/>
    <w:rsid w:val="00BA4F0C"/>
    <w:rsid w:val="00BA50E2"/>
    <w:rsid w:val="00BA5EE4"/>
    <w:rsid w:val="00BA60FC"/>
    <w:rsid w:val="00BA6E3C"/>
    <w:rsid w:val="00BA71CE"/>
    <w:rsid w:val="00BA730B"/>
    <w:rsid w:val="00BA7325"/>
    <w:rsid w:val="00BA7B29"/>
    <w:rsid w:val="00BA7D98"/>
    <w:rsid w:val="00BB006D"/>
    <w:rsid w:val="00BB049D"/>
    <w:rsid w:val="00BB0851"/>
    <w:rsid w:val="00BB0C76"/>
    <w:rsid w:val="00BB15C2"/>
    <w:rsid w:val="00BB1750"/>
    <w:rsid w:val="00BB185E"/>
    <w:rsid w:val="00BB1B77"/>
    <w:rsid w:val="00BB2257"/>
    <w:rsid w:val="00BB25DF"/>
    <w:rsid w:val="00BB2E91"/>
    <w:rsid w:val="00BB37B5"/>
    <w:rsid w:val="00BB4097"/>
    <w:rsid w:val="00BB45A3"/>
    <w:rsid w:val="00BB49B1"/>
    <w:rsid w:val="00BB5470"/>
    <w:rsid w:val="00BB578D"/>
    <w:rsid w:val="00BB5875"/>
    <w:rsid w:val="00BB5C59"/>
    <w:rsid w:val="00BB5FDC"/>
    <w:rsid w:val="00BB60EB"/>
    <w:rsid w:val="00BB62AF"/>
    <w:rsid w:val="00BB6388"/>
    <w:rsid w:val="00BB777B"/>
    <w:rsid w:val="00BC00EF"/>
    <w:rsid w:val="00BC0344"/>
    <w:rsid w:val="00BC0460"/>
    <w:rsid w:val="00BC0EF8"/>
    <w:rsid w:val="00BC1216"/>
    <w:rsid w:val="00BC1518"/>
    <w:rsid w:val="00BC17C6"/>
    <w:rsid w:val="00BC1802"/>
    <w:rsid w:val="00BC19DF"/>
    <w:rsid w:val="00BC263C"/>
    <w:rsid w:val="00BC268F"/>
    <w:rsid w:val="00BC32A4"/>
    <w:rsid w:val="00BC3BBD"/>
    <w:rsid w:val="00BC4648"/>
    <w:rsid w:val="00BC465E"/>
    <w:rsid w:val="00BC4FFC"/>
    <w:rsid w:val="00BC5115"/>
    <w:rsid w:val="00BC5400"/>
    <w:rsid w:val="00BC6A48"/>
    <w:rsid w:val="00BC6A8E"/>
    <w:rsid w:val="00BC6D62"/>
    <w:rsid w:val="00BC72E8"/>
    <w:rsid w:val="00BC77D2"/>
    <w:rsid w:val="00BC7F09"/>
    <w:rsid w:val="00BD0D95"/>
    <w:rsid w:val="00BD107B"/>
    <w:rsid w:val="00BD132F"/>
    <w:rsid w:val="00BD1522"/>
    <w:rsid w:val="00BD1CB4"/>
    <w:rsid w:val="00BD27E8"/>
    <w:rsid w:val="00BD3BB5"/>
    <w:rsid w:val="00BD4748"/>
    <w:rsid w:val="00BD5B06"/>
    <w:rsid w:val="00BD5FD2"/>
    <w:rsid w:val="00BD733E"/>
    <w:rsid w:val="00BD769C"/>
    <w:rsid w:val="00BD7D54"/>
    <w:rsid w:val="00BD7DDE"/>
    <w:rsid w:val="00BD7F29"/>
    <w:rsid w:val="00BE0428"/>
    <w:rsid w:val="00BE1081"/>
    <w:rsid w:val="00BE11A8"/>
    <w:rsid w:val="00BE16D6"/>
    <w:rsid w:val="00BE25D8"/>
    <w:rsid w:val="00BE2613"/>
    <w:rsid w:val="00BE285B"/>
    <w:rsid w:val="00BE28B7"/>
    <w:rsid w:val="00BE2C4D"/>
    <w:rsid w:val="00BE43A9"/>
    <w:rsid w:val="00BE47C3"/>
    <w:rsid w:val="00BE4A14"/>
    <w:rsid w:val="00BE52E8"/>
    <w:rsid w:val="00BE54D3"/>
    <w:rsid w:val="00BE5760"/>
    <w:rsid w:val="00BE57CA"/>
    <w:rsid w:val="00BE58DA"/>
    <w:rsid w:val="00BE5B90"/>
    <w:rsid w:val="00BE5C68"/>
    <w:rsid w:val="00BE5E5E"/>
    <w:rsid w:val="00BE66AC"/>
    <w:rsid w:val="00BE6B39"/>
    <w:rsid w:val="00BE6D74"/>
    <w:rsid w:val="00BE7146"/>
    <w:rsid w:val="00BE76ED"/>
    <w:rsid w:val="00BE7773"/>
    <w:rsid w:val="00BE7AF3"/>
    <w:rsid w:val="00BE7B85"/>
    <w:rsid w:val="00BE7F91"/>
    <w:rsid w:val="00BF03CA"/>
    <w:rsid w:val="00BF0ED3"/>
    <w:rsid w:val="00BF135B"/>
    <w:rsid w:val="00BF146D"/>
    <w:rsid w:val="00BF1641"/>
    <w:rsid w:val="00BF1D61"/>
    <w:rsid w:val="00BF219E"/>
    <w:rsid w:val="00BF2CE5"/>
    <w:rsid w:val="00BF3322"/>
    <w:rsid w:val="00BF3861"/>
    <w:rsid w:val="00BF494E"/>
    <w:rsid w:val="00BF4B11"/>
    <w:rsid w:val="00BF544E"/>
    <w:rsid w:val="00BF556A"/>
    <w:rsid w:val="00BF5CC9"/>
    <w:rsid w:val="00BF610B"/>
    <w:rsid w:val="00BF6A46"/>
    <w:rsid w:val="00BF6AAB"/>
    <w:rsid w:val="00BF7F41"/>
    <w:rsid w:val="00C004FE"/>
    <w:rsid w:val="00C00905"/>
    <w:rsid w:val="00C0121B"/>
    <w:rsid w:val="00C02CE3"/>
    <w:rsid w:val="00C02D00"/>
    <w:rsid w:val="00C02F6B"/>
    <w:rsid w:val="00C036F5"/>
    <w:rsid w:val="00C03CCF"/>
    <w:rsid w:val="00C0465F"/>
    <w:rsid w:val="00C04660"/>
    <w:rsid w:val="00C04FC7"/>
    <w:rsid w:val="00C0547A"/>
    <w:rsid w:val="00C05C33"/>
    <w:rsid w:val="00C05EA1"/>
    <w:rsid w:val="00C064E4"/>
    <w:rsid w:val="00C06E17"/>
    <w:rsid w:val="00C06E41"/>
    <w:rsid w:val="00C100D1"/>
    <w:rsid w:val="00C1015E"/>
    <w:rsid w:val="00C101CC"/>
    <w:rsid w:val="00C101FC"/>
    <w:rsid w:val="00C10403"/>
    <w:rsid w:val="00C104A6"/>
    <w:rsid w:val="00C1083E"/>
    <w:rsid w:val="00C1099C"/>
    <w:rsid w:val="00C1114A"/>
    <w:rsid w:val="00C115EA"/>
    <w:rsid w:val="00C118A5"/>
    <w:rsid w:val="00C11BDB"/>
    <w:rsid w:val="00C1253C"/>
    <w:rsid w:val="00C12FE9"/>
    <w:rsid w:val="00C13E28"/>
    <w:rsid w:val="00C13EBF"/>
    <w:rsid w:val="00C140DA"/>
    <w:rsid w:val="00C14822"/>
    <w:rsid w:val="00C15286"/>
    <w:rsid w:val="00C15B9A"/>
    <w:rsid w:val="00C15CC3"/>
    <w:rsid w:val="00C1650B"/>
    <w:rsid w:val="00C17A21"/>
    <w:rsid w:val="00C17BDA"/>
    <w:rsid w:val="00C17D72"/>
    <w:rsid w:val="00C17F38"/>
    <w:rsid w:val="00C207BD"/>
    <w:rsid w:val="00C208F1"/>
    <w:rsid w:val="00C20B73"/>
    <w:rsid w:val="00C21292"/>
    <w:rsid w:val="00C21947"/>
    <w:rsid w:val="00C22088"/>
    <w:rsid w:val="00C228C6"/>
    <w:rsid w:val="00C22AA2"/>
    <w:rsid w:val="00C22F4B"/>
    <w:rsid w:val="00C23153"/>
    <w:rsid w:val="00C231E9"/>
    <w:rsid w:val="00C23571"/>
    <w:rsid w:val="00C236D9"/>
    <w:rsid w:val="00C23DEB"/>
    <w:rsid w:val="00C24127"/>
    <w:rsid w:val="00C244C9"/>
    <w:rsid w:val="00C245F0"/>
    <w:rsid w:val="00C24C40"/>
    <w:rsid w:val="00C25318"/>
    <w:rsid w:val="00C2586F"/>
    <w:rsid w:val="00C25BB1"/>
    <w:rsid w:val="00C25FD8"/>
    <w:rsid w:val="00C26209"/>
    <w:rsid w:val="00C26B07"/>
    <w:rsid w:val="00C26F00"/>
    <w:rsid w:val="00C27423"/>
    <w:rsid w:val="00C2747C"/>
    <w:rsid w:val="00C274D4"/>
    <w:rsid w:val="00C27C91"/>
    <w:rsid w:val="00C303A1"/>
    <w:rsid w:val="00C309E9"/>
    <w:rsid w:val="00C31343"/>
    <w:rsid w:val="00C31BA3"/>
    <w:rsid w:val="00C31C93"/>
    <w:rsid w:val="00C326E0"/>
    <w:rsid w:val="00C32CFC"/>
    <w:rsid w:val="00C33328"/>
    <w:rsid w:val="00C337FA"/>
    <w:rsid w:val="00C33FFE"/>
    <w:rsid w:val="00C34462"/>
    <w:rsid w:val="00C35220"/>
    <w:rsid w:val="00C3525E"/>
    <w:rsid w:val="00C35968"/>
    <w:rsid w:val="00C359EB"/>
    <w:rsid w:val="00C35BE6"/>
    <w:rsid w:val="00C35EA1"/>
    <w:rsid w:val="00C36AA2"/>
    <w:rsid w:val="00C37021"/>
    <w:rsid w:val="00C37271"/>
    <w:rsid w:val="00C37631"/>
    <w:rsid w:val="00C377A1"/>
    <w:rsid w:val="00C37921"/>
    <w:rsid w:val="00C37FAE"/>
    <w:rsid w:val="00C400CE"/>
    <w:rsid w:val="00C412EA"/>
    <w:rsid w:val="00C41842"/>
    <w:rsid w:val="00C41CE3"/>
    <w:rsid w:val="00C4274B"/>
    <w:rsid w:val="00C42D2F"/>
    <w:rsid w:val="00C42E94"/>
    <w:rsid w:val="00C42F14"/>
    <w:rsid w:val="00C43566"/>
    <w:rsid w:val="00C4470F"/>
    <w:rsid w:val="00C44DB2"/>
    <w:rsid w:val="00C45175"/>
    <w:rsid w:val="00C452E0"/>
    <w:rsid w:val="00C45314"/>
    <w:rsid w:val="00C4564A"/>
    <w:rsid w:val="00C4573D"/>
    <w:rsid w:val="00C45F7D"/>
    <w:rsid w:val="00C463F3"/>
    <w:rsid w:val="00C46508"/>
    <w:rsid w:val="00C46CD0"/>
    <w:rsid w:val="00C4707B"/>
    <w:rsid w:val="00C470AC"/>
    <w:rsid w:val="00C47227"/>
    <w:rsid w:val="00C47CCD"/>
    <w:rsid w:val="00C504A0"/>
    <w:rsid w:val="00C506D6"/>
    <w:rsid w:val="00C50BB0"/>
    <w:rsid w:val="00C510D7"/>
    <w:rsid w:val="00C51463"/>
    <w:rsid w:val="00C51805"/>
    <w:rsid w:val="00C53429"/>
    <w:rsid w:val="00C53910"/>
    <w:rsid w:val="00C5490A"/>
    <w:rsid w:val="00C54DF6"/>
    <w:rsid w:val="00C54E1F"/>
    <w:rsid w:val="00C555CD"/>
    <w:rsid w:val="00C55AED"/>
    <w:rsid w:val="00C55D01"/>
    <w:rsid w:val="00C55D73"/>
    <w:rsid w:val="00C55EDF"/>
    <w:rsid w:val="00C569B9"/>
    <w:rsid w:val="00C57136"/>
    <w:rsid w:val="00C576AA"/>
    <w:rsid w:val="00C577A1"/>
    <w:rsid w:val="00C57CFF"/>
    <w:rsid w:val="00C57E74"/>
    <w:rsid w:val="00C6039A"/>
    <w:rsid w:val="00C604EE"/>
    <w:rsid w:val="00C60D8C"/>
    <w:rsid w:val="00C6113A"/>
    <w:rsid w:val="00C61555"/>
    <w:rsid w:val="00C61B7F"/>
    <w:rsid w:val="00C62BB0"/>
    <w:rsid w:val="00C62C3D"/>
    <w:rsid w:val="00C62D1A"/>
    <w:rsid w:val="00C62D2C"/>
    <w:rsid w:val="00C64898"/>
    <w:rsid w:val="00C64935"/>
    <w:rsid w:val="00C64B4F"/>
    <w:rsid w:val="00C64E24"/>
    <w:rsid w:val="00C65047"/>
    <w:rsid w:val="00C654B0"/>
    <w:rsid w:val="00C662AE"/>
    <w:rsid w:val="00C668C3"/>
    <w:rsid w:val="00C6697A"/>
    <w:rsid w:val="00C66E06"/>
    <w:rsid w:val="00C66EB7"/>
    <w:rsid w:val="00C66F94"/>
    <w:rsid w:val="00C67966"/>
    <w:rsid w:val="00C67D2C"/>
    <w:rsid w:val="00C70799"/>
    <w:rsid w:val="00C70A14"/>
    <w:rsid w:val="00C70AF5"/>
    <w:rsid w:val="00C71242"/>
    <w:rsid w:val="00C71F03"/>
    <w:rsid w:val="00C7291C"/>
    <w:rsid w:val="00C72AA6"/>
    <w:rsid w:val="00C732EE"/>
    <w:rsid w:val="00C73758"/>
    <w:rsid w:val="00C73B51"/>
    <w:rsid w:val="00C73DA7"/>
    <w:rsid w:val="00C748FB"/>
    <w:rsid w:val="00C74C53"/>
    <w:rsid w:val="00C74D7A"/>
    <w:rsid w:val="00C75088"/>
    <w:rsid w:val="00C755DA"/>
    <w:rsid w:val="00C76348"/>
    <w:rsid w:val="00C76BA2"/>
    <w:rsid w:val="00C76F04"/>
    <w:rsid w:val="00C77946"/>
    <w:rsid w:val="00C77AFA"/>
    <w:rsid w:val="00C77FDA"/>
    <w:rsid w:val="00C80801"/>
    <w:rsid w:val="00C8104A"/>
    <w:rsid w:val="00C812E1"/>
    <w:rsid w:val="00C81627"/>
    <w:rsid w:val="00C81A2A"/>
    <w:rsid w:val="00C82435"/>
    <w:rsid w:val="00C82C2C"/>
    <w:rsid w:val="00C831C2"/>
    <w:rsid w:val="00C83603"/>
    <w:rsid w:val="00C83BF6"/>
    <w:rsid w:val="00C83C03"/>
    <w:rsid w:val="00C83D15"/>
    <w:rsid w:val="00C8440A"/>
    <w:rsid w:val="00C84A6A"/>
    <w:rsid w:val="00C85588"/>
    <w:rsid w:val="00C8586F"/>
    <w:rsid w:val="00C85C27"/>
    <w:rsid w:val="00C860D5"/>
    <w:rsid w:val="00C86298"/>
    <w:rsid w:val="00C868D2"/>
    <w:rsid w:val="00C86B07"/>
    <w:rsid w:val="00C87166"/>
    <w:rsid w:val="00C87331"/>
    <w:rsid w:val="00C876D8"/>
    <w:rsid w:val="00C905CA"/>
    <w:rsid w:val="00C909D3"/>
    <w:rsid w:val="00C90F4A"/>
    <w:rsid w:val="00C90FBB"/>
    <w:rsid w:val="00C9115D"/>
    <w:rsid w:val="00C9150F"/>
    <w:rsid w:val="00C91ED9"/>
    <w:rsid w:val="00C9229B"/>
    <w:rsid w:val="00C92838"/>
    <w:rsid w:val="00C92D44"/>
    <w:rsid w:val="00C93D6B"/>
    <w:rsid w:val="00C93F4A"/>
    <w:rsid w:val="00C94017"/>
    <w:rsid w:val="00C9443B"/>
    <w:rsid w:val="00C94BF3"/>
    <w:rsid w:val="00C94EB7"/>
    <w:rsid w:val="00C95348"/>
    <w:rsid w:val="00C954BC"/>
    <w:rsid w:val="00C95946"/>
    <w:rsid w:val="00C95FA3"/>
    <w:rsid w:val="00C97401"/>
    <w:rsid w:val="00C97473"/>
    <w:rsid w:val="00C97701"/>
    <w:rsid w:val="00CA009E"/>
    <w:rsid w:val="00CA0E40"/>
    <w:rsid w:val="00CA1010"/>
    <w:rsid w:val="00CA1E5C"/>
    <w:rsid w:val="00CA20DD"/>
    <w:rsid w:val="00CA2571"/>
    <w:rsid w:val="00CA2C1E"/>
    <w:rsid w:val="00CA2EBF"/>
    <w:rsid w:val="00CA32CE"/>
    <w:rsid w:val="00CA4E28"/>
    <w:rsid w:val="00CA527B"/>
    <w:rsid w:val="00CA5506"/>
    <w:rsid w:val="00CA5A50"/>
    <w:rsid w:val="00CA5C38"/>
    <w:rsid w:val="00CA6265"/>
    <w:rsid w:val="00CA6436"/>
    <w:rsid w:val="00CA6505"/>
    <w:rsid w:val="00CA667F"/>
    <w:rsid w:val="00CA6F29"/>
    <w:rsid w:val="00CA6FF7"/>
    <w:rsid w:val="00CA789D"/>
    <w:rsid w:val="00CA7AEC"/>
    <w:rsid w:val="00CA7B1D"/>
    <w:rsid w:val="00CA7D6A"/>
    <w:rsid w:val="00CB00F7"/>
    <w:rsid w:val="00CB0B0F"/>
    <w:rsid w:val="00CB104D"/>
    <w:rsid w:val="00CB1381"/>
    <w:rsid w:val="00CB13F9"/>
    <w:rsid w:val="00CB2940"/>
    <w:rsid w:val="00CB2975"/>
    <w:rsid w:val="00CB3086"/>
    <w:rsid w:val="00CB34CB"/>
    <w:rsid w:val="00CB378D"/>
    <w:rsid w:val="00CB3E46"/>
    <w:rsid w:val="00CB4BC3"/>
    <w:rsid w:val="00CB53C6"/>
    <w:rsid w:val="00CB5771"/>
    <w:rsid w:val="00CB60B1"/>
    <w:rsid w:val="00CB65AD"/>
    <w:rsid w:val="00CB68EB"/>
    <w:rsid w:val="00CB690B"/>
    <w:rsid w:val="00CB6CFA"/>
    <w:rsid w:val="00CB725E"/>
    <w:rsid w:val="00CB73B9"/>
    <w:rsid w:val="00CB73C3"/>
    <w:rsid w:val="00CC07DB"/>
    <w:rsid w:val="00CC0D08"/>
    <w:rsid w:val="00CC18C3"/>
    <w:rsid w:val="00CC23FE"/>
    <w:rsid w:val="00CC2C9C"/>
    <w:rsid w:val="00CC363C"/>
    <w:rsid w:val="00CC3AB5"/>
    <w:rsid w:val="00CC3D6F"/>
    <w:rsid w:val="00CC3EC8"/>
    <w:rsid w:val="00CC50B1"/>
    <w:rsid w:val="00CC5AA1"/>
    <w:rsid w:val="00CC5ED7"/>
    <w:rsid w:val="00CC5EFF"/>
    <w:rsid w:val="00CC5FC7"/>
    <w:rsid w:val="00CC63AA"/>
    <w:rsid w:val="00CC64EC"/>
    <w:rsid w:val="00CC6A0B"/>
    <w:rsid w:val="00CC6AD2"/>
    <w:rsid w:val="00CC731C"/>
    <w:rsid w:val="00CC73AA"/>
    <w:rsid w:val="00CC769D"/>
    <w:rsid w:val="00CD0308"/>
    <w:rsid w:val="00CD0838"/>
    <w:rsid w:val="00CD0A97"/>
    <w:rsid w:val="00CD0F53"/>
    <w:rsid w:val="00CD1575"/>
    <w:rsid w:val="00CD1886"/>
    <w:rsid w:val="00CD2DE5"/>
    <w:rsid w:val="00CD3084"/>
    <w:rsid w:val="00CD3780"/>
    <w:rsid w:val="00CD38A3"/>
    <w:rsid w:val="00CD421A"/>
    <w:rsid w:val="00CD46B7"/>
    <w:rsid w:val="00CD4B13"/>
    <w:rsid w:val="00CD4D40"/>
    <w:rsid w:val="00CD5AED"/>
    <w:rsid w:val="00CD5B4E"/>
    <w:rsid w:val="00CD6159"/>
    <w:rsid w:val="00CD6624"/>
    <w:rsid w:val="00CD663A"/>
    <w:rsid w:val="00CD692F"/>
    <w:rsid w:val="00CD6AC0"/>
    <w:rsid w:val="00CD6B67"/>
    <w:rsid w:val="00CD70E4"/>
    <w:rsid w:val="00CD7892"/>
    <w:rsid w:val="00CD7A43"/>
    <w:rsid w:val="00CD7DB0"/>
    <w:rsid w:val="00CD7F47"/>
    <w:rsid w:val="00CE068B"/>
    <w:rsid w:val="00CE1745"/>
    <w:rsid w:val="00CE2737"/>
    <w:rsid w:val="00CE2839"/>
    <w:rsid w:val="00CE28FE"/>
    <w:rsid w:val="00CE30EE"/>
    <w:rsid w:val="00CE3233"/>
    <w:rsid w:val="00CE32B6"/>
    <w:rsid w:val="00CE34E8"/>
    <w:rsid w:val="00CE359C"/>
    <w:rsid w:val="00CE37D6"/>
    <w:rsid w:val="00CE392F"/>
    <w:rsid w:val="00CE3946"/>
    <w:rsid w:val="00CE3B3F"/>
    <w:rsid w:val="00CE3D1A"/>
    <w:rsid w:val="00CE3EB1"/>
    <w:rsid w:val="00CE4209"/>
    <w:rsid w:val="00CE448D"/>
    <w:rsid w:val="00CE549B"/>
    <w:rsid w:val="00CE5846"/>
    <w:rsid w:val="00CE5F51"/>
    <w:rsid w:val="00CE665A"/>
    <w:rsid w:val="00CE67E1"/>
    <w:rsid w:val="00CE6BD3"/>
    <w:rsid w:val="00CE6CEF"/>
    <w:rsid w:val="00CE6D00"/>
    <w:rsid w:val="00CE755A"/>
    <w:rsid w:val="00CE75CB"/>
    <w:rsid w:val="00CE77D1"/>
    <w:rsid w:val="00CF0427"/>
    <w:rsid w:val="00CF07AA"/>
    <w:rsid w:val="00CF0C23"/>
    <w:rsid w:val="00CF116A"/>
    <w:rsid w:val="00CF18DD"/>
    <w:rsid w:val="00CF1B69"/>
    <w:rsid w:val="00CF2617"/>
    <w:rsid w:val="00CF2CD4"/>
    <w:rsid w:val="00CF365C"/>
    <w:rsid w:val="00CF375C"/>
    <w:rsid w:val="00CF3985"/>
    <w:rsid w:val="00CF4685"/>
    <w:rsid w:val="00CF49BE"/>
    <w:rsid w:val="00CF5069"/>
    <w:rsid w:val="00CF5B68"/>
    <w:rsid w:val="00CF5BEA"/>
    <w:rsid w:val="00CF65C9"/>
    <w:rsid w:val="00CF6B2D"/>
    <w:rsid w:val="00CF6DC7"/>
    <w:rsid w:val="00CF7314"/>
    <w:rsid w:val="00CF73F5"/>
    <w:rsid w:val="00CF7446"/>
    <w:rsid w:val="00CF7D39"/>
    <w:rsid w:val="00CF7EFB"/>
    <w:rsid w:val="00D002D7"/>
    <w:rsid w:val="00D00542"/>
    <w:rsid w:val="00D00F64"/>
    <w:rsid w:val="00D0139E"/>
    <w:rsid w:val="00D0193A"/>
    <w:rsid w:val="00D01C00"/>
    <w:rsid w:val="00D02039"/>
    <w:rsid w:val="00D020FA"/>
    <w:rsid w:val="00D025A6"/>
    <w:rsid w:val="00D02E30"/>
    <w:rsid w:val="00D02F33"/>
    <w:rsid w:val="00D0330A"/>
    <w:rsid w:val="00D03608"/>
    <w:rsid w:val="00D03BB5"/>
    <w:rsid w:val="00D049A7"/>
    <w:rsid w:val="00D049A8"/>
    <w:rsid w:val="00D04DE2"/>
    <w:rsid w:val="00D05C97"/>
    <w:rsid w:val="00D06779"/>
    <w:rsid w:val="00D073B1"/>
    <w:rsid w:val="00D074D0"/>
    <w:rsid w:val="00D07AEF"/>
    <w:rsid w:val="00D07FEE"/>
    <w:rsid w:val="00D10421"/>
    <w:rsid w:val="00D10450"/>
    <w:rsid w:val="00D10C8D"/>
    <w:rsid w:val="00D1115F"/>
    <w:rsid w:val="00D11610"/>
    <w:rsid w:val="00D117FB"/>
    <w:rsid w:val="00D11E44"/>
    <w:rsid w:val="00D120C9"/>
    <w:rsid w:val="00D122B3"/>
    <w:rsid w:val="00D12C65"/>
    <w:rsid w:val="00D132F2"/>
    <w:rsid w:val="00D135E5"/>
    <w:rsid w:val="00D1390E"/>
    <w:rsid w:val="00D13E6F"/>
    <w:rsid w:val="00D1428B"/>
    <w:rsid w:val="00D14B24"/>
    <w:rsid w:val="00D14CF8"/>
    <w:rsid w:val="00D1518B"/>
    <w:rsid w:val="00D1563A"/>
    <w:rsid w:val="00D15D2F"/>
    <w:rsid w:val="00D15EA9"/>
    <w:rsid w:val="00D15F0E"/>
    <w:rsid w:val="00D15F8D"/>
    <w:rsid w:val="00D16720"/>
    <w:rsid w:val="00D16CFB"/>
    <w:rsid w:val="00D20301"/>
    <w:rsid w:val="00D20831"/>
    <w:rsid w:val="00D20837"/>
    <w:rsid w:val="00D2193C"/>
    <w:rsid w:val="00D21C9F"/>
    <w:rsid w:val="00D2221E"/>
    <w:rsid w:val="00D224C4"/>
    <w:rsid w:val="00D23997"/>
    <w:rsid w:val="00D23A76"/>
    <w:rsid w:val="00D24258"/>
    <w:rsid w:val="00D251B5"/>
    <w:rsid w:val="00D258E8"/>
    <w:rsid w:val="00D25FE4"/>
    <w:rsid w:val="00D262CF"/>
    <w:rsid w:val="00D269BC"/>
    <w:rsid w:val="00D27699"/>
    <w:rsid w:val="00D27A4F"/>
    <w:rsid w:val="00D27C49"/>
    <w:rsid w:val="00D27C5A"/>
    <w:rsid w:val="00D27C96"/>
    <w:rsid w:val="00D27DB7"/>
    <w:rsid w:val="00D27DC6"/>
    <w:rsid w:val="00D27F63"/>
    <w:rsid w:val="00D30350"/>
    <w:rsid w:val="00D303F0"/>
    <w:rsid w:val="00D30573"/>
    <w:rsid w:val="00D30E66"/>
    <w:rsid w:val="00D316D3"/>
    <w:rsid w:val="00D3192B"/>
    <w:rsid w:val="00D31CCD"/>
    <w:rsid w:val="00D31CFE"/>
    <w:rsid w:val="00D323B9"/>
    <w:rsid w:val="00D33224"/>
    <w:rsid w:val="00D33255"/>
    <w:rsid w:val="00D335E4"/>
    <w:rsid w:val="00D33A0E"/>
    <w:rsid w:val="00D33CB6"/>
    <w:rsid w:val="00D340AE"/>
    <w:rsid w:val="00D35448"/>
    <w:rsid w:val="00D3555D"/>
    <w:rsid w:val="00D357CA"/>
    <w:rsid w:val="00D35A2B"/>
    <w:rsid w:val="00D35CC5"/>
    <w:rsid w:val="00D3608B"/>
    <w:rsid w:val="00D36E7A"/>
    <w:rsid w:val="00D36F7D"/>
    <w:rsid w:val="00D4070A"/>
    <w:rsid w:val="00D40A71"/>
    <w:rsid w:val="00D416DD"/>
    <w:rsid w:val="00D41C89"/>
    <w:rsid w:val="00D41DFD"/>
    <w:rsid w:val="00D41E0C"/>
    <w:rsid w:val="00D41EC7"/>
    <w:rsid w:val="00D4443B"/>
    <w:rsid w:val="00D44C1B"/>
    <w:rsid w:val="00D44C88"/>
    <w:rsid w:val="00D4549D"/>
    <w:rsid w:val="00D45BD1"/>
    <w:rsid w:val="00D45DA5"/>
    <w:rsid w:val="00D46263"/>
    <w:rsid w:val="00D46573"/>
    <w:rsid w:val="00D471C2"/>
    <w:rsid w:val="00D47215"/>
    <w:rsid w:val="00D47337"/>
    <w:rsid w:val="00D473EE"/>
    <w:rsid w:val="00D477BD"/>
    <w:rsid w:val="00D47C7A"/>
    <w:rsid w:val="00D505BD"/>
    <w:rsid w:val="00D5092C"/>
    <w:rsid w:val="00D50999"/>
    <w:rsid w:val="00D50DC7"/>
    <w:rsid w:val="00D525BE"/>
    <w:rsid w:val="00D52AA6"/>
    <w:rsid w:val="00D53EAA"/>
    <w:rsid w:val="00D53EFC"/>
    <w:rsid w:val="00D553E2"/>
    <w:rsid w:val="00D5610D"/>
    <w:rsid w:val="00D56489"/>
    <w:rsid w:val="00D5655A"/>
    <w:rsid w:val="00D56641"/>
    <w:rsid w:val="00D56695"/>
    <w:rsid w:val="00D56DE2"/>
    <w:rsid w:val="00D57448"/>
    <w:rsid w:val="00D57514"/>
    <w:rsid w:val="00D57873"/>
    <w:rsid w:val="00D60490"/>
    <w:rsid w:val="00D6049A"/>
    <w:rsid w:val="00D60ADB"/>
    <w:rsid w:val="00D60C01"/>
    <w:rsid w:val="00D60F56"/>
    <w:rsid w:val="00D6277A"/>
    <w:rsid w:val="00D628D4"/>
    <w:rsid w:val="00D62C2A"/>
    <w:rsid w:val="00D62D40"/>
    <w:rsid w:val="00D630D4"/>
    <w:rsid w:val="00D63B1B"/>
    <w:rsid w:val="00D6499D"/>
    <w:rsid w:val="00D654EB"/>
    <w:rsid w:val="00D6563B"/>
    <w:rsid w:val="00D6725B"/>
    <w:rsid w:val="00D672F0"/>
    <w:rsid w:val="00D67631"/>
    <w:rsid w:val="00D679D8"/>
    <w:rsid w:val="00D67D99"/>
    <w:rsid w:val="00D700F4"/>
    <w:rsid w:val="00D703C9"/>
    <w:rsid w:val="00D70C23"/>
    <w:rsid w:val="00D70C53"/>
    <w:rsid w:val="00D70E8C"/>
    <w:rsid w:val="00D71665"/>
    <w:rsid w:val="00D71C6B"/>
    <w:rsid w:val="00D723CC"/>
    <w:rsid w:val="00D725A6"/>
    <w:rsid w:val="00D72DEA"/>
    <w:rsid w:val="00D740AB"/>
    <w:rsid w:val="00D741D4"/>
    <w:rsid w:val="00D7465F"/>
    <w:rsid w:val="00D74B3B"/>
    <w:rsid w:val="00D74CDC"/>
    <w:rsid w:val="00D75758"/>
    <w:rsid w:val="00D75969"/>
    <w:rsid w:val="00D75B37"/>
    <w:rsid w:val="00D76CA7"/>
    <w:rsid w:val="00D76F66"/>
    <w:rsid w:val="00D77021"/>
    <w:rsid w:val="00D7710D"/>
    <w:rsid w:val="00D776E7"/>
    <w:rsid w:val="00D77B76"/>
    <w:rsid w:val="00D77E04"/>
    <w:rsid w:val="00D807F3"/>
    <w:rsid w:val="00D81877"/>
    <w:rsid w:val="00D8274B"/>
    <w:rsid w:val="00D82ACC"/>
    <w:rsid w:val="00D82AD0"/>
    <w:rsid w:val="00D82BB5"/>
    <w:rsid w:val="00D82C80"/>
    <w:rsid w:val="00D82F21"/>
    <w:rsid w:val="00D8362F"/>
    <w:rsid w:val="00D83832"/>
    <w:rsid w:val="00D83914"/>
    <w:rsid w:val="00D846DB"/>
    <w:rsid w:val="00D855C8"/>
    <w:rsid w:val="00D85D20"/>
    <w:rsid w:val="00D8675F"/>
    <w:rsid w:val="00D8685A"/>
    <w:rsid w:val="00D868F7"/>
    <w:rsid w:val="00D86E0F"/>
    <w:rsid w:val="00D86F90"/>
    <w:rsid w:val="00D876A9"/>
    <w:rsid w:val="00D877DD"/>
    <w:rsid w:val="00D877EA"/>
    <w:rsid w:val="00D9001C"/>
    <w:rsid w:val="00D9025B"/>
    <w:rsid w:val="00D90337"/>
    <w:rsid w:val="00D9069D"/>
    <w:rsid w:val="00D90DE2"/>
    <w:rsid w:val="00D91266"/>
    <w:rsid w:val="00D91F61"/>
    <w:rsid w:val="00D9245E"/>
    <w:rsid w:val="00D92571"/>
    <w:rsid w:val="00D92E99"/>
    <w:rsid w:val="00D93CD5"/>
    <w:rsid w:val="00D9443A"/>
    <w:rsid w:val="00D949EE"/>
    <w:rsid w:val="00D94C59"/>
    <w:rsid w:val="00D95109"/>
    <w:rsid w:val="00D95EDF"/>
    <w:rsid w:val="00D96872"/>
    <w:rsid w:val="00D96D32"/>
    <w:rsid w:val="00D9738D"/>
    <w:rsid w:val="00D97B03"/>
    <w:rsid w:val="00D97D0B"/>
    <w:rsid w:val="00DA02DA"/>
    <w:rsid w:val="00DA0512"/>
    <w:rsid w:val="00DA075B"/>
    <w:rsid w:val="00DA07A4"/>
    <w:rsid w:val="00DA08D6"/>
    <w:rsid w:val="00DA168E"/>
    <w:rsid w:val="00DA1A25"/>
    <w:rsid w:val="00DA1E2F"/>
    <w:rsid w:val="00DA2695"/>
    <w:rsid w:val="00DA2818"/>
    <w:rsid w:val="00DA2BCF"/>
    <w:rsid w:val="00DA2BE1"/>
    <w:rsid w:val="00DA2C6C"/>
    <w:rsid w:val="00DA2EE3"/>
    <w:rsid w:val="00DA2F69"/>
    <w:rsid w:val="00DA2F85"/>
    <w:rsid w:val="00DA3378"/>
    <w:rsid w:val="00DA3976"/>
    <w:rsid w:val="00DA483C"/>
    <w:rsid w:val="00DA4FB2"/>
    <w:rsid w:val="00DA4FF2"/>
    <w:rsid w:val="00DA53B1"/>
    <w:rsid w:val="00DA542C"/>
    <w:rsid w:val="00DA5536"/>
    <w:rsid w:val="00DA6412"/>
    <w:rsid w:val="00DA6432"/>
    <w:rsid w:val="00DA6A42"/>
    <w:rsid w:val="00DA702C"/>
    <w:rsid w:val="00DA7744"/>
    <w:rsid w:val="00DB11D9"/>
    <w:rsid w:val="00DB1287"/>
    <w:rsid w:val="00DB199E"/>
    <w:rsid w:val="00DB2C41"/>
    <w:rsid w:val="00DB32D2"/>
    <w:rsid w:val="00DB3810"/>
    <w:rsid w:val="00DB3994"/>
    <w:rsid w:val="00DB3A58"/>
    <w:rsid w:val="00DB3BDC"/>
    <w:rsid w:val="00DB416D"/>
    <w:rsid w:val="00DB4319"/>
    <w:rsid w:val="00DB4CC5"/>
    <w:rsid w:val="00DB4E8F"/>
    <w:rsid w:val="00DB4F0F"/>
    <w:rsid w:val="00DB50B5"/>
    <w:rsid w:val="00DB542C"/>
    <w:rsid w:val="00DB548C"/>
    <w:rsid w:val="00DB562B"/>
    <w:rsid w:val="00DB5F58"/>
    <w:rsid w:val="00DB602A"/>
    <w:rsid w:val="00DB6775"/>
    <w:rsid w:val="00DB6A41"/>
    <w:rsid w:val="00DB6CD5"/>
    <w:rsid w:val="00DB6D5E"/>
    <w:rsid w:val="00DB72A9"/>
    <w:rsid w:val="00DB7B97"/>
    <w:rsid w:val="00DC023A"/>
    <w:rsid w:val="00DC05BB"/>
    <w:rsid w:val="00DC08D9"/>
    <w:rsid w:val="00DC0B07"/>
    <w:rsid w:val="00DC1F3B"/>
    <w:rsid w:val="00DC220B"/>
    <w:rsid w:val="00DC3203"/>
    <w:rsid w:val="00DC3696"/>
    <w:rsid w:val="00DC3BE9"/>
    <w:rsid w:val="00DC4824"/>
    <w:rsid w:val="00DC4C22"/>
    <w:rsid w:val="00DC5740"/>
    <w:rsid w:val="00DC60BC"/>
    <w:rsid w:val="00DC6720"/>
    <w:rsid w:val="00DC6885"/>
    <w:rsid w:val="00DC77D6"/>
    <w:rsid w:val="00DC7D6F"/>
    <w:rsid w:val="00DC7E71"/>
    <w:rsid w:val="00DD07E6"/>
    <w:rsid w:val="00DD086A"/>
    <w:rsid w:val="00DD087B"/>
    <w:rsid w:val="00DD08B7"/>
    <w:rsid w:val="00DD09CB"/>
    <w:rsid w:val="00DD0CAE"/>
    <w:rsid w:val="00DD12FA"/>
    <w:rsid w:val="00DD17FF"/>
    <w:rsid w:val="00DD18FE"/>
    <w:rsid w:val="00DD217C"/>
    <w:rsid w:val="00DD2513"/>
    <w:rsid w:val="00DD25EC"/>
    <w:rsid w:val="00DD2A1F"/>
    <w:rsid w:val="00DD2A82"/>
    <w:rsid w:val="00DD2C78"/>
    <w:rsid w:val="00DD333C"/>
    <w:rsid w:val="00DD369F"/>
    <w:rsid w:val="00DD3725"/>
    <w:rsid w:val="00DD406E"/>
    <w:rsid w:val="00DD4402"/>
    <w:rsid w:val="00DD494E"/>
    <w:rsid w:val="00DD5037"/>
    <w:rsid w:val="00DD5A21"/>
    <w:rsid w:val="00DD5C3A"/>
    <w:rsid w:val="00DD60F6"/>
    <w:rsid w:val="00DD68BA"/>
    <w:rsid w:val="00DD7055"/>
    <w:rsid w:val="00DD7A3C"/>
    <w:rsid w:val="00DD7C78"/>
    <w:rsid w:val="00DD7FAE"/>
    <w:rsid w:val="00DE04A5"/>
    <w:rsid w:val="00DE0A14"/>
    <w:rsid w:val="00DE0E51"/>
    <w:rsid w:val="00DE1A64"/>
    <w:rsid w:val="00DE1CDE"/>
    <w:rsid w:val="00DE1E6A"/>
    <w:rsid w:val="00DE2001"/>
    <w:rsid w:val="00DE225F"/>
    <w:rsid w:val="00DE304E"/>
    <w:rsid w:val="00DE3912"/>
    <w:rsid w:val="00DE3A89"/>
    <w:rsid w:val="00DE3AEE"/>
    <w:rsid w:val="00DE3F18"/>
    <w:rsid w:val="00DE4040"/>
    <w:rsid w:val="00DE4146"/>
    <w:rsid w:val="00DE432C"/>
    <w:rsid w:val="00DE4B4A"/>
    <w:rsid w:val="00DE4EAB"/>
    <w:rsid w:val="00DE5159"/>
    <w:rsid w:val="00DE51E5"/>
    <w:rsid w:val="00DE550B"/>
    <w:rsid w:val="00DE6964"/>
    <w:rsid w:val="00DE6BD5"/>
    <w:rsid w:val="00DE7346"/>
    <w:rsid w:val="00DE7B2B"/>
    <w:rsid w:val="00DF06B0"/>
    <w:rsid w:val="00DF0819"/>
    <w:rsid w:val="00DF0877"/>
    <w:rsid w:val="00DF0A70"/>
    <w:rsid w:val="00DF0C6C"/>
    <w:rsid w:val="00DF0EB0"/>
    <w:rsid w:val="00DF13F6"/>
    <w:rsid w:val="00DF1B9B"/>
    <w:rsid w:val="00DF25CD"/>
    <w:rsid w:val="00DF2ACC"/>
    <w:rsid w:val="00DF2C55"/>
    <w:rsid w:val="00DF2D39"/>
    <w:rsid w:val="00DF301D"/>
    <w:rsid w:val="00DF3237"/>
    <w:rsid w:val="00DF3510"/>
    <w:rsid w:val="00DF3A14"/>
    <w:rsid w:val="00DF3B61"/>
    <w:rsid w:val="00DF5699"/>
    <w:rsid w:val="00DF596F"/>
    <w:rsid w:val="00DF5A6F"/>
    <w:rsid w:val="00DF5ACD"/>
    <w:rsid w:val="00DF6A62"/>
    <w:rsid w:val="00DF6D53"/>
    <w:rsid w:val="00DF6F93"/>
    <w:rsid w:val="00DF72AA"/>
    <w:rsid w:val="00DF777B"/>
    <w:rsid w:val="00DF7A16"/>
    <w:rsid w:val="00DF7B75"/>
    <w:rsid w:val="00E002DB"/>
    <w:rsid w:val="00E00345"/>
    <w:rsid w:val="00E00779"/>
    <w:rsid w:val="00E008CE"/>
    <w:rsid w:val="00E01083"/>
    <w:rsid w:val="00E017EC"/>
    <w:rsid w:val="00E01BD1"/>
    <w:rsid w:val="00E01DC0"/>
    <w:rsid w:val="00E0232D"/>
    <w:rsid w:val="00E02659"/>
    <w:rsid w:val="00E02AF6"/>
    <w:rsid w:val="00E03829"/>
    <w:rsid w:val="00E03948"/>
    <w:rsid w:val="00E03F5D"/>
    <w:rsid w:val="00E03F7B"/>
    <w:rsid w:val="00E040B9"/>
    <w:rsid w:val="00E04455"/>
    <w:rsid w:val="00E04FA9"/>
    <w:rsid w:val="00E04FB4"/>
    <w:rsid w:val="00E05BEE"/>
    <w:rsid w:val="00E063A3"/>
    <w:rsid w:val="00E064E6"/>
    <w:rsid w:val="00E07257"/>
    <w:rsid w:val="00E07348"/>
    <w:rsid w:val="00E0782E"/>
    <w:rsid w:val="00E07BC7"/>
    <w:rsid w:val="00E10719"/>
    <w:rsid w:val="00E10A02"/>
    <w:rsid w:val="00E10C15"/>
    <w:rsid w:val="00E10FD9"/>
    <w:rsid w:val="00E11938"/>
    <w:rsid w:val="00E11A56"/>
    <w:rsid w:val="00E11EB7"/>
    <w:rsid w:val="00E1203F"/>
    <w:rsid w:val="00E1208A"/>
    <w:rsid w:val="00E1256C"/>
    <w:rsid w:val="00E127E6"/>
    <w:rsid w:val="00E12D71"/>
    <w:rsid w:val="00E12DC8"/>
    <w:rsid w:val="00E12ECD"/>
    <w:rsid w:val="00E13769"/>
    <w:rsid w:val="00E13D60"/>
    <w:rsid w:val="00E13F69"/>
    <w:rsid w:val="00E14F0C"/>
    <w:rsid w:val="00E162EC"/>
    <w:rsid w:val="00E16EF8"/>
    <w:rsid w:val="00E17115"/>
    <w:rsid w:val="00E179FC"/>
    <w:rsid w:val="00E17CE5"/>
    <w:rsid w:val="00E20CD9"/>
    <w:rsid w:val="00E20D72"/>
    <w:rsid w:val="00E219A3"/>
    <w:rsid w:val="00E22282"/>
    <w:rsid w:val="00E2254F"/>
    <w:rsid w:val="00E225AB"/>
    <w:rsid w:val="00E23376"/>
    <w:rsid w:val="00E23A74"/>
    <w:rsid w:val="00E23DBA"/>
    <w:rsid w:val="00E23F1A"/>
    <w:rsid w:val="00E24742"/>
    <w:rsid w:val="00E248D7"/>
    <w:rsid w:val="00E24C7F"/>
    <w:rsid w:val="00E252A0"/>
    <w:rsid w:val="00E25EC6"/>
    <w:rsid w:val="00E25FBF"/>
    <w:rsid w:val="00E26103"/>
    <w:rsid w:val="00E26469"/>
    <w:rsid w:val="00E2657A"/>
    <w:rsid w:val="00E265A2"/>
    <w:rsid w:val="00E268E4"/>
    <w:rsid w:val="00E2696A"/>
    <w:rsid w:val="00E305AF"/>
    <w:rsid w:val="00E30DB4"/>
    <w:rsid w:val="00E312F0"/>
    <w:rsid w:val="00E326A4"/>
    <w:rsid w:val="00E327BD"/>
    <w:rsid w:val="00E33BF0"/>
    <w:rsid w:val="00E33DD6"/>
    <w:rsid w:val="00E34041"/>
    <w:rsid w:val="00E34063"/>
    <w:rsid w:val="00E341D0"/>
    <w:rsid w:val="00E344E0"/>
    <w:rsid w:val="00E34964"/>
    <w:rsid w:val="00E35359"/>
    <w:rsid w:val="00E3562E"/>
    <w:rsid w:val="00E3585C"/>
    <w:rsid w:val="00E35862"/>
    <w:rsid w:val="00E35D3B"/>
    <w:rsid w:val="00E369DA"/>
    <w:rsid w:val="00E36A55"/>
    <w:rsid w:val="00E36FDF"/>
    <w:rsid w:val="00E3719A"/>
    <w:rsid w:val="00E371B9"/>
    <w:rsid w:val="00E37B9A"/>
    <w:rsid w:val="00E37DAD"/>
    <w:rsid w:val="00E40E6E"/>
    <w:rsid w:val="00E40ECD"/>
    <w:rsid w:val="00E41362"/>
    <w:rsid w:val="00E415E5"/>
    <w:rsid w:val="00E41809"/>
    <w:rsid w:val="00E4213D"/>
    <w:rsid w:val="00E42318"/>
    <w:rsid w:val="00E423E2"/>
    <w:rsid w:val="00E429DA"/>
    <w:rsid w:val="00E42E47"/>
    <w:rsid w:val="00E430CD"/>
    <w:rsid w:val="00E431FC"/>
    <w:rsid w:val="00E43253"/>
    <w:rsid w:val="00E433E8"/>
    <w:rsid w:val="00E435F1"/>
    <w:rsid w:val="00E43A5E"/>
    <w:rsid w:val="00E449E2"/>
    <w:rsid w:val="00E45451"/>
    <w:rsid w:val="00E45CBE"/>
    <w:rsid w:val="00E460AB"/>
    <w:rsid w:val="00E4695E"/>
    <w:rsid w:val="00E46AD7"/>
    <w:rsid w:val="00E47E8A"/>
    <w:rsid w:val="00E50C6B"/>
    <w:rsid w:val="00E51101"/>
    <w:rsid w:val="00E51ACF"/>
    <w:rsid w:val="00E51C02"/>
    <w:rsid w:val="00E52335"/>
    <w:rsid w:val="00E52D7A"/>
    <w:rsid w:val="00E54F8B"/>
    <w:rsid w:val="00E553F7"/>
    <w:rsid w:val="00E556D4"/>
    <w:rsid w:val="00E557A7"/>
    <w:rsid w:val="00E564D0"/>
    <w:rsid w:val="00E56590"/>
    <w:rsid w:val="00E56769"/>
    <w:rsid w:val="00E57341"/>
    <w:rsid w:val="00E57566"/>
    <w:rsid w:val="00E57680"/>
    <w:rsid w:val="00E57ACF"/>
    <w:rsid w:val="00E60824"/>
    <w:rsid w:val="00E609E5"/>
    <w:rsid w:val="00E60CBF"/>
    <w:rsid w:val="00E61334"/>
    <w:rsid w:val="00E615D9"/>
    <w:rsid w:val="00E62D81"/>
    <w:rsid w:val="00E6372A"/>
    <w:rsid w:val="00E6388D"/>
    <w:rsid w:val="00E63AA5"/>
    <w:rsid w:val="00E64795"/>
    <w:rsid w:val="00E658F9"/>
    <w:rsid w:val="00E6766E"/>
    <w:rsid w:val="00E67C75"/>
    <w:rsid w:val="00E67CF0"/>
    <w:rsid w:val="00E70A0A"/>
    <w:rsid w:val="00E70AD9"/>
    <w:rsid w:val="00E71640"/>
    <w:rsid w:val="00E71C38"/>
    <w:rsid w:val="00E71C51"/>
    <w:rsid w:val="00E71D53"/>
    <w:rsid w:val="00E71F53"/>
    <w:rsid w:val="00E72CA9"/>
    <w:rsid w:val="00E72FC2"/>
    <w:rsid w:val="00E73CFE"/>
    <w:rsid w:val="00E73D8E"/>
    <w:rsid w:val="00E73DF7"/>
    <w:rsid w:val="00E74083"/>
    <w:rsid w:val="00E74129"/>
    <w:rsid w:val="00E74440"/>
    <w:rsid w:val="00E7472B"/>
    <w:rsid w:val="00E74B12"/>
    <w:rsid w:val="00E74ED2"/>
    <w:rsid w:val="00E75221"/>
    <w:rsid w:val="00E7527D"/>
    <w:rsid w:val="00E7539A"/>
    <w:rsid w:val="00E76E47"/>
    <w:rsid w:val="00E8069A"/>
    <w:rsid w:val="00E80790"/>
    <w:rsid w:val="00E80F13"/>
    <w:rsid w:val="00E813A5"/>
    <w:rsid w:val="00E817B5"/>
    <w:rsid w:val="00E81D37"/>
    <w:rsid w:val="00E82A0C"/>
    <w:rsid w:val="00E82CD4"/>
    <w:rsid w:val="00E82E96"/>
    <w:rsid w:val="00E838F5"/>
    <w:rsid w:val="00E84244"/>
    <w:rsid w:val="00E84933"/>
    <w:rsid w:val="00E84C23"/>
    <w:rsid w:val="00E8515E"/>
    <w:rsid w:val="00E85631"/>
    <w:rsid w:val="00E85697"/>
    <w:rsid w:val="00E8608D"/>
    <w:rsid w:val="00E864BF"/>
    <w:rsid w:val="00E86888"/>
    <w:rsid w:val="00E86BBB"/>
    <w:rsid w:val="00E86FAF"/>
    <w:rsid w:val="00E873D7"/>
    <w:rsid w:val="00E9027F"/>
    <w:rsid w:val="00E90644"/>
    <w:rsid w:val="00E9080D"/>
    <w:rsid w:val="00E90F0A"/>
    <w:rsid w:val="00E90F9D"/>
    <w:rsid w:val="00E91406"/>
    <w:rsid w:val="00E921E0"/>
    <w:rsid w:val="00E92302"/>
    <w:rsid w:val="00E92747"/>
    <w:rsid w:val="00E92E72"/>
    <w:rsid w:val="00E94341"/>
    <w:rsid w:val="00E94C1F"/>
    <w:rsid w:val="00E94CA1"/>
    <w:rsid w:val="00E95AAD"/>
    <w:rsid w:val="00E95B89"/>
    <w:rsid w:val="00E961DA"/>
    <w:rsid w:val="00E97387"/>
    <w:rsid w:val="00E97515"/>
    <w:rsid w:val="00E9753E"/>
    <w:rsid w:val="00E97B75"/>
    <w:rsid w:val="00EA040F"/>
    <w:rsid w:val="00EA0BC9"/>
    <w:rsid w:val="00EA17F3"/>
    <w:rsid w:val="00EA198D"/>
    <w:rsid w:val="00EA1DAB"/>
    <w:rsid w:val="00EA20DC"/>
    <w:rsid w:val="00EA2493"/>
    <w:rsid w:val="00EA24A1"/>
    <w:rsid w:val="00EA2823"/>
    <w:rsid w:val="00EA2C00"/>
    <w:rsid w:val="00EA2D4C"/>
    <w:rsid w:val="00EA3817"/>
    <w:rsid w:val="00EA394B"/>
    <w:rsid w:val="00EA3AB5"/>
    <w:rsid w:val="00EA3B98"/>
    <w:rsid w:val="00EA3C3F"/>
    <w:rsid w:val="00EA3F0A"/>
    <w:rsid w:val="00EA4073"/>
    <w:rsid w:val="00EA4CB9"/>
    <w:rsid w:val="00EA5B84"/>
    <w:rsid w:val="00EA5C14"/>
    <w:rsid w:val="00EA6925"/>
    <w:rsid w:val="00EA708E"/>
    <w:rsid w:val="00EA7449"/>
    <w:rsid w:val="00EA754F"/>
    <w:rsid w:val="00EA7727"/>
    <w:rsid w:val="00EB0770"/>
    <w:rsid w:val="00EB083C"/>
    <w:rsid w:val="00EB1305"/>
    <w:rsid w:val="00EB1326"/>
    <w:rsid w:val="00EB1B3A"/>
    <w:rsid w:val="00EB1BBB"/>
    <w:rsid w:val="00EB2DCD"/>
    <w:rsid w:val="00EB2F38"/>
    <w:rsid w:val="00EB304F"/>
    <w:rsid w:val="00EB367E"/>
    <w:rsid w:val="00EB3919"/>
    <w:rsid w:val="00EB3B33"/>
    <w:rsid w:val="00EB3C7D"/>
    <w:rsid w:val="00EB3FE9"/>
    <w:rsid w:val="00EB4443"/>
    <w:rsid w:val="00EB4DD1"/>
    <w:rsid w:val="00EB5015"/>
    <w:rsid w:val="00EB5545"/>
    <w:rsid w:val="00EB5F8A"/>
    <w:rsid w:val="00EB7094"/>
    <w:rsid w:val="00EB7453"/>
    <w:rsid w:val="00EB751B"/>
    <w:rsid w:val="00EC0407"/>
    <w:rsid w:val="00EC06EE"/>
    <w:rsid w:val="00EC07AC"/>
    <w:rsid w:val="00EC0D78"/>
    <w:rsid w:val="00EC0F93"/>
    <w:rsid w:val="00EC1393"/>
    <w:rsid w:val="00EC1453"/>
    <w:rsid w:val="00EC16A5"/>
    <w:rsid w:val="00EC1F6F"/>
    <w:rsid w:val="00EC2057"/>
    <w:rsid w:val="00EC219B"/>
    <w:rsid w:val="00EC2594"/>
    <w:rsid w:val="00EC2704"/>
    <w:rsid w:val="00EC38CB"/>
    <w:rsid w:val="00EC3CDF"/>
    <w:rsid w:val="00EC417F"/>
    <w:rsid w:val="00EC4496"/>
    <w:rsid w:val="00EC4724"/>
    <w:rsid w:val="00EC47D6"/>
    <w:rsid w:val="00EC4CB6"/>
    <w:rsid w:val="00EC4F1B"/>
    <w:rsid w:val="00EC5455"/>
    <w:rsid w:val="00EC54EE"/>
    <w:rsid w:val="00EC6A73"/>
    <w:rsid w:val="00EC7164"/>
    <w:rsid w:val="00EC721F"/>
    <w:rsid w:val="00EC7A59"/>
    <w:rsid w:val="00EC7B45"/>
    <w:rsid w:val="00EC7D1E"/>
    <w:rsid w:val="00EC7E7C"/>
    <w:rsid w:val="00ED0784"/>
    <w:rsid w:val="00ED0B38"/>
    <w:rsid w:val="00ED0EF2"/>
    <w:rsid w:val="00ED12A0"/>
    <w:rsid w:val="00ED1401"/>
    <w:rsid w:val="00ED1798"/>
    <w:rsid w:val="00ED1A97"/>
    <w:rsid w:val="00ED1DFB"/>
    <w:rsid w:val="00ED2217"/>
    <w:rsid w:val="00ED2C4B"/>
    <w:rsid w:val="00ED2CE6"/>
    <w:rsid w:val="00ED2DF6"/>
    <w:rsid w:val="00ED2FEE"/>
    <w:rsid w:val="00ED3081"/>
    <w:rsid w:val="00ED337E"/>
    <w:rsid w:val="00ED40C0"/>
    <w:rsid w:val="00ED47CE"/>
    <w:rsid w:val="00ED47DE"/>
    <w:rsid w:val="00ED485E"/>
    <w:rsid w:val="00ED4E8A"/>
    <w:rsid w:val="00ED59A1"/>
    <w:rsid w:val="00ED5BDF"/>
    <w:rsid w:val="00ED6911"/>
    <w:rsid w:val="00ED6D6D"/>
    <w:rsid w:val="00ED6DAC"/>
    <w:rsid w:val="00ED6ED3"/>
    <w:rsid w:val="00ED70E9"/>
    <w:rsid w:val="00ED7928"/>
    <w:rsid w:val="00ED79EA"/>
    <w:rsid w:val="00ED7D23"/>
    <w:rsid w:val="00ED7FD0"/>
    <w:rsid w:val="00EE02E3"/>
    <w:rsid w:val="00EE059E"/>
    <w:rsid w:val="00EE095C"/>
    <w:rsid w:val="00EE0D9C"/>
    <w:rsid w:val="00EE0DD7"/>
    <w:rsid w:val="00EE1654"/>
    <w:rsid w:val="00EE18CD"/>
    <w:rsid w:val="00EE1D2F"/>
    <w:rsid w:val="00EE20CC"/>
    <w:rsid w:val="00EE28AD"/>
    <w:rsid w:val="00EE2C20"/>
    <w:rsid w:val="00EE2D6A"/>
    <w:rsid w:val="00EE2F48"/>
    <w:rsid w:val="00EE2F5D"/>
    <w:rsid w:val="00EE3AA2"/>
    <w:rsid w:val="00EE4121"/>
    <w:rsid w:val="00EE43FE"/>
    <w:rsid w:val="00EE4910"/>
    <w:rsid w:val="00EE4CDB"/>
    <w:rsid w:val="00EE53E9"/>
    <w:rsid w:val="00EE5896"/>
    <w:rsid w:val="00EE5A43"/>
    <w:rsid w:val="00EE5CC0"/>
    <w:rsid w:val="00EE6981"/>
    <w:rsid w:val="00EE6CF1"/>
    <w:rsid w:val="00EE736A"/>
    <w:rsid w:val="00EE748F"/>
    <w:rsid w:val="00EE75FE"/>
    <w:rsid w:val="00EE7971"/>
    <w:rsid w:val="00EE7A2E"/>
    <w:rsid w:val="00EE7E02"/>
    <w:rsid w:val="00EF04D3"/>
    <w:rsid w:val="00EF0AFA"/>
    <w:rsid w:val="00EF1249"/>
    <w:rsid w:val="00EF1448"/>
    <w:rsid w:val="00EF1647"/>
    <w:rsid w:val="00EF1B3B"/>
    <w:rsid w:val="00EF1C55"/>
    <w:rsid w:val="00EF1E11"/>
    <w:rsid w:val="00EF2116"/>
    <w:rsid w:val="00EF232A"/>
    <w:rsid w:val="00EF2484"/>
    <w:rsid w:val="00EF2BCF"/>
    <w:rsid w:val="00EF2E95"/>
    <w:rsid w:val="00EF373B"/>
    <w:rsid w:val="00EF3CCC"/>
    <w:rsid w:val="00EF3DC9"/>
    <w:rsid w:val="00EF40D7"/>
    <w:rsid w:val="00EF4716"/>
    <w:rsid w:val="00EF495C"/>
    <w:rsid w:val="00EF5327"/>
    <w:rsid w:val="00EF5856"/>
    <w:rsid w:val="00EF6177"/>
    <w:rsid w:val="00EF6988"/>
    <w:rsid w:val="00EF6D83"/>
    <w:rsid w:val="00EF7A6F"/>
    <w:rsid w:val="00EF7A89"/>
    <w:rsid w:val="00EF7AF5"/>
    <w:rsid w:val="00EF7BAB"/>
    <w:rsid w:val="00F0023D"/>
    <w:rsid w:val="00F0043E"/>
    <w:rsid w:val="00F00871"/>
    <w:rsid w:val="00F009B8"/>
    <w:rsid w:val="00F00A30"/>
    <w:rsid w:val="00F022A0"/>
    <w:rsid w:val="00F0251C"/>
    <w:rsid w:val="00F0297F"/>
    <w:rsid w:val="00F04382"/>
    <w:rsid w:val="00F04AC7"/>
    <w:rsid w:val="00F054FB"/>
    <w:rsid w:val="00F05E2B"/>
    <w:rsid w:val="00F06A33"/>
    <w:rsid w:val="00F07048"/>
    <w:rsid w:val="00F07ADE"/>
    <w:rsid w:val="00F1015C"/>
    <w:rsid w:val="00F10F7C"/>
    <w:rsid w:val="00F112E8"/>
    <w:rsid w:val="00F115E5"/>
    <w:rsid w:val="00F1197D"/>
    <w:rsid w:val="00F12B98"/>
    <w:rsid w:val="00F12C89"/>
    <w:rsid w:val="00F12E92"/>
    <w:rsid w:val="00F13056"/>
    <w:rsid w:val="00F130BA"/>
    <w:rsid w:val="00F14540"/>
    <w:rsid w:val="00F14BD2"/>
    <w:rsid w:val="00F14C6E"/>
    <w:rsid w:val="00F15628"/>
    <w:rsid w:val="00F161C3"/>
    <w:rsid w:val="00F161F6"/>
    <w:rsid w:val="00F17000"/>
    <w:rsid w:val="00F17544"/>
    <w:rsid w:val="00F176F8"/>
    <w:rsid w:val="00F17714"/>
    <w:rsid w:val="00F17960"/>
    <w:rsid w:val="00F17A3E"/>
    <w:rsid w:val="00F17AC6"/>
    <w:rsid w:val="00F17C97"/>
    <w:rsid w:val="00F17CDF"/>
    <w:rsid w:val="00F20975"/>
    <w:rsid w:val="00F20D69"/>
    <w:rsid w:val="00F211BF"/>
    <w:rsid w:val="00F21963"/>
    <w:rsid w:val="00F21A73"/>
    <w:rsid w:val="00F21D8C"/>
    <w:rsid w:val="00F22672"/>
    <w:rsid w:val="00F22D1A"/>
    <w:rsid w:val="00F22EE0"/>
    <w:rsid w:val="00F23714"/>
    <w:rsid w:val="00F23B72"/>
    <w:rsid w:val="00F23CE2"/>
    <w:rsid w:val="00F24831"/>
    <w:rsid w:val="00F249F5"/>
    <w:rsid w:val="00F249F7"/>
    <w:rsid w:val="00F24BFA"/>
    <w:rsid w:val="00F25278"/>
    <w:rsid w:val="00F25DAF"/>
    <w:rsid w:val="00F26190"/>
    <w:rsid w:val="00F2694E"/>
    <w:rsid w:val="00F26A3A"/>
    <w:rsid w:val="00F26FC6"/>
    <w:rsid w:val="00F27A74"/>
    <w:rsid w:val="00F27DBA"/>
    <w:rsid w:val="00F30E64"/>
    <w:rsid w:val="00F30F05"/>
    <w:rsid w:val="00F31517"/>
    <w:rsid w:val="00F31633"/>
    <w:rsid w:val="00F325E5"/>
    <w:rsid w:val="00F32B9B"/>
    <w:rsid w:val="00F32E5A"/>
    <w:rsid w:val="00F337E0"/>
    <w:rsid w:val="00F34146"/>
    <w:rsid w:val="00F341B9"/>
    <w:rsid w:val="00F341C2"/>
    <w:rsid w:val="00F34704"/>
    <w:rsid w:val="00F349EA"/>
    <w:rsid w:val="00F351C0"/>
    <w:rsid w:val="00F35E27"/>
    <w:rsid w:val="00F36654"/>
    <w:rsid w:val="00F36AEB"/>
    <w:rsid w:val="00F371C1"/>
    <w:rsid w:val="00F373BA"/>
    <w:rsid w:val="00F373F4"/>
    <w:rsid w:val="00F375C4"/>
    <w:rsid w:val="00F403E5"/>
    <w:rsid w:val="00F403FB"/>
    <w:rsid w:val="00F405F3"/>
    <w:rsid w:val="00F414CE"/>
    <w:rsid w:val="00F415D5"/>
    <w:rsid w:val="00F41788"/>
    <w:rsid w:val="00F4190A"/>
    <w:rsid w:val="00F42415"/>
    <w:rsid w:val="00F42D8A"/>
    <w:rsid w:val="00F435A1"/>
    <w:rsid w:val="00F44660"/>
    <w:rsid w:val="00F44862"/>
    <w:rsid w:val="00F44DD6"/>
    <w:rsid w:val="00F4527F"/>
    <w:rsid w:val="00F45B84"/>
    <w:rsid w:val="00F45CEB"/>
    <w:rsid w:val="00F46120"/>
    <w:rsid w:val="00F463DF"/>
    <w:rsid w:val="00F46FD4"/>
    <w:rsid w:val="00F47EC0"/>
    <w:rsid w:val="00F500C9"/>
    <w:rsid w:val="00F509AD"/>
    <w:rsid w:val="00F50C75"/>
    <w:rsid w:val="00F50E76"/>
    <w:rsid w:val="00F5146B"/>
    <w:rsid w:val="00F51555"/>
    <w:rsid w:val="00F51C24"/>
    <w:rsid w:val="00F51F6B"/>
    <w:rsid w:val="00F52894"/>
    <w:rsid w:val="00F529BF"/>
    <w:rsid w:val="00F53A9E"/>
    <w:rsid w:val="00F53DB3"/>
    <w:rsid w:val="00F54A9E"/>
    <w:rsid w:val="00F5511F"/>
    <w:rsid w:val="00F555B1"/>
    <w:rsid w:val="00F5698E"/>
    <w:rsid w:val="00F56E2D"/>
    <w:rsid w:val="00F57968"/>
    <w:rsid w:val="00F579D9"/>
    <w:rsid w:val="00F6091D"/>
    <w:rsid w:val="00F60F9D"/>
    <w:rsid w:val="00F612DF"/>
    <w:rsid w:val="00F61353"/>
    <w:rsid w:val="00F6135F"/>
    <w:rsid w:val="00F619A0"/>
    <w:rsid w:val="00F620EF"/>
    <w:rsid w:val="00F6246B"/>
    <w:rsid w:val="00F63146"/>
    <w:rsid w:val="00F631AA"/>
    <w:rsid w:val="00F6326A"/>
    <w:rsid w:val="00F637FD"/>
    <w:rsid w:val="00F63B6F"/>
    <w:rsid w:val="00F64592"/>
    <w:rsid w:val="00F6459D"/>
    <w:rsid w:val="00F64ADA"/>
    <w:rsid w:val="00F64BF1"/>
    <w:rsid w:val="00F65332"/>
    <w:rsid w:val="00F653A4"/>
    <w:rsid w:val="00F654BA"/>
    <w:rsid w:val="00F658B9"/>
    <w:rsid w:val="00F65E2B"/>
    <w:rsid w:val="00F6660F"/>
    <w:rsid w:val="00F66662"/>
    <w:rsid w:val="00F66E15"/>
    <w:rsid w:val="00F66F7F"/>
    <w:rsid w:val="00F66FC5"/>
    <w:rsid w:val="00F67FAB"/>
    <w:rsid w:val="00F70F06"/>
    <w:rsid w:val="00F7111C"/>
    <w:rsid w:val="00F712A6"/>
    <w:rsid w:val="00F71F5B"/>
    <w:rsid w:val="00F72274"/>
    <w:rsid w:val="00F728AD"/>
    <w:rsid w:val="00F72B58"/>
    <w:rsid w:val="00F72EFB"/>
    <w:rsid w:val="00F732C6"/>
    <w:rsid w:val="00F7353C"/>
    <w:rsid w:val="00F73622"/>
    <w:rsid w:val="00F74106"/>
    <w:rsid w:val="00F74ACC"/>
    <w:rsid w:val="00F74B01"/>
    <w:rsid w:val="00F74BC8"/>
    <w:rsid w:val="00F74CEA"/>
    <w:rsid w:val="00F74CF6"/>
    <w:rsid w:val="00F74FBF"/>
    <w:rsid w:val="00F75D36"/>
    <w:rsid w:val="00F7634B"/>
    <w:rsid w:val="00F770F0"/>
    <w:rsid w:val="00F77505"/>
    <w:rsid w:val="00F77509"/>
    <w:rsid w:val="00F77B57"/>
    <w:rsid w:val="00F77C50"/>
    <w:rsid w:val="00F77F0E"/>
    <w:rsid w:val="00F803D6"/>
    <w:rsid w:val="00F80B67"/>
    <w:rsid w:val="00F80DF1"/>
    <w:rsid w:val="00F80F44"/>
    <w:rsid w:val="00F81331"/>
    <w:rsid w:val="00F81ABE"/>
    <w:rsid w:val="00F81BE7"/>
    <w:rsid w:val="00F82364"/>
    <w:rsid w:val="00F83757"/>
    <w:rsid w:val="00F83DE3"/>
    <w:rsid w:val="00F84692"/>
    <w:rsid w:val="00F84E12"/>
    <w:rsid w:val="00F8511F"/>
    <w:rsid w:val="00F852A4"/>
    <w:rsid w:val="00F87E0D"/>
    <w:rsid w:val="00F901CA"/>
    <w:rsid w:val="00F904DA"/>
    <w:rsid w:val="00F90636"/>
    <w:rsid w:val="00F906AA"/>
    <w:rsid w:val="00F90793"/>
    <w:rsid w:val="00F90ADC"/>
    <w:rsid w:val="00F90AED"/>
    <w:rsid w:val="00F9153C"/>
    <w:rsid w:val="00F91C78"/>
    <w:rsid w:val="00F92654"/>
    <w:rsid w:val="00F92CF5"/>
    <w:rsid w:val="00F92DA6"/>
    <w:rsid w:val="00F931D4"/>
    <w:rsid w:val="00F93344"/>
    <w:rsid w:val="00F93D45"/>
    <w:rsid w:val="00F959CC"/>
    <w:rsid w:val="00F96346"/>
    <w:rsid w:val="00F9672A"/>
    <w:rsid w:val="00F96733"/>
    <w:rsid w:val="00F9677A"/>
    <w:rsid w:val="00F969C9"/>
    <w:rsid w:val="00F96A2B"/>
    <w:rsid w:val="00F96A77"/>
    <w:rsid w:val="00F972AA"/>
    <w:rsid w:val="00F9759A"/>
    <w:rsid w:val="00F97928"/>
    <w:rsid w:val="00FA0503"/>
    <w:rsid w:val="00FA0786"/>
    <w:rsid w:val="00FA07BF"/>
    <w:rsid w:val="00FA087C"/>
    <w:rsid w:val="00FA0C4E"/>
    <w:rsid w:val="00FA0C72"/>
    <w:rsid w:val="00FA0CC6"/>
    <w:rsid w:val="00FA19C0"/>
    <w:rsid w:val="00FA1DCC"/>
    <w:rsid w:val="00FA20F9"/>
    <w:rsid w:val="00FA2338"/>
    <w:rsid w:val="00FA2EEE"/>
    <w:rsid w:val="00FA3BC8"/>
    <w:rsid w:val="00FA4088"/>
    <w:rsid w:val="00FA50DC"/>
    <w:rsid w:val="00FA51F7"/>
    <w:rsid w:val="00FA5561"/>
    <w:rsid w:val="00FA5C98"/>
    <w:rsid w:val="00FA6303"/>
    <w:rsid w:val="00FA69A7"/>
    <w:rsid w:val="00FA741B"/>
    <w:rsid w:val="00FA7FF3"/>
    <w:rsid w:val="00FB070A"/>
    <w:rsid w:val="00FB19E6"/>
    <w:rsid w:val="00FB1B52"/>
    <w:rsid w:val="00FB1E13"/>
    <w:rsid w:val="00FB237A"/>
    <w:rsid w:val="00FB3445"/>
    <w:rsid w:val="00FB42E4"/>
    <w:rsid w:val="00FB45D6"/>
    <w:rsid w:val="00FB49AC"/>
    <w:rsid w:val="00FB4E61"/>
    <w:rsid w:val="00FB565A"/>
    <w:rsid w:val="00FB5A3C"/>
    <w:rsid w:val="00FB722C"/>
    <w:rsid w:val="00FB7435"/>
    <w:rsid w:val="00FB7577"/>
    <w:rsid w:val="00FB75AE"/>
    <w:rsid w:val="00FB7632"/>
    <w:rsid w:val="00FB771A"/>
    <w:rsid w:val="00FB7DA7"/>
    <w:rsid w:val="00FC016E"/>
    <w:rsid w:val="00FC02A7"/>
    <w:rsid w:val="00FC0A42"/>
    <w:rsid w:val="00FC420F"/>
    <w:rsid w:val="00FC42D0"/>
    <w:rsid w:val="00FC5050"/>
    <w:rsid w:val="00FC56B5"/>
    <w:rsid w:val="00FC5758"/>
    <w:rsid w:val="00FC57CD"/>
    <w:rsid w:val="00FC5837"/>
    <w:rsid w:val="00FC5D45"/>
    <w:rsid w:val="00FC5EE6"/>
    <w:rsid w:val="00FC5FE5"/>
    <w:rsid w:val="00FC660A"/>
    <w:rsid w:val="00FC731C"/>
    <w:rsid w:val="00FC7583"/>
    <w:rsid w:val="00FC769E"/>
    <w:rsid w:val="00FC789D"/>
    <w:rsid w:val="00FC7EFF"/>
    <w:rsid w:val="00FD0262"/>
    <w:rsid w:val="00FD0938"/>
    <w:rsid w:val="00FD0957"/>
    <w:rsid w:val="00FD0DCB"/>
    <w:rsid w:val="00FD1752"/>
    <w:rsid w:val="00FD1AEE"/>
    <w:rsid w:val="00FD1B85"/>
    <w:rsid w:val="00FD1E9D"/>
    <w:rsid w:val="00FD1EF8"/>
    <w:rsid w:val="00FD227B"/>
    <w:rsid w:val="00FD234D"/>
    <w:rsid w:val="00FD2D19"/>
    <w:rsid w:val="00FD31FD"/>
    <w:rsid w:val="00FD3398"/>
    <w:rsid w:val="00FD39E4"/>
    <w:rsid w:val="00FD4488"/>
    <w:rsid w:val="00FD46E0"/>
    <w:rsid w:val="00FD4A48"/>
    <w:rsid w:val="00FD5070"/>
    <w:rsid w:val="00FD52E2"/>
    <w:rsid w:val="00FD533F"/>
    <w:rsid w:val="00FD5464"/>
    <w:rsid w:val="00FD5779"/>
    <w:rsid w:val="00FD5D1F"/>
    <w:rsid w:val="00FD5D77"/>
    <w:rsid w:val="00FD6BEE"/>
    <w:rsid w:val="00FD6ECB"/>
    <w:rsid w:val="00FD7E46"/>
    <w:rsid w:val="00FE0582"/>
    <w:rsid w:val="00FE0770"/>
    <w:rsid w:val="00FE1279"/>
    <w:rsid w:val="00FE1324"/>
    <w:rsid w:val="00FE15CA"/>
    <w:rsid w:val="00FE16CD"/>
    <w:rsid w:val="00FE2255"/>
    <w:rsid w:val="00FE26E0"/>
    <w:rsid w:val="00FE31EC"/>
    <w:rsid w:val="00FE3441"/>
    <w:rsid w:val="00FE3CB6"/>
    <w:rsid w:val="00FE3DE7"/>
    <w:rsid w:val="00FE46CE"/>
    <w:rsid w:val="00FE48DF"/>
    <w:rsid w:val="00FE59CB"/>
    <w:rsid w:val="00FE5F5C"/>
    <w:rsid w:val="00FE6760"/>
    <w:rsid w:val="00FE6B04"/>
    <w:rsid w:val="00FE7648"/>
    <w:rsid w:val="00FE7730"/>
    <w:rsid w:val="00FE7BDE"/>
    <w:rsid w:val="00FF0DED"/>
    <w:rsid w:val="00FF126F"/>
    <w:rsid w:val="00FF14C3"/>
    <w:rsid w:val="00FF17F3"/>
    <w:rsid w:val="00FF1A0F"/>
    <w:rsid w:val="00FF371B"/>
    <w:rsid w:val="00FF3D1F"/>
    <w:rsid w:val="00FF3DA6"/>
    <w:rsid w:val="00FF4992"/>
    <w:rsid w:val="00FF4B4F"/>
    <w:rsid w:val="00FF4D5C"/>
    <w:rsid w:val="00FF4FBD"/>
    <w:rsid w:val="00FF528C"/>
    <w:rsid w:val="00FF54EF"/>
    <w:rsid w:val="00FF551C"/>
    <w:rsid w:val="00FF556E"/>
    <w:rsid w:val="00FF568A"/>
    <w:rsid w:val="00FF5D5A"/>
    <w:rsid w:val="00FF62AC"/>
    <w:rsid w:val="00FF6439"/>
    <w:rsid w:val="00FF6823"/>
    <w:rsid w:val="00FF712B"/>
    <w:rsid w:val="00FF7873"/>
    <w:rsid w:val="0151999C"/>
    <w:rsid w:val="05A4FBFB"/>
    <w:rsid w:val="05E688C2"/>
    <w:rsid w:val="07886D84"/>
    <w:rsid w:val="0B28031A"/>
    <w:rsid w:val="0BC9F2EF"/>
    <w:rsid w:val="0E9F09B2"/>
    <w:rsid w:val="110D398C"/>
    <w:rsid w:val="1C02318F"/>
    <w:rsid w:val="1CD877D4"/>
    <w:rsid w:val="1CFE2F56"/>
    <w:rsid w:val="1D66B4A6"/>
    <w:rsid w:val="208CC894"/>
    <w:rsid w:val="23610397"/>
    <w:rsid w:val="247B55FD"/>
    <w:rsid w:val="2491BF4D"/>
    <w:rsid w:val="2A8DD027"/>
    <w:rsid w:val="2B3E391B"/>
    <w:rsid w:val="2B9BF7E7"/>
    <w:rsid w:val="2E72DD56"/>
    <w:rsid w:val="2F9603C5"/>
    <w:rsid w:val="31289A8D"/>
    <w:rsid w:val="32154AAA"/>
    <w:rsid w:val="372D53DC"/>
    <w:rsid w:val="38E9C31E"/>
    <w:rsid w:val="3C5403E7"/>
    <w:rsid w:val="3DB3D096"/>
    <w:rsid w:val="3EC95B5D"/>
    <w:rsid w:val="469298A1"/>
    <w:rsid w:val="48587CF6"/>
    <w:rsid w:val="4BEE94E0"/>
    <w:rsid w:val="4C74F07C"/>
    <w:rsid w:val="4F2ACC02"/>
    <w:rsid w:val="510ADEA2"/>
    <w:rsid w:val="56ED37CE"/>
    <w:rsid w:val="5AFEF7F8"/>
    <w:rsid w:val="62822713"/>
    <w:rsid w:val="64367E61"/>
    <w:rsid w:val="64E70919"/>
    <w:rsid w:val="72D352A3"/>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09D3293"/>
  <w15:chartTrackingRefBased/>
  <w15:docId w15:val="{C3E1D3EC-45CE-44E3-8F6E-5DD04D8634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6552"/>
    <w:pPr>
      <w:spacing w:line="360" w:lineRule="auto"/>
    </w:pPr>
    <w:rPr>
      <w:rFonts w:eastAsiaTheme="minorEastAsia"/>
    </w:rPr>
  </w:style>
  <w:style w:type="paragraph" w:styleId="Heading1">
    <w:name w:val="heading 1"/>
    <w:basedOn w:val="Normal"/>
    <w:next w:val="Normal"/>
    <w:link w:val="Heading1Char"/>
    <w:uiPriority w:val="9"/>
    <w:qFormat/>
    <w:rsid w:val="004133B7"/>
    <w:pPr>
      <w:keepNext/>
      <w:keepLines/>
      <w:spacing w:after="240" w:line="240" w:lineRule="auto"/>
      <w:outlineLvl w:val="0"/>
    </w:pPr>
    <w:rPr>
      <w:rFonts w:asciiTheme="majorHAnsi" w:eastAsiaTheme="majorEastAsia" w:hAnsiTheme="majorHAnsi" w:cstheme="majorBidi"/>
      <w:b/>
      <w:color w:val="016574" w:themeColor="accent2"/>
      <w:sz w:val="40"/>
      <w:szCs w:val="32"/>
    </w:rPr>
  </w:style>
  <w:style w:type="paragraph" w:styleId="Heading2">
    <w:name w:val="heading 2"/>
    <w:basedOn w:val="Normal"/>
    <w:next w:val="Normal"/>
    <w:link w:val="Heading2Char"/>
    <w:uiPriority w:val="9"/>
    <w:unhideWhenUsed/>
    <w:qFormat/>
    <w:rsid w:val="004133B7"/>
    <w:pPr>
      <w:keepNext/>
      <w:keepLines/>
      <w:spacing w:after="240" w:line="240" w:lineRule="auto"/>
      <w:outlineLvl w:val="1"/>
    </w:pPr>
    <w:rPr>
      <w:rFonts w:asciiTheme="majorHAnsi" w:eastAsiaTheme="majorEastAsia" w:hAnsiTheme="majorHAnsi" w:cstheme="majorBidi"/>
      <w:b/>
      <w:color w:val="016574" w:themeColor="accent2"/>
      <w:sz w:val="32"/>
      <w:szCs w:val="26"/>
    </w:rPr>
  </w:style>
  <w:style w:type="paragraph" w:styleId="Heading3">
    <w:name w:val="heading 3"/>
    <w:basedOn w:val="Normal"/>
    <w:next w:val="Normal"/>
    <w:link w:val="Heading3Char"/>
    <w:uiPriority w:val="9"/>
    <w:unhideWhenUsed/>
    <w:qFormat/>
    <w:rsid w:val="004133B7"/>
    <w:pPr>
      <w:keepNext/>
      <w:keepLines/>
      <w:spacing w:after="240" w:line="240" w:lineRule="auto"/>
      <w:outlineLvl w:val="2"/>
    </w:pPr>
    <w:rPr>
      <w:rFonts w:asciiTheme="majorHAnsi" w:eastAsiaTheme="majorEastAsia" w:hAnsiTheme="majorHAnsi" w:cstheme="majorBidi"/>
      <w:b/>
      <w:sz w:val="28"/>
    </w:rPr>
  </w:style>
  <w:style w:type="paragraph" w:styleId="Heading4">
    <w:name w:val="heading 4"/>
    <w:basedOn w:val="Normal"/>
    <w:next w:val="Normal"/>
    <w:link w:val="Heading4Char"/>
    <w:uiPriority w:val="9"/>
    <w:unhideWhenUsed/>
    <w:qFormat/>
    <w:rsid w:val="004133B7"/>
    <w:pPr>
      <w:keepNext/>
      <w:keepLines/>
      <w:spacing w:after="240" w:line="240" w:lineRule="auto"/>
      <w:outlineLvl w:val="3"/>
    </w:pPr>
    <w:rPr>
      <w:rFonts w:asciiTheme="majorHAnsi" w:eastAsiaTheme="majorEastAsia" w:hAnsiTheme="majorHAnsi" w:cstheme="majorBidi"/>
      <w:b/>
      <w:iCs/>
    </w:rPr>
  </w:style>
  <w:style w:type="paragraph" w:styleId="Heading5">
    <w:name w:val="heading 5"/>
    <w:basedOn w:val="Normal"/>
    <w:next w:val="Normal"/>
    <w:link w:val="Heading5Char"/>
    <w:uiPriority w:val="9"/>
    <w:semiHidden/>
    <w:unhideWhenUsed/>
    <w:qFormat/>
    <w:rsid w:val="00105F31"/>
    <w:pPr>
      <w:keepNext/>
      <w:keepLines/>
      <w:spacing w:before="40"/>
      <w:outlineLvl w:val="4"/>
    </w:pPr>
    <w:rPr>
      <w:rFonts w:asciiTheme="majorHAnsi" w:eastAsiaTheme="majorEastAsia" w:hAnsiTheme="majorHAnsi" w:cstheme="majorBidi"/>
      <w:color w:val="004B56" w:themeColor="accent1" w:themeShade="BF"/>
    </w:rPr>
  </w:style>
  <w:style w:type="paragraph" w:styleId="Heading6">
    <w:name w:val="heading 6"/>
    <w:basedOn w:val="Normal"/>
    <w:next w:val="Normal"/>
    <w:link w:val="Heading6Char"/>
    <w:uiPriority w:val="9"/>
    <w:semiHidden/>
    <w:unhideWhenUsed/>
    <w:qFormat/>
    <w:rsid w:val="008B41F0"/>
    <w:pPr>
      <w:keepNext/>
      <w:keepLines/>
      <w:spacing w:before="40"/>
      <w:outlineLvl w:val="5"/>
    </w:pPr>
    <w:rPr>
      <w:rFonts w:asciiTheme="majorHAnsi" w:eastAsiaTheme="majorEastAsia" w:hAnsiTheme="majorHAnsi" w:cstheme="majorBidi"/>
      <w:color w:val="003139"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Orangetable">
    <w:name w:val="Orange table"/>
    <w:basedOn w:val="TableNormal"/>
    <w:uiPriority w:val="99"/>
    <w:rsid w:val="00444AA1"/>
    <w:rPr>
      <w:rFonts w:ascii="Verdana" w:eastAsia="Times New Roman" w:hAnsi="Verdana" w:cs="Times New Roman"/>
      <w:sz w:val="20"/>
      <w:szCs w:val="20"/>
    </w:rPr>
    <w:tblPr>
      <w:tblStyleRowBandSize w:val="1"/>
    </w:tblPr>
    <w:tcPr>
      <w:shd w:val="clear" w:color="auto" w:fill="016574" w:themeFill="accent1"/>
    </w:tcPr>
    <w:tblStylePr w:type="firstRow">
      <w:rPr>
        <w:rFonts w:ascii="Verdana" w:hAnsi="Verdana"/>
        <w:b w:val="0"/>
        <w:i w:val="0"/>
        <w:color w:val="FFFFFF" w:themeColor="background1"/>
        <w:sz w:val="20"/>
        <w:u w:color="FFFFFF" w:themeColor="background1"/>
      </w:rPr>
    </w:tblStylePr>
    <w:tblStylePr w:type="band1Horz">
      <w:rPr>
        <w:color w:val="767171" w:themeColor="background2" w:themeShade="80"/>
        <w:sz w:val="20"/>
      </w:rPr>
      <w:tblPr/>
      <w:tcPr>
        <w:shd w:val="clear" w:color="auto" w:fill="D0CECE" w:themeFill="background2" w:themeFillShade="E6"/>
      </w:tcPr>
    </w:tblStylePr>
    <w:tblStylePr w:type="band2Horz">
      <w:rPr>
        <w:color w:val="3B3838" w:themeColor="background2" w:themeShade="40"/>
      </w:rPr>
      <w:tblPr/>
      <w:tcPr>
        <w:shd w:val="clear" w:color="auto" w:fill="FFFFFF" w:themeFill="background1"/>
      </w:tcPr>
    </w:tblStylePr>
  </w:style>
  <w:style w:type="character" w:customStyle="1" w:styleId="Heading1Char">
    <w:name w:val="Heading 1 Char"/>
    <w:basedOn w:val="DefaultParagraphFont"/>
    <w:link w:val="Heading1"/>
    <w:uiPriority w:val="9"/>
    <w:rsid w:val="004133B7"/>
    <w:rPr>
      <w:rFonts w:asciiTheme="majorHAnsi" w:eastAsiaTheme="majorEastAsia" w:hAnsiTheme="majorHAnsi" w:cstheme="majorBidi"/>
      <w:b/>
      <w:color w:val="016574" w:themeColor="accent2"/>
      <w:sz w:val="40"/>
      <w:szCs w:val="32"/>
    </w:rPr>
  </w:style>
  <w:style w:type="character" w:customStyle="1" w:styleId="Heading2Char">
    <w:name w:val="Heading 2 Char"/>
    <w:basedOn w:val="DefaultParagraphFont"/>
    <w:link w:val="Heading2"/>
    <w:uiPriority w:val="9"/>
    <w:rsid w:val="004133B7"/>
    <w:rPr>
      <w:rFonts w:asciiTheme="majorHAnsi" w:eastAsiaTheme="majorEastAsia" w:hAnsiTheme="majorHAnsi" w:cstheme="majorBidi"/>
      <w:b/>
      <w:color w:val="016574" w:themeColor="accent2"/>
      <w:sz w:val="32"/>
      <w:szCs w:val="26"/>
    </w:rPr>
  </w:style>
  <w:style w:type="character" w:customStyle="1" w:styleId="Heading3Char">
    <w:name w:val="Heading 3 Char"/>
    <w:basedOn w:val="DefaultParagraphFont"/>
    <w:link w:val="Heading3"/>
    <w:uiPriority w:val="9"/>
    <w:rsid w:val="004133B7"/>
    <w:rPr>
      <w:rFonts w:asciiTheme="majorHAnsi" w:eastAsiaTheme="majorEastAsia" w:hAnsiTheme="majorHAnsi" w:cstheme="majorBidi"/>
      <w:b/>
      <w:sz w:val="28"/>
    </w:rPr>
  </w:style>
  <w:style w:type="character" w:customStyle="1" w:styleId="Heading4Char">
    <w:name w:val="Heading 4 Char"/>
    <w:basedOn w:val="DefaultParagraphFont"/>
    <w:link w:val="Heading4"/>
    <w:uiPriority w:val="9"/>
    <w:rsid w:val="004133B7"/>
    <w:rPr>
      <w:rFonts w:asciiTheme="majorHAnsi" w:eastAsiaTheme="majorEastAsia" w:hAnsiTheme="majorHAnsi" w:cstheme="majorBidi"/>
      <w:b/>
      <w:iCs/>
    </w:rPr>
  </w:style>
  <w:style w:type="paragraph" w:customStyle="1" w:styleId="BodyText1">
    <w:name w:val="Body Text1"/>
    <w:basedOn w:val="Normal"/>
    <w:qFormat/>
    <w:rsid w:val="004133B7"/>
    <w:pPr>
      <w:spacing w:after="240"/>
    </w:pPr>
  </w:style>
  <w:style w:type="character" w:customStyle="1" w:styleId="Heading5Char">
    <w:name w:val="Heading 5 Char"/>
    <w:basedOn w:val="DefaultParagraphFont"/>
    <w:link w:val="Heading5"/>
    <w:uiPriority w:val="9"/>
    <w:semiHidden/>
    <w:rsid w:val="00105F31"/>
    <w:rPr>
      <w:rFonts w:asciiTheme="majorHAnsi" w:eastAsiaTheme="majorEastAsia" w:hAnsiTheme="majorHAnsi" w:cstheme="majorBidi"/>
      <w:color w:val="004B56" w:themeColor="accent1" w:themeShade="BF"/>
    </w:rPr>
  </w:style>
  <w:style w:type="paragraph" w:styleId="NoSpacing">
    <w:name w:val="No Spacing"/>
    <w:link w:val="NoSpacingChar"/>
    <w:uiPriority w:val="1"/>
    <w:qFormat/>
    <w:rsid w:val="00980531"/>
    <w:rPr>
      <w:rFonts w:eastAsiaTheme="minorEastAsia"/>
      <w:sz w:val="22"/>
      <w:szCs w:val="22"/>
      <w:lang w:val="en-US" w:eastAsia="zh-CN"/>
    </w:rPr>
  </w:style>
  <w:style w:type="character" w:customStyle="1" w:styleId="NoSpacingChar">
    <w:name w:val="No Spacing Char"/>
    <w:basedOn w:val="DefaultParagraphFont"/>
    <w:link w:val="NoSpacing"/>
    <w:uiPriority w:val="1"/>
    <w:rsid w:val="00980531"/>
    <w:rPr>
      <w:rFonts w:eastAsiaTheme="minorEastAsia"/>
      <w:sz w:val="22"/>
      <w:szCs w:val="22"/>
      <w:lang w:val="en-US" w:eastAsia="zh-CN"/>
    </w:rPr>
  </w:style>
  <w:style w:type="paragraph" w:styleId="Header">
    <w:name w:val="header"/>
    <w:basedOn w:val="Normal"/>
    <w:link w:val="HeaderChar"/>
    <w:uiPriority w:val="99"/>
    <w:unhideWhenUsed/>
    <w:rsid w:val="00660C79"/>
    <w:pPr>
      <w:tabs>
        <w:tab w:val="center" w:pos="4513"/>
        <w:tab w:val="right" w:pos="9026"/>
      </w:tabs>
      <w:spacing w:line="240" w:lineRule="auto"/>
    </w:pPr>
  </w:style>
  <w:style w:type="character" w:customStyle="1" w:styleId="HeaderChar">
    <w:name w:val="Header Char"/>
    <w:basedOn w:val="DefaultParagraphFont"/>
    <w:link w:val="Header"/>
    <w:uiPriority w:val="99"/>
    <w:rsid w:val="00660C79"/>
    <w:rPr>
      <w:rFonts w:eastAsiaTheme="minorEastAsia"/>
    </w:rPr>
  </w:style>
  <w:style w:type="paragraph" w:styleId="Footer">
    <w:name w:val="footer"/>
    <w:basedOn w:val="Normal"/>
    <w:link w:val="FooterChar"/>
    <w:uiPriority w:val="99"/>
    <w:unhideWhenUsed/>
    <w:rsid w:val="00660C79"/>
    <w:pPr>
      <w:tabs>
        <w:tab w:val="center" w:pos="4513"/>
        <w:tab w:val="right" w:pos="9026"/>
      </w:tabs>
      <w:spacing w:line="240" w:lineRule="auto"/>
    </w:pPr>
  </w:style>
  <w:style w:type="character" w:customStyle="1" w:styleId="FooterChar">
    <w:name w:val="Footer Char"/>
    <w:basedOn w:val="DefaultParagraphFont"/>
    <w:link w:val="Footer"/>
    <w:uiPriority w:val="99"/>
    <w:rsid w:val="00660C79"/>
    <w:rPr>
      <w:rFonts w:eastAsiaTheme="minorEastAsia"/>
    </w:rPr>
  </w:style>
  <w:style w:type="character" w:styleId="PageNumber">
    <w:name w:val="page number"/>
    <w:basedOn w:val="DefaultParagraphFont"/>
    <w:uiPriority w:val="99"/>
    <w:semiHidden/>
    <w:unhideWhenUsed/>
    <w:rsid w:val="00917BB1"/>
  </w:style>
  <w:style w:type="character" w:styleId="Hyperlink">
    <w:name w:val="Hyperlink"/>
    <w:basedOn w:val="DefaultParagraphFont"/>
    <w:uiPriority w:val="99"/>
    <w:unhideWhenUsed/>
    <w:rsid w:val="00B54CF4"/>
    <w:rPr>
      <w:color w:val="016574" w:themeColor="hyperlink"/>
      <w:u w:val="single"/>
    </w:rPr>
  </w:style>
  <w:style w:type="character" w:styleId="UnresolvedMention">
    <w:name w:val="Unresolved Mention"/>
    <w:basedOn w:val="DefaultParagraphFont"/>
    <w:uiPriority w:val="99"/>
    <w:semiHidden/>
    <w:unhideWhenUsed/>
    <w:rsid w:val="00B54CF4"/>
    <w:rPr>
      <w:color w:val="605E5C"/>
      <w:shd w:val="clear" w:color="auto" w:fill="E1DFDD"/>
    </w:rPr>
  </w:style>
  <w:style w:type="paragraph" w:styleId="Revision">
    <w:name w:val="Revision"/>
    <w:hidden/>
    <w:uiPriority w:val="99"/>
    <w:semiHidden/>
    <w:rsid w:val="00317618"/>
    <w:rPr>
      <w:rFonts w:eastAsiaTheme="minorEastAsia"/>
    </w:rPr>
  </w:style>
  <w:style w:type="paragraph" w:styleId="NormalWeb">
    <w:name w:val="Normal (Web)"/>
    <w:basedOn w:val="Normal"/>
    <w:uiPriority w:val="99"/>
    <w:semiHidden/>
    <w:unhideWhenUsed/>
    <w:rsid w:val="004E1575"/>
    <w:pPr>
      <w:spacing w:before="100" w:beforeAutospacing="1" w:after="100" w:afterAutospacing="1" w:line="240" w:lineRule="auto"/>
    </w:pPr>
    <w:rPr>
      <w:rFonts w:ascii="Times New Roman" w:eastAsia="Times New Roman" w:hAnsi="Times New Roman" w:cs="Times New Roman"/>
      <w:lang w:eastAsia="en-GB"/>
    </w:rPr>
  </w:style>
  <w:style w:type="paragraph" w:styleId="CommentText">
    <w:name w:val="annotation text"/>
    <w:basedOn w:val="Normal"/>
    <w:link w:val="CommentTextChar"/>
    <w:uiPriority w:val="99"/>
    <w:unhideWhenUsed/>
    <w:rsid w:val="00727F17"/>
    <w:pPr>
      <w:overflowPunct w:val="0"/>
      <w:autoSpaceDE w:val="0"/>
      <w:autoSpaceDN w:val="0"/>
      <w:adjustRightInd w:val="0"/>
      <w:spacing w:line="240" w:lineRule="auto"/>
    </w:pPr>
    <w:rPr>
      <w:rFonts w:ascii="Arial" w:eastAsia="Times New Roman" w:hAnsi="Arial" w:cs="Times New Roman"/>
      <w:sz w:val="20"/>
      <w:szCs w:val="20"/>
    </w:rPr>
  </w:style>
  <w:style w:type="character" w:customStyle="1" w:styleId="CommentTextChar">
    <w:name w:val="Comment Text Char"/>
    <w:basedOn w:val="DefaultParagraphFont"/>
    <w:link w:val="CommentText"/>
    <w:uiPriority w:val="99"/>
    <w:rsid w:val="00727F17"/>
    <w:rPr>
      <w:rFonts w:ascii="Arial" w:eastAsia="Times New Roman" w:hAnsi="Arial" w:cs="Times New Roman"/>
      <w:sz w:val="20"/>
      <w:szCs w:val="20"/>
    </w:rPr>
  </w:style>
  <w:style w:type="character" w:styleId="CommentReference">
    <w:name w:val="annotation reference"/>
    <w:basedOn w:val="DefaultParagraphFont"/>
    <w:uiPriority w:val="99"/>
    <w:unhideWhenUsed/>
    <w:rsid w:val="00727F17"/>
    <w:rPr>
      <w:sz w:val="16"/>
      <w:szCs w:val="16"/>
    </w:rPr>
  </w:style>
  <w:style w:type="paragraph" w:styleId="CommentSubject">
    <w:name w:val="annotation subject"/>
    <w:basedOn w:val="CommentText"/>
    <w:next w:val="CommentText"/>
    <w:link w:val="CommentSubjectChar"/>
    <w:uiPriority w:val="99"/>
    <w:semiHidden/>
    <w:unhideWhenUsed/>
    <w:rsid w:val="00B8183A"/>
    <w:pPr>
      <w:overflowPunct/>
      <w:autoSpaceDE/>
      <w:autoSpaceDN/>
      <w:adjustRightInd/>
    </w:pPr>
    <w:rPr>
      <w:rFonts w:asciiTheme="minorHAnsi" w:eastAsiaTheme="minorEastAsia" w:hAnsiTheme="minorHAnsi" w:cstheme="minorBidi"/>
      <w:b/>
      <w:bCs/>
    </w:rPr>
  </w:style>
  <w:style w:type="character" w:customStyle="1" w:styleId="CommentSubjectChar">
    <w:name w:val="Comment Subject Char"/>
    <w:basedOn w:val="CommentTextChar"/>
    <w:link w:val="CommentSubject"/>
    <w:uiPriority w:val="99"/>
    <w:semiHidden/>
    <w:rsid w:val="00B8183A"/>
    <w:rPr>
      <w:rFonts w:ascii="Arial" w:eastAsiaTheme="minorEastAsia" w:hAnsi="Arial" w:cs="Times New Roman"/>
      <w:b/>
      <w:bCs/>
      <w:sz w:val="20"/>
      <w:szCs w:val="20"/>
    </w:rPr>
  </w:style>
  <w:style w:type="paragraph" w:styleId="ListParagraph">
    <w:name w:val="List Paragraph"/>
    <w:basedOn w:val="Normal"/>
    <w:link w:val="ListParagraphChar"/>
    <w:uiPriority w:val="34"/>
    <w:qFormat/>
    <w:rsid w:val="002E7BAB"/>
    <w:pPr>
      <w:ind w:left="720"/>
      <w:contextualSpacing/>
    </w:pPr>
  </w:style>
  <w:style w:type="paragraph" w:styleId="TOCHeading">
    <w:name w:val="TOC Heading"/>
    <w:basedOn w:val="Heading1"/>
    <w:next w:val="Normal"/>
    <w:uiPriority w:val="39"/>
    <w:unhideWhenUsed/>
    <w:qFormat/>
    <w:rsid w:val="00925358"/>
    <w:pPr>
      <w:spacing w:before="240" w:after="0" w:line="259" w:lineRule="auto"/>
      <w:outlineLvl w:val="9"/>
    </w:pPr>
    <w:rPr>
      <w:b w:val="0"/>
      <w:color w:val="004B56" w:themeColor="accent1" w:themeShade="BF"/>
      <w:sz w:val="32"/>
      <w:lang w:val="en-US"/>
    </w:rPr>
  </w:style>
  <w:style w:type="paragraph" w:styleId="TOC1">
    <w:name w:val="toc 1"/>
    <w:basedOn w:val="Normal"/>
    <w:next w:val="Normal"/>
    <w:autoRedefine/>
    <w:uiPriority w:val="39"/>
    <w:unhideWhenUsed/>
    <w:rsid w:val="00925358"/>
    <w:pPr>
      <w:spacing w:after="100"/>
    </w:pPr>
  </w:style>
  <w:style w:type="paragraph" w:styleId="TOC2">
    <w:name w:val="toc 2"/>
    <w:basedOn w:val="Normal"/>
    <w:next w:val="Normal"/>
    <w:autoRedefine/>
    <w:uiPriority w:val="39"/>
    <w:unhideWhenUsed/>
    <w:rsid w:val="00925358"/>
    <w:pPr>
      <w:spacing w:after="100"/>
      <w:ind w:left="240"/>
    </w:pPr>
  </w:style>
  <w:style w:type="paragraph" w:styleId="TOC3">
    <w:name w:val="toc 3"/>
    <w:basedOn w:val="Normal"/>
    <w:next w:val="Normal"/>
    <w:autoRedefine/>
    <w:uiPriority w:val="39"/>
    <w:unhideWhenUsed/>
    <w:rsid w:val="00925358"/>
    <w:pPr>
      <w:spacing w:after="100"/>
      <w:ind w:left="480"/>
    </w:pPr>
  </w:style>
  <w:style w:type="table" w:customStyle="1" w:styleId="TableGrid">
    <w:name w:val="TableGrid"/>
    <w:rsid w:val="004E0C54"/>
    <w:rPr>
      <w:rFonts w:eastAsiaTheme="minorEastAsia"/>
      <w:kern w:val="2"/>
      <w:lang w:eastAsia="en-GB"/>
      <w14:ligatures w14:val="standardContextual"/>
    </w:rPr>
    <w:tblPr>
      <w:tblCellMar>
        <w:top w:w="0" w:type="dxa"/>
        <w:left w:w="0" w:type="dxa"/>
        <w:bottom w:w="0" w:type="dxa"/>
        <w:right w:w="0" w:type="dxa"/>
      </w:tblCellMar>
    </w:tblPr>
  </w:style>
  <w:style w:type="character" w:customStyle="1" w:styleId="Heading6Char">
    <w:name w:val="Heading 6 Char"/>
    <w:basedOn w:val="DefaultParagraphFont"/>
    <w:link w:val="Heading6"/>
    <w:uiPriority w:val="9"/>
    <w:semiHidden/>
    <w:rsid w:val="008B41F0"/>
    <w:rPr>
      <w:rFonts w:asciiTheme="majorHAnsi" w:eastAsiaTheme="majorEastAsia" w:hAnsiTheme="majorHAnsi" w:cstheme="majorBidi"/>
      <w:color w:val="003139" w:themeColor="accent1" w:themeShade="7F"/>
    </w:rPr>
  </w:style>
  <w:style w:type="character" w:customStyle="1" w:styleId="ListParagraphChar">
    <w:name w:val="List Paragraph Char"/>
    <w:basedOn w:val="DefaultParagraphFont"/>
    <w:link w:val="ListParagraph"/>
    <w:uiPriority w:val="34"/>
    <w:locked/>
    <w:rsid w:val="00B07909"/>
    <w:rPr>
      <w:rFonts w:eastAsiaTheme="minorEastAsia"/>
    </w:rPr>
  </w:style>
  <w:style w:type="paragraph" w:customStyle="1" w:styleId="footnotedescription">
    <w:name w:val="footnote description"/>
    <w:next w:val="Normal"/>
    <w:link w:val="footnotedescriptionChar"/>
    <w:hidden/>
    <w:rsid w:val="003A6793"/>
    <w:pPr>
      <w:spacing w:line="259" w:lineRule="auto"/>
      <w:ind w:left="12"/>
    </w:pPr>
    <w:rPr>
      <w:rFonts w:ascii="Arial" w:eastAsia="Arial" w:hAnsi="Arial" w:cs="Arial"/>
      <w:color w:val="000000"/>
      <w:kern w:val="2"/>
      <w:sz w:val="22"/>
      <w:lang w:eastAsia="en-GB"/>
      <w14:ligatures w14:val="standardContextual"/>
    </w:rPr>
  </w:style>
  <w:style w:type="character" w:customStyle="1" w:styleId="footnotedescriptionChar">
    <w:name w:val="footnote description Char"/>
    <w:link w:val="footnotedescription"/>
    <w:rsid w:val="003A6793"/>
    <w:rPr>
      <w:rFonts w:ascii="Arial" w:eastAsia="Arial" w:hAnsi="Arial" w:cs="Arial"/>
      <w:color w:val="000000"/>
      <w:kern w:val="2"/>
      <w:sz w:val="22"/>
      <w:lang w:eastAsia="en-GB"/>
      <w14:ligatures w14:val="standardContextual"/>
    </w:rPr>
  </w:style>
  <w:style w:type="character" w:customStyle="1" w:styleId="footnotemark">
    <w:name w:val="footnote mark"/>
    <w:hidden/>
    <w:rsid w:val="003A6793"/>
    <w:rPr>
      <w:rFonts w:ascii="Arial" w:eastAsia="Arial" w:hAnsi="Arial" w:cs="Arial"/>
      <w:color w:val="000000"/>
      <w:sz w:val="20"/>
      <w:vertAlign w:val="superscript"/>
    </w:rPr>
  </w:style>
  <w:style w:type="paragraph" w:customStyle="1" w:styleId="paragraph">
    <w:name w:val="paragraph"/>
    <w:basedOn w:val="Normal"/>
    <w:rsid w:val="00E80F13"/>
    <w:pPr>
      <w:spacing w:before="100" w:beforeAutospacing="1" w:after="100" w:afterAutospacing="1" w:line="240" w:lineRule="auto"/>
    </w:pPr>
    <w:rPr>
      <w:rFonts w:ascii="Times New Roman" w:eastAsia="Times New Roman" w:hAnsi="Times New Roman" w:cs="Times New Roman"/>
      <w:lang w:eastAsia="en-GB"/>
    </w:rPr>
  </w:style>
  <w:style w:type="character" w:customStyle="1" w:styleId="normaltextrun">
    <w:name w:val="normaltextrun"/>
    <w:basedOn w:val="DefaultParagraphFont"/>
    <w:rsid w:val="00E80F13"/>
  </w:style>
  <w:style w:type="character" w:customStyle="1" w:styleId="eop">
    <w:name w:val="eop"/>
    <w:basedOn w:val="DefaultParagraphFont"/>
    <w:rsid w:val="00E80F13"/>
  </w:style>
  <w:style w:type="character" w:customStyle="1" w:styleId="contentcontrolboundarysink">
    <w:name w:val="contentcontrolboundarysink"/>
    <w:basedOn w:val="DefaultParagraphFont"/>
    <w:rsid w:val="00FD533F"/>
  </w:style>
  <w:style w:type="table" w:styleId="TableGrid0">
    <w:name w:val="Table Grid"/>
    <w:basedOn w:val="TableNormal"/>
    <w:uiPriority w:val="39"/>
    <w:rsid w:val="00243D0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A559CE"/>
    <w:rPr>
      <w:color w:val="016574" w:themeColor="followedHyperlink"/>
      <w:u w:val="single"/>
    </w:rPr>
  </w:style>
  <w:style w:type="character" w:styleId="Mention">
    <w:name w:val="Mention"/>
    <w:basedOn w:val="DefaultParagraphFont"/>
    <w:uiPriority w:val="99"/>
    <w:unhideWhenUsed/>
    <w:rsid w:val="00DB4E8F"/>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6919662">
      <w:bodyDiv w:val="1"/>
      <w:marLeft w:val="0"/>
      <w:marRight w:val="0"/>
      <w:marTop w:val="0"/>
      <w:marBottom w:val="0"/>
      <w:divBdr>
        <w:top w:val="none" w:sz="0" w:space="0" w:color="auto"/>
        <w:left w:val="none" w:sz="0" w:space="0" w:color="auto"/>
        <w:bottom w:val="none" w:sz="0" w:space="0" w:color="auto"/>
        <w:right w:val="none" w:sz="0" w:space="0" w:color="auto"/>
      </w:divBdr>
    </w:div>
    <w:div w:id="202713270">
      <w:bodyDiv w:val="1"/>
      <w:marLeft w:val="0"/>
      <w:marRight w:val="0"/>
      <w:marTop w:val="0"/>
      <w:marBottom w:val="0"/>
      <w:divBdr>
        <w:top w:val="none" w:sz="0" w:space="0" w:color="auto"/>
        <w:left w:val="none" w:sz="0" w:space="0" w:color="auto"/>
        <w:bottom w:val="none" w:sz="0" w:space="0" w:color="auto"/>
        <w:right w:val="none" w:sz="0" w:space="0" w:color="auto"/>
      </w:divBdr>
    </w:div>
    <w:div w:id="226501274">
      <w:bodyDiv w:val="1"/>
      <w:marLeft w:val="0"/>
      <w:marRight w:val="0"/>
      <w:marTop w:val="0"/>
      <w:marBottom w:val="0"/>
      <w:divBdr>
        <w:top w:val="none" w:sz="0" w:space="0" w:color="auto"/>
        <w:left w:val="none" w:sz="0" w:space="0" w:color="auto"/>
        <w:bottom w:val="none" w:sz="0" w:space="0" w:color="auto"/>
        <w:right w:val="none" w:sz="0" w:space="0" w:color="auto"/>
      </w:divBdr>
      <w:divsChild>
        <w:div w:id="926499728">
          <w:marLeft w:val="0"/>
          <w:marRight w:val="0"/>
          <w:marTop w:val="0"/>
          <w:marBottom w:val="0"/>
          <w:divBdr>
            <w:top w:val="none" w:sz="0" w:space="0" w:color="auto"/>
            <w:left w:val="none" w:sz="0" w:space="0" w:color="auto"/>
            <w:bottom w:val="none" w:sz="0" w:space="0" w:color="auto"/>
            <w:right w:val="none" w:sz="0" w:space="0" w:color="auto"/>
          </w:divBdr>
        </w:div>
        <w:div w:id="1480734147">
          <w:marLeft w:val="0"/>
          <w:marRight w:val="0"/>
          <w:marTop w:val="0"/>
          <w:marBottom w:val="0"/>
          <w:divBdr>
            <w:top w:val="none" w:sz="0" w:space="0" w:color="auto"/>
            <w:left w:val="none" w:sz="0" w:space="0" w:color="auto"/>
            <w:bottom w:val="none" w:sz="0" w:space="0" w:color="auto"/>
            <w:right w:val="none" w:sz="0" w:space="0" w:color="auto"/>
          </w:divBdr>
        </w:div>
        <w:div w:id="1483887425">
          <w:marLeft w:val="0"/>
          <w:marRight w:val="0"/>
          <w:marTop w:val="0"/>
          <w:marBottom w:val="0"/>
          <w:divBdr>
            <w:top w:val="none" w:sz="0" w:space="0" w:color="auto"/>
            <w:left w:val="none" w:sz="0" w:space="0" w:color="auto"/>
            <w:bottom w:val="none" w:sz="0" w:space="0" w:color="auto"/>
            <w:right w:val="none" w:sz="0" w:space="0" w:color="auto"/>
          </w:divBdr>
        </w:div>
        <w:div w:id="1949773226">
          <w:marLeft w:val="0"/>
          <w:marRight w:val="0"/>
          <w:marTop w:val="0"/>
          <w:marBottom w:val="0"/>
          <w:divBdr>
            <w:top w:val="none" w:sz="0" w:space="0" w:color="auto"/>
            <w:left w:val="none" w:sz="0" w:space="0" w:color="auto"/>
            <w:bottom w:val="none" w:sz="0" w:space="0" w:color="auto"/>
            <w:right w:val="none" w:sz="0" w:space="0" w:color="auto"/>
          </w:divBdr>
        </w:div>
      </w:divsChild>
    </w:div>
    <w:div w:id="259678156">
      <w:bodyDiv w:val="1"/>
      <w:marLeft w:val="0"/>
      <w:marRight w:val="0"/>
      <w:marTop w:val="0"/>
      <w:marBottom w:val="0"/>
      <w:divBdr>
        <w:top w:val="none" w:sz="0" w:space="0" w:color="auto"/>
        <w:left w:val="none" w:sz="0" w:space="0" w:color="auto"/>
        <w:bottom w:val="none" w:sz="0" w:space="0" w:color="auto"/>
        <w:right w:val="none" w:sz="0" w:space="0" w:color="auto"/>
      </w:divBdr>
    </w:div>
    <w:div w:id="292907286">
      <w:bodyDiv w:val="1"/>
      <w:marLeft w:val="0"/>
      <w:marRight w:val="0"/>
      <w:marTop w:val="0"/>
      <w:marBottom w:val="0"/>
      <w:divBdr>
        <w:top w:val="none" w:sz="0" w:space="0" w:color="auto"/>
        <w:left w:val="none" w:sz="0" w:space="0" w:color="auto"/>
        <w:bottom w:val="none" w:sz="0" w:space="0" w:color="auto"/>
        <w:right w:val="none" w:sz="0" w:space="0" w:color="auto"/>
      </w:divBdr>
    </w:div>
    <w:div w:id="331568659">
      <w:bodyDiv w:val="1"/>
      <w:marLeft w:val="0"/>
      <w:marRight w:val="0"/>
      <w:marTop w:val="0"/>
      <w:marBottom w:val="0"/>
      <w:divBdr>
        <w:top w:val="none" w:sz="0" w:space="0" w:color="auto"/>
        <w:left w:val="none" w:sz="0" w:space="0" w:color="auto"/>
        <w:bottom w:val="none" w:sz="0" w:space="0" w:color="auto"/>
        <w:right w:val="none" w:sz="0" w:space="0" w:color="auto"/>
      </w:divBdr>
    </w:div>
    <w:div w:id="427312368">
      <w:bodyDiv w:val="1"/>
      <w:marLeft w:val="0"/>
      <w:marRight w:val="0"/>
      <w:marTop w:val="0"/>
      <w:marBottom w:val="0"/>
      <w:divBdr>
        <w:top w:val="none" w:sz="0" w:space="0" w:color="auto"/>
        <w:left w:val="none" w:sz="0" w:space="0" w:color="auto"/>
        <w:bottom w:val="none" w:sz="0" w:space="0" w:color="auto"/>
        <w:right w:val="none" w:sz="0" w:space="0" w:color="auto"/>
      </w:divBdr>
    </w:div>
    <w:div w:id="670068220">
      <w:bodyDiv w:val="1"/>
      <w:marLeft w:val="0"/>
      <w:marRight w:val="0"/>
      <w:marTop w:val="0"/>
      <w:marBottom w:val="0"/>
      <w:divBdr>
        <w:top w:val="none" w:sz="0" w:space="0" w:color="auto"/>
        <w:left w:val="none" w:sz="0" w:space="0" w:color="auto"/>
        <w:bottom w:val="none" w:sz="0" w:space="0" w:color="auto"/>
        <w:right w:val="none" w:sz="0" w:space="0" w:color="auto"/>
      </w:divBdr>
    </w:div>
    <w:div w:id="862552038">
      <w:bodyDiv w:val="1"/>
      <w:marLeft w:val="0"/>
      <w:marRight w:val="0"/>
      <w:marTop w:val="0"/>
      <w:marBottom w:val="0"/>
      <w:divBdr>
        <w:top w:val="none" w:sz="0" w:space="0" w:color="auto"/>
        <w:left w:val="none" w:sz="0" w:space="0" w:color="auto"/>
        <w:bottom w:val="none" w:sz="0" w:space="0" w:color="auto"/>
        <w:right w:val="none" w:sz="0" w:space="0" w:color="auto"/>
      </w:divBdr>
    </w:div>
    <w:div w:id="989671073">
      <w:bodyDiv w:val="1"/>
      <w:marLeft w:val="0"/>
      <w:marRight w:val="0"/>
      <w:marTop w:val="0"/>
      <w:marBottom w:val="0"/>
      <w:divBdr>
        <w:top w:val="none" w:sz="0" w:space="0" w:color="auto"/>
        <w:left w:val="none" w:sz="0" w:space="0" w:color="auto"/>
        <w:bottom w:val="none" w:sz="0" w:space="0" w:color="auto"/>
        <w:right w:val="none" w:sz="0" w:space="0" w:color="auto"/>
      </w:divBdr>
    </w:div>
    <w:div w:id="1054086128">
      <w:bodyDiv w:val="1"/>
      <w:marLeft w:val="0"/>
      <w:marRight w:val="0"/>
      <w:marTop w:val="0"/>
      <w:marBottom w:val="0"/>
      <w:divBdr>
        <w:top w:val="none" w:sz="0" w:space="0" w:color="auto"/>
        <w:left w:val="none" w:sz="0" w:space="0" w:color="auto"/>
        <w:bottom w:val="none" w:sz="0" w:space="0" w:color="auto"/>
        <w:right w:val="none" w:sz="0" w:space="0" w:color="auto"/>
      </w:divBdr>
    </w:div>
    <w:div w:id="1098720423">
      <w:bodyDiv w:val="1"/>
      <w:marLeft w:val="0"/>
      <w:marRight w:val="0"/>
      <w:marTop w:val="0"/>
      <w:marBottom w:val="0"/>
      <w:divBdr>
        <w:top w:val="none" w:sz="0" w:space="0" w:color="auto"/>
        <w:left w:val="none" w:sz="0" w:space="0" w:color="auto"/>
        <w:bottom w:val="none" w:sz="0" w:space="0" w:color="auto"/>
        <w:right w:val="none" w:sz="0" w:space="0" w:color="auto"/>
      </w:divBdr>
      <w:divsChild>
        <w:div w:id="204685863">
          <w:marLeft w:val="0"/>
          <w:marRight w:val="0"/>
          <w:marTop w:val="0"/>
          <w:marBottom w:val="0"/>
          <w:divBdr>
            <w:top w:val="none" w:sz="0" w:space="0" w:color="auto"/>
            <w:left w:val="none" w:sz="0" w:space="0" w:color="auto"/>
            <w:bottom w:val="none" w:sz="0" w:space="0" w:color="auto"/>
            <w:right w:val="none" w:sz="0" w:space="0" w:color="auto"/>
          </w:divBdr>
        </w:div>
        <w:div w:id="734935940">
          <w:marLeft w:val="0"/>
          <w:marRight w:val="0"/>
          <w:marTop w:val="0"/>
          <w:marBottom w:val="0"/>
          <w:divBdr>
            <w:top w:val="none" w:sz="0" w:space="0" w:color="auto"/>
            <w:left w:val="none" w:sz="0" w:space="0" w:color="auto"/>
            <w:bottom w:val="none" w:sz="0" w:space="0" w:color="auto"/>
            <w:right w:val="none" w:sz="0" w:space="0" w:color="auto"/>
          </w:divBdr>
          <w:divsChild>
            <w:div w:id="204634888">
              <w:marLeft w:val="0"/>
              <w:marRight w:val="0"/>
              <w:marTop w:val="0"/>
              <w:marBottom w:val="0"/>
              <w:divBdr>
                <w:top w:val="none" w:sz="0" w:space="0" w:color="auto"/>
                <w:left w:val="none" w:sz="0" w:space="0" w:color="auto"/>
                <w:bottom w:val="none" w:sz="0" w:space="0" w:color="auto"/>
                <w:right w:val="none" w:sz="0" w:space="0" w:color="auto"/>
              </w:divBdr>
            </w:div>
            <w:div w:id="1383601558">
              <w:marLeft w:val="0"/>
              <w:marRight w:val="0"/>
              <w:marTop w:val="0"/>
              <w:marBottom w:val="0"/>
              <w:divBdr>
                <w:top w:val="none" w:sz="0" w:space="0" w:color="auto"/>
                <w:left w:val="none" w:sz="0" w:space="0" w:color="auto"/>
                <w:bottom w:val="none" w:sz="0" w:space="0" w:color="auto"/>
                <w:right w:val="none" w:sz="0" w:space="0" w:color="auto"/>
              </w:divBdr>
            </w:div>
            <w:div w:id="1518929056">
              <w:marLeft w:val="0"/>
              <w:marRight w:val="0"/>
              <w:marTop w:val="0"/>
              <w:marBottom w:val="0"/>
              <w:divBdr>
                <w:top w:val="none" w:sz="0" w:space="0" w:color="auto"/>
                <w:left w:val="none" w:sz="0" w:space="0" w:color="auto"/>
                <w:bottom w:val="none" w:sz="0" w:space="0" w:color="auto"/>
                <w:right w:val="none" w:sz="0" w:space="0" w:color="auto"/>
              </w:divBdr>
            </w:div>
            <w:div w:id="1528448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5753649">
      <w:bodyDiv w:val="1"/>
      <w:marLeft w:val="0"/>
      <w:marRight w:val="0"/>
      <w:marTop w:val="0"/>
      <w:marBottom w:val="0"/>
      <w:divBdr>
        <w:top w:val="none" w:sz="0" w:space="0" w:color="auto"/>
        <w:left w:val="none" w:sz="0" w:space="0" w:color="auto"/>
        <w:bottom w:val="none" w:sz="0" w:space="0" w:color="auto"/>
        <w:right w:val="none" w:sz="0" w:space="0" w:color="auto"/>
      </w:divBdr>
      <w:divsChild>
        <w:div w:id="113257024">
          <w:marLeft w:val="0"/>
          <w:marRight w:val="0"/>
          <w:marTop w:val="0"/>
          <w:marBottom w:val="0"/>
          <w:divBdr>
            <w:top w:val="none" w:sz="0" w:space="0" w:color="auto"/>
            <w:left w:val="none" w:sz="0" w:space="0" w:color="auto"/>
            <w:bottom w:val="none" w:sz="0" w:space="0" w:color="auto"/>
            <w:right w:val="none" w:sz="0" w:space="0" w:color="auto"/>
          </w:divBdr>
        </w:div>
        <w:div w:id="277369250">
          <w:marLeft w:val="0"/>
          <w:marRight w:val="0"/>
          <w:marTop w:val="0"/>
          <w:marBottom w:val="0"/>
          <w:divBdr>
            <w:top w:val="none" w:sz="0" w:space="0" w:color="auto"/>
            <w:left w:val="none" w:sz="0" w:space="0" w:color="auto"/>
            <w:bottom w:val="none" w:sz="0" w:space="0" w:color="auto"/>
            <w:right w:val="none" w:sz="0" w:space="0" w:color="auto"/>
          </w:divBdr>
        </w:div>
        <w:div w:id="407197271">
          <w:marLeft w:val="0"/>
          <w:marRight w:val="0"/>
          <w:marTop w:val="0"/>
          <w:marBottom w:val="0"/>
          <w:divBdr>
            <w:top w:val="none" w:sz="0" w:space="0" w:color="auto"/>
            <w:left w:val="none" w:sz="0" w:space="0" w:color="auto"/>
            <w:bottom w:val="none" w:sz="0" w:space="0" w:color="auto"/>
            <w:right w:val="none" w:sz="0" w:space="0" w:color="auto"/>
          </w:divBdr>
        </w:div>
        <w:div w:id="762459004">
          <w:marLeft w:val="0"/>
          <w:marRight w:val="0"/>
          <w:marTop w:val="0"/>
          <w:marBottom w:val="0"/>
          <w:divBdr>
            <w:top w:val="none" w:sz="0" w:space="0" w:color="auto"/>
            <w:left w:val="none" w:sz="0" w:space="0" w:color="auto"/>
            <w:bottom w:val="none" w:sz="0" w:space="0" w:color="auto"/>
            <w:right w:val="none" w:sz="0" w:space="0" w:color="auto"/>
          </w:divBdr>
        </w:div>
        <w:div w:id="1133057973">
          <w:marLeft w:val="0"/>
          <w:marRight w:val="0"/>
          <w:marTop w:val="0"/>
          <w:marBottom w:val="0"/>
          <w:divBdr>
            <w:top w:val="none" w:sz="0" w:space="0" w:color="auto"/>
            <w:left w:val="none" w:sz="0" w:space="0" w:color="auto"/>
            <w:bottom w:val="none" w:sz="0" w:space="0" w:color="auto"/>
            <w:right w:val="none" w:sz="0" w:space="0" w:color="auto"/>
          </w:divBdr>
        </w:div>
        <w:div w:id="1238856476">
          <w:marLeft w:val="0"/>
          <w:marRight w:val="0"/>
          <w:marTop w:val="0"/>
          <w:marBottom w:val="0"/>
          <w:divBdr>
            <w:top w:val="none" w:sz="0" w:space="0" w:color="auto"/>
            <w:left w:val="none" w:sz="0" w:space="0" w:color="auto"/>
            <w:bottom w:val="none" w:sz="0" w:space="0" w:color="auto"/>
            <w:right w:val="none" w:sz="0" w:space="0" w:color="auto"/>
          </w:divBdr>
        </w:div>
        <w:div w:id="1364597460">
          <w:marLeft w:val="0"/>
          <w:marRight w:val="0"/>
          <w:marTop w:val="0"/>
          <w:marBottom w:val="0"/>
          <w:divBdr>
            <w:top w:val="none" w:sz="0" w:space="0" w:color="auto"/>
            <w:left w:val="none" w:sz="0" w:space="0" w:color="auto"/>
            <w:bottom w:val="none" w:sz="0" w:space="0" w:color="auto"/>
            <w:right w:val="none" w:sz="0" w:space="0" w:color="auto"/>
          </w:divBdr>
        </w:div>
        <w:div w:id="1628511456">
          <w:marLeft w:val="0"/>
          <w:marRight w:val="0"/>
          <w:marTop w:val="0"/>
          <w:marBottom w:val="0"/>
          <w:divBdr>
            <w:top w:val="none" w:sz="0" w:space="0" w:color="auto"/>
            <w:left w:val="none" w:sz="0" w:space="0" w:color="auto"/>
            <w:bottom w:val="none" w:sz="0" w:space="0" w:color="auto"/>
            <w:right w:val="none" w:sz="0" w:space="0" w:color="auto"/>
          </w:divBdr>
        </w:div>
        <w:div w:id="1933934226">
          <w:marLeft w:val="0"/>
          <w:marRight w:val="0"/>
          <w:marTop w:val="0"/>
          <w:marBottom w:val="0"/>
          <w:divBdr>
            <w:top w:val="none" w:sz="0" w:space="0" w:color="auto"/>
            <w:left w:val="none" w:sz="0" w:space="0" w:color="auto"/>
            <w:bottom w:val="none" w:sz="0" w:space="0" w:color="auto"/>
            <w:right w:val="none" w:sz="0" w:space="0" w:color="auto"/>
          </w:divBdr>
        </w:div>
      </w:divsChild>
    </w:div>
    <w:div w:id="1359039636">
      <w:bodyDiv w:val="1"/>
      <w:marLeft w:val="0"/>
      <w:marRight w:val="0"/>
      <w:marTop w:val="0"/>
      <w:marBottom w:val="0"/>
      <w:divBdr>
        <w:top w:val="none" w:sz="0" w:space="0" w:color="auto"/>
        <w:left w:val="none" w:sz="0" w:space="0" w:color="auto"/>
        <w:bottom w:val="none" w:sz="0" w:space="0" w:color="auto"/>
        <w:right w:val="none" w:sz="0" w:space="0" w:color="auto"/>
      </w:divBdr>
    </w:div>
    <w:div w:id="1528524882">
      <w:bodyDiv w:val="1"/>
      <w:marLeft w:val="0"/>
      <w:marRight w:val="0"/>
      <w:marTop w:val="0"/>
      <w:marBottom w:val="0"/>
      <w:divBdr>
        <w:top w:val="none" w:sz="0" w:space="0" w:color="auto"/>
        <w:left w:val="none" w:sz="0" w:space="0" w:color="auto"/>
        <w:bottom w:val="none" w:sz="0" w:space="0" w:color="auto"/>
        <w:right w:val="none" w:sz="0" w:space="0" w:color="auto"/>
      </w:divBdr>
    </w:div>
    <w:div w:id="1538392077">
      <w:bodyDiv w:val="1"/>
      <w:marLeft w:val="0"/>
      <w:marRight w:val="0"/>
      <w:marTop w:val="0"/>
      <w:marBottom w:val="0"/>
      <w:divBdr>
        <w:top w:val="none" w:sz="0" w:space="0" w:color="auto"/>
        <w:left w:val="none" w:sz="0" w:space="0" w:color="auto"/>
        <w:bottom w:val="none" w:sz="0" w:space="0" w:color="auto"/>
        <w:right w:val="none" w:sz="0" w:space="0" w:color="auto"/>
      </w:divBdr>
    </w:div>
    <w:div w:id="1600793998">
      <w:bodyDiv w:val="1"/>
      <w:marLeft w:val="0"/>
      <w:marRight w:val="0"/>
      <w:marTop w:val="0"/>
      <w:marBottom w:val="0"/>
      <w:divBdr>
        <w:top w:val="none" w:sz="0" w:space="0" w:color="auto"/>
        <w:left w:val="none" w:sz="0" w:space="0" w:color="auto"/>
        <w:bottom w:val="none" w:sz="0" w:space="0" w:color="auto"/>
        <w:right w:val="none" w:sz="0" w:space="0" w:color="auto"/>
      </w:divBdr>
    </w:div>
    <w:div w:id="1790204963">
      <w:bodyDiv w:val="1"/>
      <w:marLeft w:val="0"/>
      <w:marRight w:val="0"/>
      <w:marTop w:val="0"/>
      <w:marBottom w:val="0"/>
      <w:divBdr>
        <w:top w:val="none" w:sz="0" w:space="0" w:color="auto"/>
        <w:left w:val="none" w:sz="0" w:space="0" w:color="auto"/>
        <w:bottom w:val="none" w:sz="0" w:space="0" w:color="auto"/>
        <w:right w:val="none" w:sz="0" w:space="0" w:color="auto"/>
      </w:divBdr>
    </w:div>
    <w:div w:id="1794444637">
      <w:bodyDiv w:val="1"/>
      <w:marLeft w:val="0"/>
      <w:marRight w:val="0"/>
      <w:marTop w:val="0"/>
      <w:marBottom w:val="0"/>
      <w:divBdr>
        <w:top w:val="none" w:sz="0" w:space="0" w:color="auto"/>
        <w:left w:val="none" w:sz="0" w:space="0" w:color="auto"/>
        <w:bottom w:val="none" w:sz="0" w:space="0" w:color="auto"/>
        <w:right w:val="none" w:sz="0" w:space="0" w:color="auto"/>
      </w:divBdr>
      <w:divsChild>
        <w:div w:id="281348242">
          <w:marLeft w:val="0"/>
          <w:marRight w:val="0"/>
          <w:marTop w:val="0"/>
          <w:marBottom w:val="0"/>
          <w:divBdr>
            <w:top w:val="none" w:sz="0" w:space="0" w:color="auto"/>
            <w:left w:val="none" w:sz="0" w:space="0" w:color="auto"/>
            <w:bottom w:val="none" w:sz="0" w:space="0" w:color="auto"/>
            <w:right w:val="none" w:sz="0" w:space="0" w:color="auto"/>
          </w:divBdr>
        </w:div>
        <w:div w:id="1436947196">
          <w:marLeft w:val="0"/>
          <w:marRight w:val="0"/>
          <w:marTop w:val="0"/>
          <w:marBottom w:val="0"/>
          <w:divBdr>
            <w:top w:val="none" w:sz="0" w:space="0" w:color="auto"/>
            <w:left w:val="none" w:sz="0" w:space="0" w:color="auto"/>
            <w:bottom w:val="none" w:sz="0" w:space="0" w:color="auto"/>
            <w:right w:val="none" w:sz="0" w:space="0" w:color="auto"/>
          </w:divBdr>
        </w:div>
        <w:div w:id="1616256799">
          <w:marLeft w:val="0"/>
          <w:marRight w:val="0"/>
          <w:marTop w:val="0"/>
          <w:marBottom w:val="0"/>
          <w:divBdr>
            <w:top w:val="none" w:sz="0" w:space="0" w:color="auto"/>
            <w:left w:val="none" w:sz="0" w:space="0" w:color="auto"/>
            <w:bottom w:val="none" w:sz="0" w:space="0" w:color="auto"/>
            <w:right w:val="none" w:sz="0" w:space="0" w:color="auto"/>
          </w:divBdr>
        </w:div>
        <w:div w:id="1814102563">
          <w:marLeft w:val="0"/>
          <w:marRight w:val="0"/>
          <w:marTop w:val="0"/>
          <w:marBottom w:val="0"/>
          <w:divBdr>
            <w:top w:val="none" w:sz="0" w:space="0" w:color="auto"/>
            <w:left w:val="none" w:sz="0" w:space="0" w:color="auto"/>
            <w:bottom w:val="none" w:sz="0" w:space="0" w:color="auto"/>
            <w:right w:val="none" w:sz="0" w:space="0" w:color="auto"/>
          </w:divBdr>
        </w:div>
        <w:div w:id="1914270928">
          <w:marLeft w:val="0"/>
          <w:marRight w:val="0"/>
          <w:marTop w:val="0"/>
          <w:marBottom w:val="0"/>
          <w:divBdr>
            <w:top w:val="none" w:sz="0" w:space="0" w:color="auto"/>
            <w:left w:val="none" w:sz="0" w:space="0" w:color="auto"/>
            <w:bottom w:val="none" w:sz="0" w:space="0" w:color="auto"/>
            <w:right w:val="none" w:sz="0" w:space="0" w:color="auto"/>
          </w:divBdr>
        </w:div>
      </w:divsChild>
    </w:div>
    <w:div w:id="2034527114">
      <w:bodyDiv w:val="1"/>
      <w:marLeft w:val="0"/>
      <w:marRight w:val="0"/>
      <w:marTop w:val="0"/>
      <w:marBottom w:val="0"/>
      <w:divBdr>
        <w:top w:val="none" w:sz="0" w:space="0" w:color="auto"/>
        <w:left w:val="none" w:sz="0" w:space="0" w:color="auto"/>
        <w:bottom w:val="none" w:sz="0" w:space="0" w:color="auto"/>
        <w:right w:val="none" w:sz="0" w:space="0" w:color="auto"/>
      </w:divBdr>
    </w:div>
    <w:div w:id="2045472484">
      <w:bodyDiv w:val="1"/>
      <w:marLeft w:val="0"/>
      <w:marRight w:val="0"/>
      <w:marTop w:val="0"/>
      <w:marBottom w:val="0"/>
      <w:divBdr>
        <w:top w:val="none" w:sz="0" w:space="0" w:color="auto"/>
        <w:left w:val="none" w:sz="0" w:space="0" w:color="auto"/>
        <w:bottom w:val="none" w:sz="0" w:space="0" w:color="auto"/>
        <w:right w:val="none" w:sz="0" w:space="0" w:color="auto"/>
      </w:divBdr>
      <w:divsChild>
        <w:div w:id="299120679">
          <w:marLeft w:val="0"/>
          <w:marRight w:val="0"/>
          <w:marTop w:val="0"/>
          <w:marBottom w:val="0"/>
          <w:divBdr>
            <w:top w:val="none" w:sz="0" w:space="0" w:color="auto"/>
            <w:left w:val="none" w:sz="0" w:space="0" w:color="auto"/>
            <w:bottom w:val="none" w:sz="0" w:space="0" w:color="auto"/>
            <w:right w:val="none" w:sz="0" w:space="0" w:color="auto"/>
          </w:divBdr>
        </w:div>
        <w:div w:id="866872200">
          <w:marLeft w:val="0"/>
          <w:marRight w:val="0"/>
          <w:marTop w:val="0"/>
          <w:marBottom w:val="0"/>
          <w:divBdr>
            <w:top w:val="none" w:sz="0" w:space="0" w:color="auto"/>
            <w:left w:val="none" w:sz="0" w:space="0" w:color="auto"/>
            <w:bottom w:val="none" w:sz="0" w:space="0" w:color="auto"/>
            <w:right w:val="none" w:sz="0" w:space="0" w:color="auto"/>
          </w:divBdr>
        </w:div>
        <w:div w:id="178056559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equalities@sepa.org.uk" TargetMode="External"/><Relationship Id="rId18" Type="http://schemas.openxmlformats.org/officeDocument/2006/relationships/image" Target="media/image7.jpeg"/><Relationship Id="rId26" Type="http://schemas.openxmlformats.org/officeDocument/2006/relationships/hyperlink" Target="http://www.sepa.org.uk/environment/environmental-data/" TargetMode="External"/><Relationship Id="rId39" Type="http://schemas.openxmlformats.org/officeDocument/2006/relationships/theme" Target="theme/theme1.xml"/><Relationship Id="rId21" Type="http://schemas.openxmlformats.org/officeDocument/2006/relationships/image" Target="media/image10.jpeg"/><Relationship Id="rId34"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6.jpeg"/><Relationship Id="rId25" Type="http://schemas.openxmlformats.org/officeDocument/2006/relationships/image" Target="media/image12.png"/><Relationship Id="rId33" Type="http://schemas.openxmlformats.org/officeDocument/2006/relationships/header" Target="header2.xml"/><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hyperlink" Target="http://fms.scot"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s://www.nature.scot/" TargetMode="External"/><Relationship Id="rId32" Type="http://schemas.openxmlformats.org/officeDocument/2006/relationships/header" Target="header1.xml"/><Relationship Id="rId37" Type="http://schemas.openxmlformats.org/officeDocument/2006/relationships/footer" Target="footer3.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hyperlink" Target="https://fms.scot/" TargetMode="External"/><Relationship Id="rId28" Type="http://schemas.openxmlformats.org/officeDocument/2006/relationships/image" Target="media/image13.jpeg"/><Relationship Id="rId36" Type="http://schemas.openxmlformats.org/officeDocument/2006/relationships/header" Target="header3.xml"/><Relationship Id="rId10" Type="http://schemas.openxmlformats.org/officeDocument/2006/relationships/endnotes" Target="endnotes.xml"/><Relationship Id="rId19" Type="http://schemas.openxmlformats.org/officeDocument/2006/relationships/image" Target="media/image8.jpeg"/><Relationship Id="rId31" Type="http://schemas.openxmlformats.org/officeDocument/2006/relationships/hyperlink" Target="https://www.gov.uk/flood-and-coastal-erosion-risk-management-research-reports/working-with-natural-processes-to-reduce-flood-risk"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hyperlink" Target="http://www.sepa.org.uk/environment/environmental-data/" TargetMode="External"/><Relationship Id="rId30" Type="http://schemas.openxmlformats.org/officeDocument/2006/relationships/hyperlink" Target="https://www.forestry.gov.scot/sustainable-forestry/ukfs-scotland" TargetMode="External"/><Relationship Id="rId35" Type="http://schemas.openxmlformats.org/officeDocument/2006/relationships/footer" Target="footer2.xml"/><Relationship Id="rId8" Type="http://schemas.openxmlformats.org/officeDocument/2006/relationships/webSettings" Target="webSettings.xml"/><Relationship Id="rId3" Type="http://schemas.openxmlformats.org/officeDocument/2006/relationships/customXml" Target="../customXml/item3.xml"/></Relationships>
</file>

<file path=word/_rels/footer2.xml.rels><?xml version="1.0" encoding="UTF-8" standalone="yes"?>
<Relationships xmlns="http://schemas.openxmlformats.org/package/2006/relationships"><Relationship Id="rId1" Type="http://schemas.openxmlformats.org/officeDocument/2006/relationships/image" Target="media/image14.png"/></Relationships>
</file>

<file path=word/_rels/settings.xml.rels><?xml version="1.0" encoding="UTF-8" standalone="yes"?>
<Relationships xmlns="http://schemas.openxmlformats.org/package/2006/relationships"><Relationship Id="rId1" Type="http://schemas.openxmlformats.org/officeDocument/2006/relationships/attachedTemplate" Target="https://scottishepa.sharepoint.com/sites/StaffUpdate/OfficeTemplates/SEPA_word_template_water_cover.dotx" TargetMode="External"/></Relationships>
</file>

<file path=word/theme/theme1.xml><?xml version="1.0" encoding="utf-8"?>
<a:theme xmlns:a="http://schemas.openxmlformats.org/drawingml/2006/main" name="Office Theme">
  <a:themeElements>
    <a:clrScheme name="Custom 1">
      <a:dk1>
        <a:srgbClr val="3C4741"/>
      </a:dk1>
      <a:lt1>
        <a:srgbClr val="FFFFFF"/>
      </a:lt1>
      <a:dk2>
        <a:srgbClr val="6E7571"/>
      </a:dk2>
      <a:lt2>
        <a:srgbClr val="E7E6E6"/>
      </a:lt2>
      <a:accent1>
        <a:srgbClr val="016574"/>
      </a:accent1>
      <a:accent2>
        <a:srgbClr val="016574"/>
      </a:accent2>
      <a:accent3>
        <a:srgbClr val="016574"/>
      </a:accent3>
      <a:accent4>
        <a:srgbClr val="016574"/>
      </a:accent4>
      <a:accent5>
        <a:srgbClr val="016574"/>
      </a:accent5>
      <a:accent6>
        <a:srgbClr val="016574"/>
      </a:accent6>
      <a:hlink>
        <a:srgbClr val="016574"/>
      </a:hlink>
      <a:folHlink>
        <a:srgbClr val="016574"/>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TaxCatchAll xmlns="ce5b52f7-9556-48ad-bf4f-1238de82834a" xsi:nil="true"/>
    <_Flow_SignoffStatus xmlns="7dd4d6b0-2bd1-40f7-94aa-8d4785e79023" xsi:nil="true"/>
    <lcf76f155ced4ddcb4097134ff3c332f xmlns="7dd4d6b0-2bd1-40f7-94aa-8d4785e79023">
      <Terms xmlns="http://schemas.microsoft.com/office/infopath/2007/PartnerControls"/>
    </lcf76f155ced4ddcb4097134ff3c332f>
    <Correctonguidancetracker xmlns="7dd4d6b0-2bd1-40f7-94aa-8d4785e7902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04C80374B95F7240955C67127CD440EB" ma:contentTypeVersion="18" ma:contentTypeDescription="Create a new document." ma:contentTypeScope="" ma:versionID="8ce568f8a47b6d703dba90164de996e7">
  <xsd:schema xmlns:xsd="http://www.w3.org/2001/XMLSchema" xmlns:xs="http://www.w3.org/2001/XMLSchema" xmlns:p="http://schemas.microsoft.com/office/2006/metadata/properties" xmlns:ns2="7dd4d6b0-2bd1-40f7-94aa-8d4785e79023" xmlns:ns3="ce5b52f7-9556-48ad-bf4f-1238de82834a" targetNamespace="http://schemas.microsoft.com/office/2006/metadata/properties" ma:root="true" ma:fieldsID="76f2ba04078dfea7036a85fad80d6df7" ns2:_="" ns3:_="">
    <xsd:import namespace="7dd4d6b0-2bd1-40f7-94aa-8d4785e79023"/>
    <xsd:import namespace="ce5b52f7-9556-48ad-bf4f-1238de82834a"/>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ServiceObjectDetectorVersions" minOccurs="0"/>
                <xsd:element ref="ns2:_Flow_SignoffStatus" minOccurs="0"/>
                <xsd:element ref="ns2:MediaServiceSearchProperties" minOccurs="0"/>
                <xsd:element ref="ns2:MediaServiceLocation" minOccurs="0"/>
                <xsd:element ref="ns2:MediaLengthInSeconds" minOccurs="0"/>
                <xsd:element ref="ns2:Correctonguidancetracker"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dd4d6b0-2bd1-40f7-94aa-8d4785e7902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1abd7744-4958-4c37-886f-e01d22e71ff3"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_Flow_SignoffStatus" ma:index="20" nillable="true" ma:displayName="Sign-off status" ma:internalName="Sign_x002d_off_x0020_status">
      <xsd:simpleType>
        <xsd:restriction base="dms:Text"/>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Location" ma:index="22" nillable="true" ma:displayName="Location" ma:indexed="true" ma:internalName="MediaServiceLocation" ma:readOnly="true">
      <xsd:simpleType>
        <xsd:restriction base="dms:Text"/>
      </xsd:simpleType>
    </xsd:element>
    <xsd:element name="MediaLengthInSeconds" ma:index="23" nillable="true" ma:displayName="MediaLengthInSeconds" ma:hidden="true" ma:internalName="MediaLengthInSeconds" ma:readOnly="true">
      <xsd:simpleType>
        <xsd:restriction base="dms:Unknown"/>
      </xsd:simpleType>
    </xsd:element>
    <xsd:element name="Correctonguidancetracker" ma:index="24" nillable="true" ma:displayName="Correct tranche on guidance tracker" ma:format="Dropdown" ma:internalName="Correctonguidancetracker">
      <xsd:simpleType>
        <xsd:union memberTypes="dms:Text">
          <xsd:simpleType>
            <xsd:restriction base="dms:Choice">
              <xsd:enumeration value="Yes"/>
              <xsd:enumeration value="No"/>
              <xsd:enumeration value="Cant Find"/>
            </xsd:restriction>
          </xsd:simpleType>
        </xsd:union>
      </xsd:simpleType>
    </xsd:element>
    <xsd:element name="MediaServiceBillingMetadata" ma:index="25"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e5b52f7-9556-48ad-bf4f-1238de82834a"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b7622bbd-3a88-4097-8b12-da8f707aa3f8}" ma:internalName="TaxCatchAll" ma:showField="CatchAllData" ma:web="ce5b52f7-9556-48ad-bf4f-1238de82834a">
      <xsd:complexType>
        <xsd:complexContent>
          <xsd:extension base="dms:MultiChoiceLookup">
            <xsd:sequence>
              <xsd:element name="Value" type="dms:Lookup" maxOccurs="unbounded" minOccurs="0" nillable="true"/>
            </xsd:sequence>
          </xsd:extension>
        </xsd:complexContent>
      </xsd:complexType>
    </xsd:element>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CD7F31A-B833-E843-8908-CCA74EDF608B}">
  <ds:schemaRefs>
    <ds:schemaRef ds:uri="http://schemas.openxmlformats.org/officeDocument/2006/bibliography"/>
  </ds:schemaRefs>
</ds:datastoreItem>
</file>

<file path=customXml/itemProps2.xml><?xml version="1.0" encoding="utf-8"?>
<ds:datastoreItem xmlns:ds="http://schemas.openxmlformats.org/officeDocument/2006/customXml" ds:itemID="{07AEB60E-9E87-4E21-8612-30C2A1D2F723}">
  <ds:schemaRefs>
    <ds:schemaRef ds:uri="http://purl.org/dc/elements/1.1/"/>
    <ds:schemaRef ds:uri="http://www.w3.org/XML/1998/namespace"/>
    <ds:schemaRef ds:uri="7dd4d6b0-2bd1-40f7-94aa-8d4785e79023"/>
    <ds:schemaRef ds:uri="http://schemas.openxmlformats.org/package/2006/metadata/core-properties"/>
    <ds:schemaRef ds:uri="http://schemas.microsoft.com/office/2006/metadata/properties"/>
    <ds:schemaRef ds:uri="http://purl.org/dc/dcmitype/"/>
    <ds:schemaRef ds:uri="http://schemas.microsoft.com/office/2006/documentManagement/types"/>
    <ds:schemaRef ds:uri="http://schemas.microsoft.com/office/infopath/2007/PartnerControls"/>
    <ds:schemaRef ds:uri="ce5b52f7-9556-48ad-bf4f-1238de82834a"/>
    <ds:schemaRef ds:uri="http://purl.org/dc/terms/"/>
  </ds:schemaRefs>
</ds:datastoreItem>
</file>

<file path=customXml/itemProps3.xml><?xml version="1.0" encoding="utf-8"?>
<ds:datastoreItem xmlns:ds="http://schemas.openxmlformats.org/officeDocument/2006/customXml" ds:itemID="{9D852F0D-BA8F-4218-83E3-3BC95138D4D2}">
  <ds:schemaRefs>
    <ds:schemaRef ds:uri="http://schemas.microsoft.com/sharepoint/v3/contenttype/forms"/>
  </ds:schemaRefs>
</ds:datastoreItem>
</file>

<file path=customXml/itemProps4.xml><?xml version="1.0" encoding="utf-8"?>
<ds:datastoreItem xmlns:ds="http://schemas.openxmlformats.org/officeDocument/2006/customXml" ds:itemID="{A911FAAC-7010-4AFD-ACDB-5061B3897D8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dd4d6b0-2bd1-40f7-94aa-8d4785e79023"/>
    <ds:schemaRef ds:uri="ce5b52f7-9556-48ad-bf4f-1238de8283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SEPA_word_template_water_cover</Template>
  <TotalTime>0</TotalTime>
  <Pages>49</Pages>
  <Words>12200</Words>
  <Characters>69540</Characters>
  <Application>Microsoft Office Word</Application>
  <DocSecurity>0</DocSecurity>
  <Lines>579</Lines>
  <Paragraphs>163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81577</CharactersWithSpaces>
  <SharedDoc>false</SharedDoc>
  <HLinks>
    <vt:vector size="300" baseType="variant">
      <vt:variant>
        <vt:i4>2228293</vt:i4>
      </vt:variant>
      <vt:variant>
        <vt:i4>231</vt:i4>
      </vt:variant>
      <vt:variant>
        <vt:i4>0</vt:i4>
      </vt:variant>
      <vt:variant>
        <vt:i4>5</vt:i4>
      </vt:variant>
      <vt:variant>
        <vt:lpwstr/>
      </vt:variant>
      <vt:variant>
        <vt:lpwstr>_4.1.2_Identifying_and</vt:lpwstr>
      </vt:variant>
      <vt:variant>
        <vt:i4>3932243</vt:i4>
      </vt:variant>
      <vt:variant>
        <vt:i4>228</vt:i4>
      </vt:variant>
      <vt:variant>
        <vt:i4>0</vt:i4>
      </vt:variant>
      <vt:variant>
        <vt:i4>5</vt:i4>
      </vt:variant>
      <vt:variant>
        <vt:lpwstr/>
      </vt:variant>
      <vt:variant>
        <vt:lpwstr>_3.4_What_are</vt:lpwstr>
      </vt:variant>
      <vt:variant>
        <vt:i4>4325379</vt:i4>
      </vt:variant>
      <vt:variant>
        <vt:i4>225</vt:i4>
      </vt:variant>
      <vt:variant>
        <vt:i4>0</vt:i4>
      </vt:variant>
      <vt:variant>
        <vt:i4>5</vt:i4>
      </vt:variant>
      <vt:variant>
        <vt:lpwstr>https://www.gov.uk/flood-and-coastal-erosion-risk-management-research-reports/working-with-natural-processes-to-reduce-flood-risk</vt:lpwstr>
      </vt:variant>
      <vt:variant>
        <vt:lpwstr/>
      </vt:variant>
      <vt:variant>
        <vt:i4>917529</vt:i4>
      </vt:variant>
      <vt:variant>
        <vt:i4>222</vt:i4>
      </vt:variant>
      <vt:variant>
        <vt:i4>0</vt:i4>
      </vt:variant>
      <vt:variant>
        <vt:i4>5</vt:i4>
      </vt:variant>
      <vt:variant>
        <vt:lpwstr>https://www.forestry.gov.scot/sustainable-forestry/ukfs-scotland</vt:lpwstr>
      </vt:variant>
      <vt:variant>
        <vt:lpwstr/>
      </vt:variant>
      <vt:variant>
        <vt:i4>3670107</vt:i4>
      </vt:variant>
      <vt:variant>
        <vt:i4>219</vt:i4>
      </vt:variant>
      <vt:variant>
        <vt:i4>0</vt:i4>
      </vt:variant>
      <vt:variant>
        <vt:i4>5</vt:i4>
      </vt:variant>
      <vt:variant>
        <vt:lpwstr/>
      </vt:variant>
      <vt:variant>
        <vt:lpwstr>_3.1_What_is</vt:lpwstr>
      </vt:variant>
      <vt:variant>
        <vt:i4>852061</vt:i4>
      </vt:variant>
      <vt:variant>
        <vt:i4>216</vt:i4>
      </vt:variant>
      <vt:variant>
        <vt:i4>0</vt:i4>
      </vt:variant>
      <vt:variant>
        <vt:i4>5</vt:i4>
      </vt:variant>
      <vt:variant>
        <vt:lpwstr>http://fms.scot/</vt:lpwstr>
      </vt:variant>
      <vt:variant>
        <vt:lpwstr/>
      </vt:variant>
      <vt:variant>
        <vt:i4>4063325</vt:i4>
      </vt:variant>
      <vt:variant>
        <vt:i4>213</vt:i4>
      </vt:variant>
      <vt:variant>
        <vt:i4>0</vt:i4>
      </vt:variant>
      <vt:variant>
        <vt:i4>5</vt:i4>
      </vt:variant>
      <vt:variant>
        <vt:lpwstr/>
      </vt:variant>
      <vt:variant>
        <vt:lpwstr>_4.2.2.8_Sediment_reintroduction</vt:lpwstr>
      </vt:variant>
      <vt:variant>
        <vt:i4>6881292</vt:i4>
      </vt:variant>
      <vt:variant>
        <vt:i4>210</vt:i4>
      </vt:variant>
      <vt:variant>
        <vt:i4>0</vt:i4>
      </vt:variant>
      <vt:variant>
        <vt:i4>5</vt:i4>
      </vt:variant>
      <vt:variant>
        <vt:lpwstr/>
      </vt:variant>
      <vt:variant>
        <vt:lpwstr>_3.5.1_Activity_specific</vt:lpwstr>
      </vt:variant>
      <vt:variant>
        <vt:i4>3801172</vt:i4>
      </vt:variant>
      <vt:variant>
        <vt:i4>207</vt:i4>
      </vt:variant>
      <vt:variant>
        <vt:i4>0</vt:i4>
      </vt:variant>
      <vt:variant>
        <vt:i4>5</vt:i4>
      </vt:variant>
      <vt:variant>
        <vt:lpwstr/>
      </vt:variant>
      <vt:variant>
        <vt:lpwstr>_3.6_Sediment_management</vt:lpwstr>
      </vt:variant>
      <vt:variant>
        <vt:i4>6422629</vt:i4>
      </vt:variant>
      <vt:variant>
        <vt:i4>204</vt:i4>
      </vt:variant>
      <vt:variant>
        <vt:i4>0</vt:i4>
      </vt:variant>
      <vt:variant>
        <vt:i4>5</vt:i4>
      </vt:variant>
      <vt:variant>
        <vt:lpwstr>http://www.sepa.org.uk/environment/environmental-data/</vt:lpwstr>
      </vt:variant>
      <vt:variant>
        <vt:lpwstr/>
      </vt:variant>
      <vt:variant>
        <vt:i4>6422629</vt:i4>
      </vt:variant>
      <vt:variant>
        <vt:i4>201</vt:i4>
      </vt:variant>
      <vt:variant>
        <vt:i4>0</vt:i4>
      </vt:variant>
      <vt:variant>
        <vt:i4>5</vt:i4>
      </vt:variant>
      <vt:variant>
        <vt:lpwstr>http://www.sepa.org.uk/environment/environmental-data/</vt:lpwstr>
      </vt:variant>
      <vt:variant>
        <vt:lpwstr/>
      </vt:variant>
      <vt:variant>
        <vt:i4>6881292</vt:i4>
      </vt:variant>
      <vt:variant>
        <vt:i4>198</vt:i4>
      </vt:variant>
      <vt:variant>
        <vt:i4>0</vt:i4>
      </vt:variant>
      <vt:variant>
        <vt:i4>5</vt:i4>
      </vt:variant>
      <vt:variant>
        <vt:lpwstr/>
      </vt:variant>
      <vt:variant>
        <vt:lpwstr>_3.5.1_Activity_specific</vt:lpwstr>
      </vt:variant>
      <vt:variant>
        <vt:i4>655377</vt:i4>
      </vt:variant>
      <vt:variant>
        <vt:i4>195</vt:i4>
      </vt:variant>
      <vt:variant>
        <vt:i4>0</vt:i4>
      </vt:variant>
      <vt:variant>
        <vt:i4>5</vt:i4>
      </vt:variant>
      <vt:variant>
        <vt:lpwstr>https://www.nature.scot/</vt:lpwstr>
      </vt:variant>
      <vt:variant>
        <vt:lpwstr/>
      </vt:variant>
      <vt:variant>
        <vt:i4>4522057</vt:i4>
      </vt:variant>
      <vt:variant>
        <vt:i4>192</vt:i4>
      </vt:variant>
      <vt:variant>
        <vt:i4>0</vt:i4>
      </vt:variant>
      <vt:variant>
        <vt:i4>5</vt:i4>
      </vt:variant>
      <vt:variant>
        <vt:lpwstr>https://fms.scot/</vt:lpwstr>
      </vt:variant>
      <vt:variant>
        <vt:lpwstr/>
      </vt:variant>
      <vt:variant>
        <vt:i4>3539032</vt:i4>
      </vt:variant>
      <vt:variant>
        <vt:i4>189</vt:i4>
      </vt:variant>
      <vt:variant>
        <vt:i4>0</vt:i4>
      </vt:variant>
      <vt:variant>
        <vt:i4>5</vt:i4>
      </vt:variant>
      <vt:variant>
        <vt:lpwstr>mailto:equalities@sepa.org.uk</vt:lpwstr>
      </vt:variant>
      <vt:variant>
        <vt:lpwstr/>
      </vt:variant>
      <vt:variant>
        <vt:i4>1966130</vt:i4>
      </vt:variant>
      <vt:variant>
        <vt:i4>182</vt:i4>
      </vt:variant>
      <vt:variant>
        <vt:i4>0</vt:i4>
      </vt:variant>
      <vt:variant>
        <vt:i4>5</vt:i4>
      </vt:variant>
      <vt:variant>
        <vt:lpwstr/>
      </vt:variant>
      <vt:variant>
        <vt:lpwstr>_Toc192535207</vt:lpwstr>
      </vt:variant>
      <vt:variant>
        <vt:i4>1966130</vt:i4>
      </vt:variant>
      <vt:variant>
        <vt:i4>176</vt:i4>
      </vt:variant>
      <vt:variant>
        <vt:i4>0</vt:i4>
      </vt:variant>
      <vt:variant>
        <vt:i4>5</vt:i4>
      </vt:variant>
      <vt:variant>
        <vt:lpwstr/>
      </vt:variant>
      <vt:variant>
        <vt:lpwstr>_Toc192535206</vt:lpwstr>
      </vt:variant>
      <vt:variant>
        <vt:i4>1966130</vt:i4>
      </vt:variant>
      <vt:variant>
        <vt:i4>170</vt:i4>
      </vt:variant>
      <vt:variant>
        <vt:i4>0</vt:i4>
      </vt:variant>
      <vt:variant>
        <vt:i4>5</vt:i4>
      </vt:variant>
      <vt:variant>
        <vt:lpwstr/>
      </vt:variant>
      <vt:variant>
        <vt:lpwstr>_Toc192535205</vt:lpwstr>
      </vt:variant>
      <vt:variant>
        <vt:i4>1966130</vt:i4>
      </vt:variant>
      <vt:variant>
        <vt:i4>164</vt:i4>
      </vt:variant>
      <vt:variant>
        <vt:i4>0</vt:i4>
      </vt:variant>
      <vt:variant>
        <vt:i4>5</vt:i4>
      </vt:variant>
      <vt:variant>
        <vt:lpwstr/>
      </vt:variant>
      <vt:variant>
        <vt:lpwstr>_Toc192535204</vt:lpwstr>
      </vt:variant>
      <vt:variant>
        <vt:i4>1966130</vt:i4>
      </vt:variant>
      <vt:variant>
        <vt:i4>158</vt:i4>
      </vt:variant>
      <vt:variant>
        <vt:i4>0</vt:i4>
      </vt:variant>
      <vt:variant>
        <vt:i4>5</vt:i4>
      </vt:variant>
      <vt:variant>
        <vt:lpwstr/>
      </vt:variant>
      <vt:variant>
        <vt:lpwstr>_Toc192535203</vt:lpwstr>
      </vt:variant>
      <vt:variant>
        <vt:i4>1966130</vt:i4>
      </vt:variant>
      <vt:variant>
        <vt:i4>152</vt:i4>
      </vt:variant>
      <vt:variant>
        <vt:i4>0</vt:i4>
      </vt:variant>
      <vt:variant>
        <vt:i4>5</vt:i4>
      </vt:variant>
      <vt:variant>
        <vt:lpwstr/>
      </vt:variant>
      <vt:variant>
        <vt:lpwstr>_Toc192535202</vt:lpwstr>
      </vt:variant>
      <vt:variant>
        <vt:i4>1966130</vt:i4>
      </vt:variant>
      <vt:variant>
        <vt:i4>146</vt:i4>
      </vt:variant>
      <vt:variant>
        <vt:i4>0</vt:i4>
      </vt:variant>
      <vt:variant>
        <vt:i4>5</vt:i4>
      </vt:variant>
      <vt:variant>
        <vt:lpwstr/>
      </vt:variant>
      <vt:variant>
        <vt:lpwstr>_Toc192535201</vt:lpwstr>
      </vt:variant>
      <vt:variant>
        <vt:i4>1966130</vt:i4>
      </vt:variant>
      <vt:variant>
        <vt:i4>140</vt:i4>
      </vt:variant>
      <vt:variant>
        <vt:i4>0</vt:i4>
      </vt:variant>
      <vt:variant>
        <vt:i4>5</vt:i4>
      </vt:variant>
      <vt:variant>
        <vt:lpwstr/>
      </vt:variant>
      <vt:variant>
        <vt:lpwstr>_Toc192535200</vt:lpwstr>
      </vt:variant>
      <vt:variant>
        <vt:i4>1507377</vt:i4>
      </vt:variant>
      <vt:variant>
        <vt:i4>134</vt:i4>
      </vt:variant>
      <vt:variant>
        <vt:i4>0</vt:i4>
      </vt:variant>
      <vt:variant>
        <vt:i4>5</vt:i4>
      </vt:variant>
      <vt:variant>
        <vt:lpwstr/>
      </vt:variant>
      <vt:variant>
        <vt:lpwstr>_Toc192535199</vt:lpwstr>
      </vt:variant>
      <vt:variant>
        <vt:i4>1507377</vt:i4>
      </vt:variant>
      <vt:variant>
        <vt:i4>128</vt:i4>
      </vt:variant>
      <vt:variant>
        <vt:i4>0</vt:i4>
      </vt:variant>
      <vt:variant>
        <vt:i4>5</vt:i4>
      </vt:variant>
      <vt:variant>
        <vt:lpwstr/>
      </vt:variant>
      <vt:variant>
        <vt:lpwstr>_Toc192535198</vt:lpwstr>
      </vt:variant>
      <vt:variant>
        <vt:i4>1507377</vt:i4>
      </vt:variant>
      <vt:variant>
        <vt:i4>122</vt:i4>
      </vt:variant>
      <vt:variant>
        <vt:i4>0</vt:i4>
      </vt:variant>
      <vt:variant>
        <vt:i4>5</vt:i4>
      </vt:variant>
      <vt:variant>
        <vt:lpwstr/>
      </vt:variant>
      <vt:variant>
        <vt:lpwstr>_Toc192535197</vt:lpwstr>
      </vt:variant>
      <vt:variant>
        <vt:i4>1507377</vt:i4>
      </vt:variant>
      <vt:variant>
        <vt:i4>116</vt:i4>
      </vt:variant>
      <vt:variant>
        <vt:i4>0</vt:i4>
      </vt:variant>
      <vt:variant>
        <vt:i4>5</vt:i4>
      </vt:variant>
      <vt:variant>
        <vt:lpwstr/>
      </vt:variant>
      <vt:variant>
        <vt:lpwstr>_Toc192535196</vt:lpwstr>
      </vt:variant>
      <vt:variant>
        <vt:i4>1507377</vt:i4>
      </vt:variant>
      <vt:variant>
        <vt:i4>110</vt:i4>
      </vt:variant>
      <vt:variant>
        <vt:i4>0</vt:i4>
      </vt:variant>
      <vt:variant>
        <vt:i4>5</vt:i4>
      </vt:variant>
      <vt:variant>
        <vt:lpwstr/>
      </vt:variant>
      <vt:variant>
        <vt:lpwstr>_Toc192535195</vt:lpwstr>
      </vt:variant>
      <vt:variant>
        <vt:i4>1507377</vt:i4>
      </vt:variant>
      <vt:variant>
        <vt:i4>104</vt:i4>
      </vt:variant>
      <vt:variant>
        <vt:i4>0</vt:i4>
      </vt:variant>
      <vt:variant>
        <vt:i4>5</vt:i4>
      </vt:variant>
      <vt:variant>
        <vt:lpwstr/>
      </vt:variant>
      <vt:variant>
        <vt:lpwstr>_Toc192535194</vt:lpwstr>
      </vt:variant>
      <vt:variant>
        <vt:i4>1507377</vt:i4>
      </vt:variant>
      <vt:variant>
        <vt:i4>98</vt:i4>
      </vt:variant>
      <vt:variant>
        <vt:i4>0</vt:i4>
      </vt:variant>
      <vt:variant>
        <vt:i4>5</vt:i4>
      </vt:variant>
      <vt:variant>
        <vt:lpwstr/>
      </vt:variant>
      <vt:variant>
        <vt:lpwstr>_Toc192535193</vt:lpwstr>
      </vt:variant>
      <vt:variant>
        <vt:i4>1507377</vt:i4>
      </vt:variant>
      <vt:variant>
        <vt:i4>92</vt:i4>
      </vt:variant>
      <vt:variant>
        <vt:i4>0</vt:i4>
      </vt:variant>
      <vt:variant>
        <vt:i4>5</vt:i4>
      </vt:variant>
      <vt:variant>
        <vt:lpwstr/>
      </vt:variant>
      <vt:variant>
        <vt:lpwstr>_Toc192535192</vt:lpwstr>
      </vt:variant>
      <vt:variant>
        <vt:i4>1507377</vt:i4>
      </vt:variant>
      <vt:variant>
        <vt:i4>86</vt:i4>
      </vt:variant>
      <vt:variant>
        <vt:i4>0</vt:i4>
      </vt:variant>
      <vt:variant>
        <vt:i4>5</vt:i4>
      </vt:variant>
      <vt:variant>
        <vt:lpwstr/>
      </vt:variant>
      <vt:variant>
        <vt:lpwstr>_Toc192535191</vt:lpwstr>
      </vt:variant>
      <vt:variant>
        <vt:i4>1507377</vt:i4>
      </vt:variant>
      <vt:variant>
        <vt:i4>80</vt:i4>
      </vt:variant>
      <vt:variant>
        <vt:i4>0</vt:i4>
      </vt:variant>
      <vt:variant>
        <vt:i4>5</vt:i4>
      </vt:variant>
      <vt:variant>
        <vt:lpwstr/>
      </vt:variant>
      <vt:variant>
        <vt:lpwstr>_Toc192535190</vt:lpwstr>
      </vt:variant>
      <vt:variant>
        <vt:i4>1441841</vt:i4>
      </vt:variant>
      <vt:variant>
        <vt:i4>74</vt:i4>
      </vt:variant>
      <vt:variant>
        <vt:i4>0</vt:i4>
      </vt:variant>
      <vt:variant>
        <vt:i4>5</vt:i4>
      </vt:variant>
      <vt:variant>
        <vt:lpwstr/>
      </vt:variant>
      <vt:variant>
        <vt:lpwstr>_Toc192535189</vt:lpwstr>
      </vt:variant>
      <vt:variant>
        <vt:i4>1441841</vt:i4>
      </vt:variant>
      <vt:variant>
        <vt:i4>68</vt:i4>
      </vt:variant>
      <vt:variant>
        <vt:i4>0</vt:i4>
      </vt:variant>
      <vt:variant>
        <vt:i4>5</vt:i4>
      </vt:variant>
      <vt:variant>
        <vt:lpwstr/>
      </vt:variant>
      <vt:variant>
        <vt:lpwstr>_Toc192535188</vt:lpwstr>
      </vt:variant>
      <vt:variant>
        <vt:i4>1441841</vt:i4>
      </vt:variant>
      <vt:variant>
        <vt:i4>62</vt:i4>
      </vt:variant>
      <vt:variant>
        <vt:i4>0</vt:i4>
      </vt:variant>
      <vt:variant>
        <vt:i4>5</vt:i4>
      </vt:variant>
      <vt:variant>
        <vt:lpwstr/>
      </vt:variant>
      <vt:variant>
        <vt:lpwstr>_Toc192535187</vt:lpwstr>
      </vt:variant>
      <vt:variant>
        <vt:i4>1441841</vt:i4>
      </vt:variant>
      <vt:variant>
        <vt:i4>56</vt:i4>
      </vt:variant>
      <vt:variant>
        <vt:i4>0</vt:i4>
      </vt:variant>
      <vt:variant>
        <vt:i4>5</vt:i4>
      </vt:variant>
      <vt:variant>
        <vt:lpwstr/>
      </vt:variant>
      <vt:variant>
        <vt:lpwstr>_Toc192535186</vt:lpwstr>
      </vt:variant>
      <vt:variant>
        <vt:i4>1441841</vt:i4>
      </vt:variant>
      <vt:variant>
        <vt:i4>50</vt:i4>
      </vt:variant>
      <vt:variant>
        <vt:i4>0</vt:i4>
      </vt:variant>
      <vt:variant>
        <vt:i4>5</vt:i4>
      </vt:variant>
      <vt:variant>
        <vt:lpwstr/>
      </vt:variant>
      <vt:variant>
        <vt:lpwstr>_Toc192535185</vt:lpwstr>
      </vt:variant>
      <vt:variant>
        <vt:i4>1441841</vt:i4>
      </vt:variant>
      <vt:variant>
        <vt:i4>44</vt:i4>
      </vt:variant>
      <vt:variant>
        <vt:i4>0</vt:i4>
      </vt:variant>
      <vt:variant>
        <vt:i4>5</vt:i4>
      </vt:variant>
      <vt:variant>
        <vt:lpwstr/>
      </vt:variant>
      <vt:variant>
        <vt:lpwstr>_Toc192535184</vt:lpwstr>
      </vt:variant>
      <vt:variant>
        <vt:i4>1441841</vt:i4>
      </vt:variant>
      <vt:variant>
        <vt:i4>38</vt:i4>
      </vt:variant>
      <vt:variant>
        <vt:i4>0</vt:i4>
      </vt:variant>
      <vt:variant>
        <vt:i4>5</vt:i4>
      </vt:variant>
      <vt:variant>
        <vt:lpwstr/>
      </vt:variant>
      <vt:variant>
        <vt:lpwstr>_Toc192535183</vt:lpwstr>
      </vt:variant>
      <vt:variant>
        <vt:i4>1441841</vt:i4>
      </vt:variant>
      <vt:variant>
        <vt:i4>32</vt:i4>
      </vt:variant>
      <vt:variant>
        <vt:i4>0</vt:i4>
      </vt:variant>
      <vt:variant>
        <vt:i4>5</vt:i4>
      </vt:variant>
      <vt:variant>
        <vt:lpwstr/>
      </vt:variant>
      <vt:variant>
        <vt:lpwstr>_Toc192535182</vt:lpwstr>
      </vt:variant>
      <vt:variant>
        <vt:i4>1441841</vt:i4>
      </vt:variant>
      <vt:variant>
        <vt:i4>26</vt:i4>
      </vt:variant>
      <vt:variant>
        <vt:i4>0</vt:i4>
      </vt:variant>
      <vt:variant>
        <vt:i4>5</vt:i4>
      </vt:variant>
      <vt:variant>
        <vt:lpwstr/>
      </vt:variant>
      <vt:variant>
        <vt:lpwstr>_Toc192535181</vt:lpwstr>
      </vt:variant>
      <vt:variant>
        <vt:i4>1441841</vt:i4>
      </vt:variant>
      <vt:variant>
        <vt:i4>20</vt:i4>
      </vt:variant>
      <vt:variant>
        <vt:i4>0</vt:i4>
      </vt:variant>
      <vt:variant>
        <vt:i4>5</vt:i4>
      </vt:variant>
      <vt:variant>
        <vt:lpwstr/>
      </vt:variant>
      <vt:variant>
        <vt:lpwstr>_Toc192535180</vt:lpwstr>
      </vt:variant>
      <vt:variant>
        <vt:i4>1638449</vt:i4>
      </vt:variant>
      <vt:variant>
        <vt:i4>14</vt:i4>
      </vt:variant>
      <vt:variant>
        <vt:i4>0</vt:i4>
      </vt:variant>
      <vt:variant>
        <vt:i4>5</vt:i4>
      </vt:variant>
      <vt:variant>
        <vt:lpwstr/>
      </vt:variant>
      <vt:variant>
        <vt:lpwstr>_Toc192535179</vt:lpwstr>
      </vt:variant>
      <vt:variant>
        <vt:i4>1638449</vt:i4>
      </vt:variant>
      <vt:variant>
        <vt:i4>8</vt:i4>
      </vt:variant>
      <vt:variant>
        <vt:i4>0</vt:i4>
      </vt:variant>
      <vt:variant>
        <vt:i4>5</vt:i4>
      </vt:variant>
      <vt:variant>
        <vt:lpwstr/>
      </vt:variant>
      <vt:variant>
        <vt:lpwstr>_Toc192535178</vt:lpwstr>
      </vt:variant>
      <vt:variant>
        <vt:i4>1638449</vt:i4>
      </vt:variant>
      <vt:variant>
        <vt:i4>2</vt:i4>
      </vt:variant>
      <vt:variant>
        <vt:i4>0</vt:i4>
      </vt:variant>
      <vt:variant>
        <vt:i4>5</vt:i4>
      </vt:variant>
      <vt:variant>
        <vt:lpwstr/>
      </vt:variant>
      <vt:variant>
        <vt:lpwstr>_Toc192535177</vt:lpwstr>
      </vt:variant>
      <vt:variant>
        <vt:i4>7077978</vt:i4>
      </vt:variant>
      <vt:variant>
        <vt:i4>9</vt:i4>
      </vt:variant>
      <vt:variant>
        <vt:i4>0</vt:i4>
      </vt:variant>
      <vt:variant>
        <vt:i4>5</vt:i4>
      </vt:variant>
      <vt:variant>
        <vt:lpwstr/>
      </vt:variant>
      <vt:variant>
        <vt:lpwstr>_Use_all_reasonable</vt:lpwstr>
      </vt:variant>
      <vt:variant>
        <vt:i4>4849763</vt:i4>
      </vt:variant>
      <vt:variant>
        <vt:i4>6</vt:i4>
      </vt:variant>
      <vt:variant>
        <vt:i4>0</vt:i4>
      </vt:variant>
      <vt:variant>
        <vt:i4>5</vt:i4>
      </vt:variant>
      <vt:variant>
        <vt:lpwstr/>
      </vt:variant>
      <vt:variant>
        <vt:lpwstr>_Justify_your_selected</vt:lpwstr>
      </vt:variant>
      <vt:variant>
        <vt:i4>8257603</vt:i4>
      </vt:variant>
      <vt:variant>
        <vt:i4>3</vt:i4>
      </vt:variant>
      <vt:variant>
        <vt:i4>0</vt:i4>
      </vt:variant>
      <vt:variant>
        <vt:i4>5</vt:i4>
      </vt:variant>
      <vt:variant>
        <vt:lpwstr/>
      </vt:variant>
      <vt:variant>
        <vt:lpwstr>_Identify_and_Appraise</vt:lpwstr>
      </vt:variant>
      <vt:variant>
        <vt:i4>4980845</vt:i4>
      </vt:variant>
      <vt:variant>
        <vt:i4>0</vt:i4>
      </vt:variant>
      <vt:variant>
        <vt:i4>0</vt:i4>
      </vt:variant>
      <vt:variant>
        <vt:i4>5</vt:i4>
      </vt:variant>
      <vt:variant>
        <vt:lpwstr/>
      </vt:variant>
      <vt:variant>
        <vt:lpwstr>_2._Demonstrate_Need</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Water and Land Unit</dc:creator>
  <cp:keywords/>
  <dc:description/>
  <cp:lastModifiedBy>Smith-Welsh, Lola</cp:lastModifiedBy>
  <cp:revision>2</cp:revision>
  <cp:lastPrinted>2023-03-23T07:44:00Z</cp:lastPrinted>
  <dcterms:created xsi:type="dcterms:W3CDTF">2025-06-13T10:14:00Z</dcterms:created>
  <dcterms:modified xsi:type="dcterms:W3CDTF">2025-06-13T10:14:00Z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1,6,8</vt:lpwstr>
  </property>
  <property fmtid="{D5CDD505-2E9C-101B-9397-08002B2CF9AE}" pid="3" name="ClassificationContentMarkingHeaderFontProps">
    <vt:lpwstr>#0000ff,10,Calibri</vt:lpwstr>
  </property>
  <property fmtid="{D5CDD505-2E9C-101B-9397-08002B2CF9AE}" pid="4" name="ClassificationContentMarkingHeaderText">
    <vt:lpwstr>OFFICIAL</vt:lpwstr>
  </property>
  <property fmtid="{D5CDD505-2E9C-101B-9397-08002B2CF9AE}" pid="5" name="ClassificationContentMarkingFooterShapeIds">
    <vt:lpwstr>9,b,c</vt:lpwstr>
  </property>
  <property fmtid="{D5CDD505-2E9C-101B-9397-08002B2CF9AE}" pid="6" name="ClassificationContentMarkingFooterFontProps">
    <vt:lpwstr>#0000ff,10,Calibri</vt:lpwstr>
  </property>
  <property fmtid="{D5CDD505-2E9C-101B-9397-08002B2CF9AE}" pid="7" name="ClassificationContentMarkingFooterText">
    <vt:lpwstr>OFFICIAL</vt:lpwstr>
  </property>
  <property fmtid="{D5CDD505-2E9C-101B-9397-08002B2CF9AE}" pid="8" name="MSIP_Label_ea4fd52f-9814-4cae-aa53-0ea7b16cd381_Enabled">
    <vt:lpwstr>true</vt:lpwstr>
  </property>
  <property fmtid="{D5CDD505-2E9C-101B-9397-08002B2CF9AE}" pid="9" name="MSIP_Label_ea4fd52f-9814-4cae-aa53-0ea7b16cd381_SetDate">
    <vt:lpwstr>2023-07-28T12:10:11Z</vt:lpwstr>
  </property>
  <property fmtid="{D5CDD505-2E9C-101B-9397-08002B2CF9AE}" pid="10" name="MSIP_Label_ea4fd52f-9814-4cae-aa53-0ea7b16cd381_Method">
    <vt:lpwstr>Privileged</vt:lpwstr>
  </property>
  <property fmtid="{D5CDD505-2E9C-101B-9397-08002B2CF9AE}" pid="11" name="MSIP_Label_ea4fd52f-9814-4cae-aa53-0ea7b16cd381_Name">
    <vt:lpwstr>Official General</vt:lpwstr>
  </property>
  <property fmtid="{D5CDD505-2E9C-101B-9397-08002B2CF9AE}" pid="12" name="MSIP_Label_ea4fd52f-9814-4cae-aa53-0ea7b16cd381_SiteId">
    <vt:lpwstr>5cf26d65-cf46-4c72-ba82-7577d9c2d7ab</vt:lpwstr>
  </property>
  <property fmtid="{D5CDD505-2E9C-101B-9397-08002B2CF9AE}" pid="13" name="MSIP_Label_ea4fd52f-9814-4cae-aa53-0ea7b16cd381_ActionId">
    <vt:lpwstr>f216fc02-614a-429e-a53a-ecdd3549698f</vt:lpwstr>
  </property>
  <property fmtid="{D5CDD505-2E9C-101B-9397-08002B2CF9AE}" pid="14" name="MSIP_Label_ea4fd52f-9814-4cae-aa53-0ea7b16cd381_ContentBits">
    <vt:lpwstr>3</vt:lpwstr>
  </property>
  <property fmtid="{D5CDD505-2E9C-101B-9397-08002B2CF9AE}" pid="15" name="ContentTypeId">
    <vt:lpwstr>0x01010004C80374B95F7240955C67127CD440EB</vt:lpwstr>
  </property>
  <property fmtid="{D5CDD505-2E9C-101B-9397-08002B2CF9AE}" pid="16" name="MediaServiceImageTags">
    <vt:lpwstr/>
  </property>
  <property fmtid="{D5CDD505-2E9C-101B-9397-08002B2CF9AE}" pid="17" name="sepaSiteName">
    <vt:lpwstr/>
  </property>
  <property fmtid="{D5CDD505-2E9C-101B-9397-08002B2CF9AE}" pid="18" name="sepaDocType">
    <vt:lpwstr/>
  </property>
  <property fmtid="{D5CDD505-2E9C-101B-9397-08002B2CF9AE}" pid="19" name="j4a146bd1242497e854fea19bd003ce8">
    <vt:lpwstr/>
  </property>
  <property fmtid="{D5CDD505-2E9C-101B-9397-08002B2CF9AE}" pid="20" name="ef51aa4790c945b9a0419016f7ab6e29">
    <vt:lpwstr/>
  </property>
  <property fmtid="{D5CDD505-2E9C-101B-9397-08002B2CF9AE}" pid="21" name="ma72f8e6ceae418eb78a3347036104c1">
    <vt:lpwstr/>
  </property>
  <property fmtid="{D5CDD505-2E9C-101B-9397-08002B2CF9AE}" pid="22" name="sepaSector">
    <vt:lpwstr/>
  </property>
  <property fmtid="{D5CDD505-2E9C-101B-9397-08002B2CF9AE}" pid="23" name="sepaRegime">
    <vt:lpwstr/>
  </property>
  <property fmtid="{D5CDD505-2E9C-101B-9397-08002B2CF9AE}" pid="24" name="oef38a18042f4301907f28c0522602c2">
    <vt:lpwstr/>
  </property>
  <property fmtid="{D5CDD505-2E9C-101B-9397-08002B2CF9AE}" pid="25" name="ee9e47817d504c689218031fd5e96151">
    <vt:lpwstr/>
  </property>
  <property fmtid="{D5CDD505-2E9C-101B-9397-08002B2CF9AE}" pid="26" name="sepaWaterbody">
    <vt:lpwstr/>
  </property>
  <property fmtid="{D5CDD505-2E9C-101B-9397-08002B2CF9AE}" pid="27" name="ne0f48cd5d0346faa88fbe934056f480">
    <vt:lpwstr/>
  </property>
  <property fmtid="{D5CDD505-2E9C-101B-9397-08002B2CF9AE}" pid="28" name="k30a802c90584b64ac3ae896c6a1ef3a">
    <vt:lpwstr/>
  </property>
  <property fmtid="{D5CDD505-2E9C-101B-9397-08002B2CF9AE}" pid="29" name="sepaLocationCode">
    <vt:lpwstr/>
  </property>
  <property fmtid="{D5CDD505-2E9C-101B-9397-08002B2CF9AE}" pid="30" name="sepaIAODept">
    <vt:lpwstr/>
  </property>
</Properties>
</file>